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3A6" w:rsidRDefault="004013A6" w:rsidP="004013A6">
      <w:pPr>
        <w:widowControl w:val="0"/>
        <w:jc w:val="center"/>
      </w:pPr>
      <w:bookmarkStart w:id="0" w:name="_GoBack"/>
      <w:bookmarkEnd w:id="0"/>
      <w:r w:rsidRPr="004013A6">
        <w:rPr>
          <w:b/>
        </w:rPr>
        <w:t>South Carolina General Assembly</w:t>
      </w:r>
    </w:p>
    <w:p w:rsidR="004013A6" w:rsidRDefault="004013A6" w:rsidP="004013A6">
      <w:pPr>
        <w:widowControl w:val="0"/>
        <w:jc w:val="center"/>
      </w:pPr>
      <w:r>
        <w:t>119th Session, 2011-2012</w:t>
      </w:r>
    </w:p>
    <w:p w:rsidR="004013A6" w:rsidRDefault="004013A6" w:rsidP="004013A6">
      <w:pPr>
        <w:widowControl w:val="0"/>
        <w:jc w:val="left"/>
      </w:pPr>
    </w:p>
    <w:p w:rsidR="004013A6" w:rsidRDefault="004013A6" w:rsidP="004013A6">
      <w:pPr>
        <w:widowControl w:val="0"/>
        <w:jc w:val="left"/>
        <w:rPr>
          <w:b/>
        </w:rPr>
      </w:pPr>
      <w:r w:rsidRPr="004013A6">
        <w:rPr>
          <w:b/>
        </w:rPr>
        <w:t>S.</w:t>
      </w:r>
      <w:r>
        <w:rPr>
          <w:b/>
        </w:rPr>
        <w:t xml:space="preserve"> </w:t>
      </w:r>
      <w:r w:rsidRPr="004013A6">
        <w:rPr>
          <w:b/>
        </w:rPr>
        <w:t>301</w:t>
      </w:r>
    </w:p>
    <w:p w:rsidR="004013A6" w:rsidRDefault="004013A6" w:rsidP="004013A6">
      <w:pPr>
        <w:widowControl w:val="0"/>
        <w:jc w:val="left"/>
        <w:rPr>
          <w:b/>
        </w:rPr>
      </w:pPr>
    </w:p>
    <w:p w:rsidR="004013A6" w:rsidRDefault="004013A6" w:rsidP="004013A6">
      <w:pPr>
        <w:widowControl w:val="0"/>
        <w:jc w:val="left"/>
      </w:pPr>
      <w:r w:rsidRPr="004013A6">
        <w:rPr>
          <w:b/>
        </w:rPr>
        <w:t>STATUS INFORMATION</w:t>
      </w:r>
    </w:p>
    <w:p w:rsidR="004013A6" w:rsidRDefault="004013A6" w:rsidP="004013A6">
      <w:pPr>
        <w:widowControl w:val="0"/>
        <w:jc w:val="left"/>
      </w:pPr>
    </w:p>
    <w:p w:rsidR="004013A6" w:rsidRDefault="004013A6" w:rsidP="004013A6">
      <w:pPr>
        <w:widowControl w:val="0"/>
        <w:jc w:val="left"/>
      </w:pPr>
      <w:r>
        <w:t>General Bill</w:t>
      </w:r>
    </w:p>
    <w:p w:rsidR="004013A6" w:rsidRDefault="004013A6" w:rsidP="004013A6">
      <w:pPr>
        <w:widowControl w:val="0"/>
        <w:jc w:val="left"/>
      </w:pPr>
      <w:r>
        <w:t>Sponsors: Senators Fair, Hutto and Jackson</w:t>
      </w:r>
    </w:p>
    <w:p w:rsidR="004013A6" w:rsidRDefault="004013A6" w:rsidP="004013A6">
      <w:pPr>
        <w:widowControl w:val="0"/>
        <w:jc w:val="left"/>
      </w:pPr>
      <w:r>
        <w:t>Document Path: l:\council\bills\ms\7083ahb11.docx</w:t>
      </w:r>
    </w:p>
    <w:p w:rsidR="00CB34FC" w:rsidRDefault="00CB34FC" w:rsidP="004013A6">
      <w:pPr>
        <w:widowControl w:val="0"/>
        <w:jc w:val="left"/>
      </w:pPr>
      <w:r>
        <w:t>Companion/Similar bill(s): 3198, 3200</w:t>
      </w:r>
    </w:p>
    <w:p w:rsidR="004013A6" w:rsidRDefault="004013A6" w:rsidP="004013A6">
      <w:pPr>
        <w:widowControl w:val="0"/>
        <w:jc w:val="left"/>
      </w:pPr>
    </w:p>
    <w:p w:rsidR="000C4448" w:rsidRDefault="000C4448" w:rsidP="004013A6">
      <w:pPr>
        <w:widowControl w:val="0"/>
        <w:jc w:val="left"/>
      </w:pPr>
      <w:r>
        <w:t>Introduced in the Senate on January 11, 2011</w:t>
      </w:r>
    </w:p>
    <w:p w:rsidR="000C4448" w:rsidRPr="000C4448" w:rsidRDefault="000C4448" w:rsidP="004013A6">
      <w:pPr>
        <w:widowControl w:val="0"/>
        <w:jc w:val="left"/>
      </w:pPr>
      <w:r>
        <w:t xml:space="preserve">Currently residing in the Senate Committee on </w:t>
      </w:r>
      <w:r w:rsidRPr="000C4448">
        <w:rPr>
          <w:b/>
        </w:rPr>
        <w:t>Judiciary</w:t>
      </w:r>
    </w:p>
    <w:p w:rsidR="000C4448" w:rsidRDefault="000C4448" w:rsidP="004013A6">
      <w:pPr>
        <w:widowControl w:val="0"/>
        <w:jc w:val="left"/>
      </w:pPr>
    </w:p>
    <w:p w:rsidR="004013A6" w:rsidRDefault="004013A6" w:rsidP="004013A6">
      <w:pPr>
        <w:widowControl w:val="0"/>
        <w:jc w:val="left"/>
      </w:pPr>
      <w:r>
        <w:t xml:space="preserve">Summary: </w:t>
      </w:r>
      <w:r w:rsidR="00EF58BC">
        <w:t>Department of Juvenile Justice</w:t>
      </w:r>
    </w:p>
    <w:p w:rsidR="004013A6" w:rsidRDefault="004013A6" w:rsidP="004013A6">
      <w:pPr>
        <w:widowControl w:val="0"/>
        <w:jc w:val="left"/>
      </w:pPr>
    </w:p>
    <w:p w:rsidR="004013A6" w:rsidRDefault="004013A6" w:rsidP="004013A6">
      <w:pPr>
        <w:widowControl w:val="0"/>
        <w:jc w:val="left"/>
      </w:pPr>
    </w:p>
    <w:p w:rsidR="004013A6" w:rsidRDefault="004013A6" w:rsidP="004013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13A6">
        <w:rPr>
          <w:b/>
        </w:rPr>
        <w:t>HISTORY OF LEGISLATIVE ACTIONS</w:t>
      </w:r>
    </w:p>
    <w:p w:rsidR="004013A6" w:rsidRDefault="004013A6" w:rsidP="004013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13A6" w:rsidRPr="004013A6" w:rsidRDefault="004013A6" w:rsidP="004013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13A6">
        <w:rPr>
          <w:u w:val="single"/>
        </w:rPr>
        <w:tab/>
        <w:t>Date</w:t>
      </w:r>
      <w:r w:rsidRPr="004013A6">
        <w:rPr>
          <w:u w:val="single"/>
        </w:rPr>
        <w:tab/>
        <w:t>Body</w:t>
      </w:r>
      <w:r w:rsidRPr="004013A6">
        <w:rPr>
          <w:u w:val="single"/>
        </w:rPr>
        <w:tab/>
        <w:t>Action Description with journal page number</w:t>
      </w:r>
      <w:r w:rsidRPr="004013A6">
        <w:rPr>
          <w:u w:val="single"/>
        </w:rPr>
        <w:tab/>
      </w:r>
    </w:p>
    <w:p w:rsidR="0028572A" w:rsidRDefault="0028572A" w:rsidP="002857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12/15/2010</w:t>
      </w:r>
      <w:r>
        <w:tab/>
        <w:t>Senate</w:t>
      </w:r>
      <w:r>
        <w:tab/>
      </w:r>
      <w:r w:rsidRPr="00D3556F">
        <w:t>Prefiled</w:t>
      </w:r>
    </w:p>
    <w:p w:rsidR="0028572A" w:rsidRDefault="0028572A" w:rsidP="002857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12/15/2010</w:t>
      </w:r>
      <w:r>
        <w:tab/>
        <w:t>Senate</w:t>
      </w:r>
      <w:r>
        <w:tab/>
      </w:r>
      <w:r w:rsidRPr="00D3556F">
        <w:t xml:space="preserve">Referred to Committee on </w:t>
      </w:r>
      <w:r w:rsidRPr="00D3556F">
        <w:rPr>
          <w:b/>
        </w:rPr>
        <w:t>Judiciary</w:t>
      </w:r>
    </w:p>
    <w:p w:rsidR="0028572A" w:rsidRDefault="0028572A" w:rsidP="002857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  <w:t xml:space="preserve">Introduced and read first time </w:t>
      </w:r>
      <w:r w:rsidRPr="00D3556F">
        <w:t>(</w:t>
      </w:r>
      <w:hyperlink r:id="rId7" w:history="1">
        <w:r w:rsidRPr="00D3556F">
          <w:rPr>
            <w:rStyle w:val="Hyperlink"/>
          </w:rPr>
          <w:t>Senate Journal</w:t>
        </w:r>
        <w:r w:rsidRPr="00D3556F">
          <w:rPr>
            <w:rStyle w:val="Hyperlink"/>
          </w:rPr>
          <w:noBreakHyphen/>
          <w:t>page 135</w:t>
        </w:r>
      </w:hyperlink>
      <w:r w:rsidRPr="00D3556F">
        <w:t>)</w:t>
      </w:r>
    </w:p>
    <w:p w:rsidR="0028572A" w:rsidRDefault="0028572A" w:rsidP="002857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D3556F">
        <w:t>Ref</w:t>
      </w:r>
      <w:r>
        <w:t xml:space="preserve">erred to Committee on </w:t>
      </w:r>
      <w:r w:rsidRPr="00D3556F">
        <w:rPr>
          <w:b/>
        </w:rPr>
        <w:t>Judiciary</w:t>
      </w:r>
      <w:r>
        <w:t xml:space="preserve"> </w:t>
      </w:r>
      <w:r w:rsidRPr="00D3556F">
        <w:t>(</w:t>
      </w:r>
      <w:hyperlink r:id="rId8" w:history="1">
        <w:r w:rsidRPr="00D3556F">
          <w:rPr>
            <w:rStyle w:val="Hyperlink"/>
          </w:rPr>
          <w:t>Senate Journal</w:t>
        </w:r>
        <w:r w:rsidRPr="00D3556F">
          <w:rPr>
            <w:rStyle w:val="Hyperlink"/>
          </w:rPr>
          <w:noBreakHyphen/>
          <w:t>page 135</w:t>
        </w:r>
      </w:hyperlink>
      <w:r w:rsidRPr="00D3556F">
        <w:t>)</w:t>
      </w:r>
    </w:p>
    <w:p w:rsidR="0028572A" w:rsidRDefault="0028572A" w:rsidP="002857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1/9/2012</w:t>
      </w:r>
      <w:r>
        <w:tab/>
        <w:t>Senate</w:t>
      </w:r>
      <w:r>
        <w:tab/>
      </w:r>
      <w:r w:rsidRPr="00D3556F">
        <w:t>Referred to Subc</w:t>
      </w:r>
      <w:r>
        <w:t xml:space="preserve">ommittee: Sheheen (ch), Knotts, </w:t>
      </w:r>
      <w:r w:rsidRPr="00D3556F">
        <w:t>Campsen, Lourie, Campbell</w:t>
      </w:r>
    </w:p>
    <w:p w:rsidR="0028572A" w:rsidRDefault="0028572A" w:rsidP="002857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13A6" w:rsidRPr="004013A6" w:rsidRDefault="004013A6" w:rsidP="00401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13A6" w:rsidRDefault="004013A6" w:rsidP="004013A6">
      <w:pPr>
        <w:widowControl w:val="0"/>
        <w:jc w:val="left"/>
      </w:pPr>
      <w:r w:rsidRPr="004013A6">
        <w:rPr>
          <w:b/>
        </w:rPr>
        <w:t>VERSIONS OF THIS BILL</w:t>
      </w:r>
    </w:p>
    <w:p w:rsidR="004013A6" w:rsidRDefault="004013A6" w:rsidP="004013A6">
      <w:pPr>
        <w:widowControl w:val="0"/>
        <w:jc w:val="left"/>
      </w:pPr>
    </w:p>
    <w:p w:rsidR="004013A6" w:rsidRDefault="00F122FB" w:rsidP="004013A6">
      <w:pPr>
        <w:widowControl w:val="0"/>
        <w:jc w:val="left"/>
      </w:pPr>
      <w:hyperlink r:id="rId9" w:history="1">
        <w:r w:rsidR="004013A6">
          <w:rPr>
            <w:rStyle w:val="Hyperlink"/>
          </w:rPr>
          <w:t>12/15/2010</w:t>
        </w:r>
      </w:hyperlink>
    </w:p>
    <w:p w:rsidR="004013A6" w:rsidRDefault="004013A6" w:rsidP="004013A6"/>
    <w:p w:rsidR="004013A6" w:rsidRDefault="004013A6" w:rsidP="004013A6">
      <w:pPr>
        <w:sectPr w:rsidR="004013A6" w:rsidSect="004013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341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84E" w:rsidRDefault="003C584E" w:rsidP="003C5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D80DBC">
        <w:t xml:space="preserve">TO </w:t>
      </w:r>
      <w:r>
        <w:t>AMEND SECTION 63</w:t>
      </w:r>
      <w:r>
        <w:noBreakHyphen/>
        <w:t>19</w:t>
      </w:r>
      <w:r>
        <w:noBreakHyphen/>
        <w:t xml:space="preserve">1440, </w:t>
      </w:r>
      <w:r w:rsidRPr="00D80DBC">
        <w:t>CODE OF LAWS OF SOUT</w:t>
      </w:r>
      <w:r>
        <w:t xml:space="preserve">H CAROLINA, 1976, RELATING TO COMMITMENT OF JUVENILES TO THE CUSTODY OF THE DEPARTMENT OF JUVENILE JUSTICE, SO AS </w:t>
      </w:r>
      <w:r w:rsidRPr="00D80DBC">
        <w:t>TO PROVIDE THAT THE FAMILY COURT MAY COMMIT A CHILD TO THE DEPARTMENT OF JUVENILE JUSTICE FOR A DETERMINATE PERIOD OF TIME NOT TO EXCEED ONE</w:t>
      </w:r>
      <w:r>
        <w:t xml:space="preserve"> </w:t>
      </w:r>
      <w:r w:rsidRPr="00D80DBC">
        <w:t>HUNDRED EIGHTY DAYS UPON A CHILD</w:t>
      </w:r>
      <w:r w:rsidRPr="00A45B35">
        <w:t>’</w:t>
      </w:r>
      <w:r w:rsidRPr="00D80DBC">
        <w:t>S ADJUD</w:t>
      </w:r>
      <w:r>
        <w:t>I</w:t>
      </w:r>
      <w:r w:rsidRPr="00D80DBC">
        <w:t>CATIO</w:t>
      </w:r>
      <w:r>
        <w:t>N FOR A FELONY WHICH CARRIES</w:t>
      </w:r>
      <w:r w:rsidRPr="00D80DBC">
        <w:t xml:space="preserve"> A MAXIMUM </w:t>
      </w:r>
      <w:r>
        <w:t>PENALTY OF FIFTEEN</w:t>
      </w:r>
      <w:r w:rsidRPr="00D80DBC">
        <w:t xml:space="preserve"> YEARS OR MORE.</w:t>
      </w:r>
    </w:p>
    <w:p w:rsidR="00D7341C" w:rsidRDefault="00D73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341C" w:rsidRDefault="00D73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341C" w:rsidRDefault="00D73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84E" w:rsidRDefault="00D7341C" w:rsidP="003C5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C584E" w:rsidRPr="00D80DBC">
        <w:t>Section 63</w:t>
      </w:r>
      <w:r w:rsidR="003C584E">
        <w:noBreakHyphen/>
      </w:r>
      <w:r w:rsidR="003C584E" w:rsidRPr="00D80DBC">
        <w:t>19</w:t>
      </w:r>
      <w:r w:rsidR="003C584E">
        <w:noBreakHyphen/>
      </w:r>
      <w:r w:rsidR="003C584E" w:rsidRPr="00D80DBC">
        <w:t>1440</w:t>
      </w:r>
      <w:r w:rsidR="003C584E">
        <w:t>(B)</w:t>
      </w:r>
      <w:r w:rsidR="003C584E" w:rsidRPr="00D80DBC">
        <w:t xml:space="preserve"> of the 1976 Code</w:t>
      </w:r>
      <w:r w:rsidR="003C584E">
        <w:t xml:space="preserve"> is</w:t>
      </w:r>
      <w:r w:rsidR="003C584E" w:rsidRPr="00D80DBC">
        <w:t xml:space="preserve"> amended to read:</w:t>
      </w:r>
    </w:p>
    <w:p w:rsidR="003C584E" w:rsidRDefault="003C584E" w:rsidP="003C5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84E" w:rsidRPr="00D80DBC" w:rsidRDefault="003C584E" w:rsidP="003C5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174BA3">
        <w:t>(B)</w:t>
      </w:r>
      <w:r>
        <w:tab/>
      </w:r>
      <w:r w:rsidRPr="00174BA3">
        <w:t>All commitments to the custody of the Department of Juvenile Justice for delinquency as opposed to the conviction of a specific crime may be made only for the reasons and in the manner prescribed in Sections 63</w:t>
      </w:r>
      <w:r>
        <w:noBreakHyphen/>
      </w:r>
      <w:r w:rsidRPr="00174BA3">
        <w:t>3</w:t>
      </w:r>
      <w:r>
        <w:noBreakHyphen/>
      </w:r>
      <w:r w:rsidRPr="00174BA3">
        <w:t>510, 63</w:t>
      </w:r>
      <w:r>
        <w:noBreakHyphen/>
      </w:r>
      <w:r w:rsidRPr="00174BA3">
        <w:t>3</w:t>
      </w:r>
      <w:r>
        <w:noBreakHyphen/>
      </w:r>
      <w:r w:rsidRPr="00174BA3">
        <w:t>520, 63</w:t>
      </w:r>
      <w:r>
        <w:noBreakHyphen/>
      </w:r>
      <w:r w:rsidRPr="00174BA3">
        <w:t>3</w:t>
      </w:r>
      <w:r>
        <w:noBreakHyphen/>
      </w:r>
      <w:r w:rsidRPr="00174BA3">
        <w:t>580, 63</w:t>
      </w:r>
      <w:r>
        <w:noBreakHyphen/>
      </w:r>
      <w:r w:rsidRPr="00174BA3">
        <w:t>3</w:t>
      </w:r>
      <w:r>
        <w:noBreakHyphen/>
      </w:r>
      <w:r w:rsidRPr="00174BA3">
        <w:t>600, 63</w:t>
      </w:r>
      <w:r>
        <w:noBreakHyphen/>
      </w:r>
      <w:r w:rsidRPr="00174BA3">
        <w:t>3</w:t>
      </w:r>
      <w:r>
        <w:noBreakHyphen/>
      </w:r>
      <w:r w:rsidRPr="00174BA3">
        <w:t>650, and this chapter, with evaluations made and proceedings conducted only by the judges authorized to order commitments in this section.  When a child is committed to the custody of the department, commitment must be for an indeterminate sentence, not extending beyond the twenty</w:t>
      </w:r>
      <w:r>
        <w:noBreakHyphen/>
      </w:r>
      <w:r w:rsidRPr="00174BA3">
        <w:t>first birthday of the child unless sooner released by the department, or for a determinate commitment sent</w:t>
      </w:r>
      <w:r>
        <w:t xml:space="preserve">ence not to exceed </w:t>
      </w:r>
      <w:r>
        <w:rPr>
          <w:u w:val="single"/>
        </w:rPr>
        <w:t>one hundred eighty days for a child adjudicated for a felony with a maximum term of imprisonment of fifteen years or more and not to exceed</w:t>
      </w:r>
      <w:r>
        <w:t xml:space="preserve"> ninety days </w:t>
      </w:r>
      <w:r>
        <w:rPr>
          <w:u w:val="single"/>
        </w:rPr>
        <w:t>for a child adjudicated for any other offense</w:t>
      </w:r>
      <w:r>
        <w:t>.”</w:t>
      </w:r>
    </w:p>
    <w:p w:rsidR="003C584E" w:rsidRDefault="003C584E" w:rsidP="003C5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84E" w:rsidRDefault="003C584E" w:rsidP="003C5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D22F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D22FE" w:rsidRDefault="00FD22FE" w:rsidP="004013A6">
      <w:pPr>
        <w:suppressAutoHyphens/>
      </w:pPr>
    </w:p>
    <w:sectPr w:rsidR="00FD22FE" w:rsidSect="004013A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41C" w:rsidRDefault="00D7341C" w:rsidP="009F0C77">
      <w:r>
        <w:separator/>
      </w:r>
    </w:p>
  </w:endnote>
  <w:endnote w:type="continuationSeparator" w:id="0">
    <w:p w:rsidR="00D7341C" w:rsidRDefault="00D734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1E24E0-B959-4368-A03F-7B35ECD0C6AF}"/>
    <w:embedBold r:id="rId2" w:fontKey="{39926976-39DE-4BF0-8E5D-F17BED34D1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1FF679-06DB-4D83-B116-D5B668221F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68CC0C1-E5DE-4CCE-BAD6-9A69E173F9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58E121-2F2F-425A-8B6D-EB423CF303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3A6" w:rsidRPr="00FD22FE" w:rsidRDefault="004013A6" w:rsidP="00FD22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[301]</w:t>
    </w:r>
    <w:r>
      <w:tab/>
    </w:r>
    <w:r w:rsidR="00F122FB">
      <w:fldChar w:fldCharType="begin"/>
    </w:r>
    <w:r w:rsidR="00F122FB">
      <w:instrText xml:space="preserve"> PAGE  \* MERGEFORMAT </w:instrText>
    </w:r>
    <w:r w:rsidR="00F122FB">
      <w:fldChar w:fldCharType="separate"/>
    </w:r>
    <w:r w:rsidR="00F122FB">
      <w:rPr>
        <w:noProof/>
      </w:rPr>
      <w:t>1</w:t>
    </w:r>
    <w:r w:rsidR="00F122F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41C" w:rsidRDefault="00D7341C" w:rsidP="009F0C77">
      <w:r>
        <w:separator/>
      </w:r>
    </w:p>
  </w:footnote>
  <w:footnote w:type="continuationSeparator" w:id="0">
    <w:p w:rsidR="00D7341C" w:rsidRDefault="00D734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7083AHB11"/>
    <w:docVar w:name="CoverBillType" w:val="b"/>
    <w:docVar w:name="docpath" w:val="L:\Council\bills\MS\7083AHB11.DOCX"/>
    <w:docVar w:name="dvBillNumber" w:val="301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B91029"/>
    <w:rsid w:val="00026C9A"/>
    <w:rsid w:val="000965A1"/>
    <w:rsid w:val="000C4448"/>
    <w:rsid w:val="000E1785"/>
    <w:rsid w:val="001023A4"/>
    <w:rsid w:val="0010776B"/>
    <w:rsid w:val="0013374A"/>
    <w:rsid w:val="00133E66"/>
    <w:rsid w:val="00134ACF"/>
    <w:rsid w:val="00144E15"/>
    <w:rsid w:val="0017368A"/>
    <w:rsid w:val="001A4A62"/>
    <w:rsid w:val="001A681E"/>
    <w:rsid w:val="001D08F2"/>
    <w:rsid w:val="002037CA"/>
    <w:rsid w:val="002047A2"/>
    <w:rsid w:val="002321B6"/>
    <w:rsid w:val="0023696B"/>
    <w:rsid w:val="00250967"/>
    <w:rsid w:val="002662E9"/>
    <w:rsid w:val="002759C5"/>
    <w:rsid w:val="00277DEE"/>
    <w:rsid w:val="00280D88"/>
    <w:rsid w:val="0028572A"/>
    <w:rsid w:val="00294ABE"/>
    <w:rsid w:val="002A3EB4"/>
    <w:rsid w:val="002F1361"/>
    <w:rsid w:val="00325348"/>
    <w:rsid w:val="00351C12"/>
    <w:rsid w:val="003611DC"/>
    <w:rsid w:val="00365692"/>
    <w:rsid w:val="00374520"/>
    <w:rsid w:val="00393688"/>
    <w:rsid w:val="003C584E"/>
    <w:rsid w:val="003D411E"/>
    <w:rsid w:val="003E3C1E"/>
    <w:rsid w:val="003E6148"/>
    <w:rsid w:val="00400EAA"/>
    <w:rsid w:val="004013A6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73313"/>
    <w:rsid w:val="0069470D"/>
    <w:rsid w:val="006A476C"/>
    <w:rsid w:val="006C4F70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57C8"/>
    <w:rsid w:val="00872729"/>
    <w:rsid w:val="008F4429"/>
    <w:rsid w:val="00932D5D"/>
    <w:rsid w:val="009352BB"/>
    <w:rsid w:val="009451E9"/>
    <w:rsid w:val="009538C7"/>
    <w:rsid w:val="00990668"/>
    <w:rsid w:val="009F0C77"/>
    <w:rsid w:val="009F4DD1"/>
    <w:rsid w:val="00A64E80"/>
    <w:rsid w:val="00A741D9"/>
    <w:rsid w:val="00A9741D"/>
    <w:rsid w:val="00AC5094"/>
    <w:rsid w:val="00AD4B17"/>
    <w:rsid w:val="00AE7EFC"/>
    <w:rsid w:val="00B26FA6"/>
    <w:rsid w:val="00B516E7"/>
    <w:rsid w:val="00B741CB"/>
    <w:rsid w:val="00B91029"/>
    <w:rsid w:val="00B934F3"/>
    <w:rsid w:val="00BB4F0C"/>
    <w:rsid w:val="00BB6347"/>
    <w:rsid w:val="00BD2134"/>
    <w:rsid w:val="00BD722B"/>
    <w:rsid w:val="00C038D8"/>
    <w:rsid w:val="00C045DD"/>
    <w:rsid w:val="00C3136F"/>
    <w:rsid w:val="00C3483A"/>
    <w:rsid w:val="00C74E9D"/>
    <w:rsid w:val="00C82FD3"/>
    <w:rsid w:val="00CB34FC"/>
    <w:rsid w:val="00CC6B7B"/>
    <w:rsid w:val="00CD3619"/>
    <w:rsid w:val="00CF4447"/>
    <w:rsid w:val="00D405E7"/>
    <w:rsid w:val="00D41D56"/>
    <w:rsid w:val="00D6260D"/>
    <w:rsid w:val="00D6662B"/>
    <w:rsid w:val="00D7341C"/>
    <w:rsid w:val="00D952B5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EF58BC"/>
    <w:rsid w:val="00F122FB"/>
    <w:rsid w:val="00F149A7"/>
    <w:rsid w:val="00F50BAF"/>
    <w:rsid w:val="00F52C10"/>
    <w:rsid w:val="00F81FFD"/>
    <w:rsid w:val="00F85228"/>
    <w:rsid w:val="00FB6773"/>
    <w:rsid w:val="00FD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6F0A5EF-87D5-43E7-A601-9F8F8964F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8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84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13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1_20101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9F71C-B548-405A-BC4D-A2B2F7146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358</Words>
  <Characters>1960</Characters>
  <Application>Microsoft Office Word</Application>
  <DocSecurity>4</DocSecurity>
  <Lines>77</Lines>
  <Paragraphs>27</Paragraphs>
  <ScaleCrop>false</ScaleCrop>
  <Company> </Company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301: Department of Juvenile Justice - South Carolina Legislature Online</dc:title>
  <dc:subject/>
  <dc:creator>MarthaSanders</dc:creator>
  <cp:keywords/>
  <dc:description/>
  <cp:lastModifiedBy>N Cumfer</cp:lastModifiedBy>
  <cp:revision>2</cp:revision>
  <cp:lastPrinted>2010-12-13T18:58:00Z</cp:lastPrinted>
  <dcterms:created xsi:type="dcterms:W3CDTF">2014-11-21T20:35:00Z</dcterms:created>
  <dcterms:modified xsi:type="dcterms:W3CDTF">2014-11-21T20:35:00Z</dcterms:modified>
</cp:coreProperties>
</file>