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D71" w:rsidRDefault="002E0D71" w:rsidP="002E0D71">
      <w:pPr>
        <w:widowControl w:val="0"/>
        <w:jc w:val="center"/>
      </w:pPr>
      <w:bookmarkStart w:id="0" w:name="_GoBack"/>
      <w:bookmarkEnd w:id="0"/>
      <w:r w:rsidRPr="002E0D71">
        <w:rPr>
          <w:b/>
        </w:rPr>
        <w:t>South Carolina General Assembly</w:t>
      </w:r>
    </w:p>
    <w:p w:rsidR="002E0D71" w:rsidRDefault="002E0D71" w:rsidP="002E0D71">
      <w:pPr>
        <w:widowControl w:val="0"/>
        <w:jc w:val="center"/>
      </w:pPr>
      <w:r>
        <w:t>119th Session, 2011-2012</w:t>
      </w:r>
    </w:p>
    <w:p w:rsidR="002E0D71" w:rsidRDefault="002E0D71" w:rsidP="002E0D71">
      <w:pPr>
        <w:widowControl w:val="0"/>
        <w:jc w:val="left"/>
      </w:pPr>
    </w:p>
    <w:p w:rsidR="002E0D71" w:rsidRDefault="002E0D71" w:rsidP="002E0D71">
      <w:pPr>
        <w:widowControl w:val="0"/>
        <w:jc w:val="left"/>
        <w:rPr>
          <w:b/>
        </w:rPr>
      </w:pPr>
      <w:r w:rsidRPr="002E0D71">
        <w:rPr>
          <w:b/>
        </w:rPr>
        <w:t>H. 3056</w:t>
      </w:r>
    </w:p>
    <w:p w:rsidR="002E0D71" w:rsidRDefault="002E0D71" w:rsidP="002E0D71">
      <w:pPr>
        <w:widowControl w:val="0"/>
        <w:jc w:val="left"/>
        <w:rPr>
          <w:b/>
        </w:rPr>
      </w:pPr>
    </w:p>
    <w:p w:rsidR="002E0D71" w:rsidRDefault="002E0D71" w:rsidP="002E0D71">
      <w:pPr>
        <w:widowControl w:val="0"/>
        <w:jc w:val="left"/>
      </w:pPr>
      <w:r w:rsidRPr="002E0D71">
        <w:rPr>
          <w:b/>
        </w:rPr>
        <w:t>STATUS INFORMATION</w:t>
      </w:r>
    </w:p>
    <w:p w:rsidR="002E0D71" w:rsidRDefault="002E0D71" w:rsidP="002E0D71">
      <w:pPr>
        <w:widowControl w:val="0"/>
        <w:jc w:val="left"/>
      </w:pPr>
    </w:p>
    <w:p w:rsidR="002E0D71" w:rsidRDefault="002E0D71" w:rsidP="002E0D71">
      <w:pPr>
        <w:widowControl w:val="0"/>
        <w:jc w:val="left"/>
      </w:pPr>
      <w:r>
        <w:t>General Bill</w:t>
      </w:r>
    </w:p>
    <w:p w:rsidR="002E0D71" w:rsidRDefault="006B0D2C" w:rsidP="002E0D71">
      <w:pPr>
        <w:widowControl w:val="0"/>
        <w:jc w:val="left"/>
      </w:pPr>
      <w:r>
        <w:t>Sponsors: Reps. Limehouse, H.B. Brown, Taylor, Hixon and Patrick</w:t>
      </w:r>
    </w:p>
    <w:p w:rsidR="002E0D71" w:rsidRDefault="002E0D71" w:rsidP="002E0D71">
      <w:pPr>
        <w:widowControl w:val="0"/>
        <w:jc w:val="left"/>
      </w:pPr>
      <w:r>
        <w:t>Document Path: l:\council\bills\nbd\11065sd11.docx</w:t>
      </w:r>
    </w:p>
    <w:p w:rsidR="002E0D71" w:rsidRDefault="002E0D71" w:rsidP="002E0D71">
      <w:pPr>
        <w:widowControl w:val="0"/>
        <w:jc w:val="left"/>
      </w:pPr>
    </w:p>
    <w:p w:rsidR="003458B0" w:rsidRDefault="003458B0" w:rsidP="002E0D71">
      <w:pPr>
        <w:widowControl w:val="0"/>
        <w:jc w:val="left"/>
      </w:pPr>
      <w:r>
        <w:t>Introduced in the House on January 11, 2011</w:t>
      </w:r>
    </w:p>
    <w:p w:rsidR="003458B0" w:rsidRPr="003458B0" w:rsidRDefault="003458B0" w:rsidP="002E0D71">
      <w:pPr>
        <w:widowControl w:val="0"/>
        <w:jc w:val="left"/>
      </w:pPr>
      <w:r>
        <w:t xml:space="preserve">Currently residing in the House Committee on </w:t>
      </w:r>
      <w:r w:rsidRPr="003458B0">
        <w:rPr>
          <w:b/>
        </w:rPr>
        <w:t>Judiciary</w:t>
      </w:r>
    </w:p>
    <w:p w:rsidR="003458B0" w:rsidRDefault="003458B0" w:rsidP="002E0D71">
      <w:pPr>
        <w:widowControl w:val="0"/>
        <w:jc w:val="left"/>
      </w:pPr>
    </w:p>
    <w:p w:rsidR="002E0D71" w:rsidRDefault="002E0D71" w:rsidP="002E0D71">
      <w:pPr>
        <w:widowControl w:val="0"/>
        <w:jc w:val="left"/>
      </w:pPr>
      <w:r>
        <w:t xml:space="preserve">Summary: </w:t>
      </w:r>
      <w:r w:rsidR="008751BD">
        <w:t>Candidates for public office</w:t>
      </w:r>
    </w:p>
    <w:p w:rsidR="002E0D71" w:rsidRDefault="002E0D71" w:rsidP="002E0D71">
      <w:pPr>
        <w:widowControl w:val="0"/>
        <w:jc w:val="left"/>
      </w:pPr>
    </w:p>
    <w:p w:rsidR="002E0D71" w:rsidRDefault="002E0D71" w:rsidP="002E0D71">
      <w:pPr>
        <w:widowControl w:val="0"/>
        <w:jc w:val="left"/>
      </w:pPr>
    </w:p>
    <w:p w:rsidR="002E0D71" w:rsidRDefault="002E0D71" w:rsidP="002E0D71">
      <w:pPr>
        <w:widowControl w:val="0"/>
        <w:tabs>
          <w:tab w:val="center" w:pos="590"/>
          <w:tab w:val="center" w:pos="1440"/>
          <w:tab w:val="left" w:pos="1872"/>
          <w:tab w:val="left" w:pos="9187"/>
        </w:tabs>
        <w:jc w:val="left"/>
      </w:pPr>
      <w:r w:rsidRPr="002E0D71">
        <w:rPr>
          <w:b/>
        </w:rPr>
        <w:t>HISTORY OF LEGISLATIVE ACTIONS</w:t>
      </w:r>
    </w:p>
    <w:p w:rsidR="002E0D71" w:rsidRDefault="002E0D71" w:rsidP="002E0D71">
      <w:pPr>
        <w:widowControl w:val="0"/>
        <w:tabs>
          <w:tab w:val="center" w:pos="590"/>
          <w:tab w:val="center" w:pos="1440"/>
          <w:tab w:val="left" w:pos="1872"/>
          <w:tab w:val="left" w:pos="9187"/>
        </w:tabs>
        <w:jc w:val="left"/>
      </w:pPr>
    </w:p>
    <w:p w:rsidR="002E0D71" w:rsidRPr="002E0D71" w:rsidRDefault="002E0D71" w:rsidP="002E0D71">
      <w:pPr>
        <w:widowControl w:val="0"/>
        <w:tabs>
          <w:tab w:val="center" w:pos="590"/>
          <w:tab w:val="center" w:pos="1440"/>
          <w:tab w:val="left" w:pos="1872"/>
          <w:tab w:val="left" w:pos="9187"/>
        </w:tabs>
        <w:jc w:val="left"/>
      </w:pPr>
      <w:r w:rsidRPr="002E0D71">
        <w:rPr>
          <w:u w:val="single"/>
        </w:rPr>
        <w:tab/>
        <w:t>Date</w:t>
      </w:r>
      <w:r w:rsidRPr="002E0D71">
        <w:rPr>
          <w:u w:val="single"/>
        </w:rPr>
        <w:tab/>
        <w:t>Body</w:t>
      </w:r>
      <w:r w:rsidRPr="002E0D71">
        <w:rPr>
          <w:u w:val="single"/>
        </w:rPr>
        <w:tab/>
        <w:t>Action Description with journal page number</w:t>
      </w:r>
      <w:r w:rsidRPr="002E0D71">
        <w:rPr>
          <w:u w:val="single"/>
        </w:rPr>
        <w:tab/>
      </w:r>
    </w:p>
    <w:p w:rsidR="003458B0" w:rsidRDefault="003458B0" w:rsidP="003458B0">
      <w:pPr>
        <w:widowControl w:val="0"/>
        <w:tabs>
          <w:tab w:val="right" w:pos="1008"/>
          <w:tab w:val="left" w:pos="1152"/>
          <w:tab w:val="left" w:pos="1872"/>
          <w:tab w:val="left" w:pos="9187"/>
        </w:tabs>
        <w:ind w:left="2088" w:hanging="2088"/>
        <w:jc w:val="left"/>
      </w:pPr>
      <w:r>
        <w:tab/>
        <w:t>12/7/2010</w:t>
      </w:r>
      <w:r>
        <w:tab/>
        <w:t>House</w:t>
      </w:r>
      <w:r>
        <w:tab/>
      </w:r>
      <w:r w:rsidRPr="00E21722">
        <w:t>Prefiled</w:t>
      </w:r>
    </w:p>
    <w:p w:rsidR="003458B0" w:rsidRDefault="003458B0" w:rsidP="003458B0">
      <w:pPr>
        <w:widowControl w:val="0"/>
        <w:tabs>
          <w:tab w:val="right" w:pos="1008"/>
          <w:tab w:val="left" w:pos="1152"/>
          <w:tab w:val="left" w:pos="1872"/>
          <w:tab w:val="left" w:pos="9187"/>
        </w:tabs>
        <w:ind w:left="2088" w:hanging="2088"/>
        <w:jc w:val="left"/>
      </w:pPr>
      <w:r>
        <w:tab/>
        <w:t>12/7/2010</w:t>
      </w:r>
      <w:r>
        <w:tab/>
        <w:t>House</w:t>
      </w:r>
      <w:r>
        <w:tab/>
      </w:r>
      <w:r w:rsidRPr="00E21722">
        <w:t xml:space="preserve">Referred to Committee on </w:t>
      </w:r>
      <w:r w:rsidRPr="00E21722">
        <w:rPr>
          <w:b/>
        </w:rPr>
        <w:t>Judiciary</w:t>
      </w:r>
    </w:p>
    <w:p w:rsidR="003458B0" w:rsidRDefault="003458B0" w:rsidP="003458B0">
      <w:pPr>
        <w:widowControl w:val="0"/>
        <w:tabs>
          <w:tab w:val="right" w:pos="1008"/>
          <w:tab w:val="left" w:pos="1152"/>
          <w:tab w:val="left" w:pos="1872"/>
          <w:tab w:val="left" w:pos="9187"/>
        </w:tabs>
        <w:ind w:left="2088" w:hanging="2088"/>
        <w:jc w:val="left"/>
      </w:pPr>
      <w:r>
        <w:tab/>
        <w:t>1/11/2011</w:t>
      </w:r>
      <w:r>
        <w:tab/>
        <w:t>House</w:t>
      </w:r>
      <w:r>
        <w:tab/>
      </w:r>
      <w:r w:rsidRPr="00E21722">
        <w:t>Introduced and read first time (</w:t>
      </w:r>
      <w:hyperlink r:id="rId7" w:history="1">
        <w:r w:rsidRPr="00E21722">
          <w:rPr>
            <w:rStyle w:val="Hyperlink"/>
          </w:rPr>
          <w:t>House Journal</w:t>
        </w:r>
        <w:r w:rsidRPr="00E21722">
          <w:rPr>
            <w:rStyle w:val="Hyperlink"/>
          </w:rPr>
          <w:noBreakHyphen/>
          <w:t>page 26</w:t>
        </w:r>
      </w:hyperlink>
      <w:r w:rsidRPr="00E21722">
        <w:t>)</w:t>
      </w:r>
    </w:p>
    <w:p w:rsidR="003458B0" w:rsidRDefault="003458B0" w:rsidP="003458B0">
      <w:pPr>
        <w:widowControl w:val="0"/>
        <w:tabs>
          <w:tab w:val="right" w:pos="1008"/>
          <w:tab w:val="left" w:pos="1152"/>
          <w:tab w:val="left" w:pos="1872"/>
          <w:tab w:val="left" w:pos="9187"/>
        </w:tabs>
        <w:ind w:left="2088" w:hanging="2088"/>
        <w:jc w:val="left"/>
      </w:pPr>
      <w:r>
        <w:tab/>
        <w:t>1/11/2011</w:t>
      </w:r>
      <w:r>
        <w:tab/>
        <w:t>House</w:t>
      </w:r>
      <w:r>
        <w:tab/>
      </w:r>
      <w:r w:rsidRPr="00E21722">
        <w:t>Ref</w:t>
      </w:r>
      <w:r>
        <w:t xml:space="preserve">erred to Committee on </w:t>
      </w:r>
      <w:r w:rsidRPr="00E21722">
        <w:rPr>
          <w:b/>
        </w:rPr>
        <w:t>Judiciary</w:t>
      </w:r>
      <w:r>
        <w:t xml:space="preserve"> </w:t>
      </w:r>
      <w:r w:rsidRPr="00E21722">
        <w:t>(</w:t>
      </w:r>
      <w:hyperlink r:id="rId8" w:history="1">
        <w:r w:rsidRPr="00E21722">
          <w:rPr>
            <w:rStyle w:val="Hyperlink"/>
          </w:rPr>
          <w:t>House Journal</w:t>
        </w:r>
        <w:r w:rsidRPr="00E21722">
          <w:rPr>
            <w:rStyle w:val="Hyperlink"/>
          </w:rPr>
          <w:noBreakHyphen/>
          <w:t>page 26</w:t>
        </w:r>
      </w:hyperlink>
      <w:r w:rsidRPr="00E21722">
        <w:t>)</w:t>
      </w:r>
    </w:p>
    <w:p w:rsidR="003458B0" w:rsidRDefault="003458B0" w:rsidP="003458B0">
      <w:pPr>
        <w:widowControl w:val="0"/>
        <w:tabs>
          <w:tab w:val="right" w:pos="1008"/>
          <w:tab w:val="left" w:pos="1152"/>
          <w:tab w:val="left" w:pos="1872"/>
          <w:tab w:val="left" w:pos="9187"/>
        </w:tabs>
        <w:ind w:left="2088" w:hanging="2088"/>
        <w:jc w:val="left"/>
      </w:pPr>
      <w:r>
        <w:tab/>
        <w:t>1/19/2011</w:t>
      </w:r>
      <w:r>
        <w:tab/>
        <w:t>House</w:t>
      </w:r>
      <w:r>
        <w:tab/>
      </w:r>
      <w:r w:rsidRPr="00E21722">
        <w:t>Member(s) request name added as sponsor: Patrick</w:t>
      </w:r>
    </w:p>
    <w:p w:rsidR="003458B0" w:rsidRDefault="003458B0" w:rsidP="003458B0">
      <w:pPr>
        <w:widowControl w:val="0"/>
        <w:tabs>
          <w:tab w:val="right" w:pos="1008"/>
          <w:tab w:val="left" w:pos="1152"/>
          <w:tab w:val="left" w:pos="1872"/>
          <w:tab w:val="left" w:pos="9187"/>
        </w:tabs>
        <w:ind w:left="2088" w:hanging="2088"/>
        <w:jc w:val="left"/>
      </w:pPr>
    </w:p>
    <w:p w:rsidR="002E0D71" w:rsidRPr="002E0D71" w:rsidRDefault="002E0D71" w:rsidP="002E0D71">
      <w:pPr>
        <w:widowControl w:val="0"/>
        <w:tabs>
          <w:tab w:val="right" w:pos="1008"/>
          <w:tab w:val="left" w:pos="1152"/>
          <w:tab w:val="left" w:pos="1872"/>
          <w:tab w:val="left" w:pos="9187"/>
        </w:tabs>
        <w:ind w:left="2088" w:hanging="2088"/>
        <w:jc w:val="left"/>
      </w:pPr>
    </w:p>
    <w:p w:rsidR="002E0D71" w:rsidRDefault="002E0D71" w:rsidP="002E0D71">
      <w:pPr>
        <w:widowControl w:val="0"/>
        <w:jc w:val="left"/>
      </w:pPr>
      <w:r w:rsidRPr="002E0D71">
        <w:rPr>
          <w:b/>
        </w:rPr>
        <w:lastRenderedPageBreak/>
        <w:t>VERSIONS OF THIS BILL</w:t>
      </w:r>
    </w:p>
    <w:p w:rsidR="002E0D71" w:rsidRDefault="002E0D71" w:rsidP="002E0D71">
      <w:pPr>
        <w:widowControl w:val="0"/>
        <w:jc w:val="left"/>
      </w:pPr>
    </w:p>
    <w:p w:rsidR="002E0D71" w:rsidRDefault="00D53B46" w:rsidP="002E0D71">
      <w:pPr>
        <w:widowControl w:val="0"/>
        <w:jc w:val="left"/>
      </w:pPr>
      <w:hyperlink r:id="rId9" w:history="1">
        <w:r w:rsidR="002E0D71">
          <w:rPr>
            <w:rStyle w:val="Hyperlink"/>
          </w:rPr>
          <w:t>12/7/2010</w:t>
        </w:r>
      </w:hyperlink>
    </w:p>
    <w:p w:rsidR="002E0D71" w:rsidRDefault="002E0D71" w:rsidP="002E0D71"/>
    <w:p w:rsidR="002E0D71" w:rsidRDefault="002E0D71" w:rsidP="002E0D71">
      <w:pPr>
        <w:sectPr w:rsidR="002E0D71" w:rsidSect="002E0D71">
          <w:pgSz w:w="12240" w:h="15840" w:code="1"/>
          <w:pgMar w:top="1080" w:right="1440" w:bottom="1080" w:left="1440" w:header="720" w:footer="720" w:gutter="0"/>
          <w:cols w:space="720"/>
          <w:noEndnote/>
          <w:docGrid w:linePitch="360"/>
        </w:sectPr>
      </w:pPr>
    </w:p>
    <w:p w:rsidR="006D48A5" w:rsidRDefault="006D48A5" w:rsidP="006D48A5">
      <w:pPr>
        <w:pStyle w:val="BillDots"/>
      </w:pPr>
    </w:p>
    <w:p w:rsidR="006D48A5" w:rsidRDefault="006D48A5" w:rsidP="006D48A5">
      <w:pPr>
        <w:pStyle w:val="Numbersforbill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8A5" w:rsidRDefault="006D48A5" w:rsidP="006D4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4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D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w:t>
      </w:r>
      <w:r w:rsidR="00730117">
        <w:t>16-7-155</w:t>
      </w:r>
      <w:r>
        <w:t xml:space="preserve"> SO AS TO PROHIBIT A </w:t>
      </w:r>
      <w:r w:rsidR="00BD5927">
        <w:t>PERSON INCLUDING</w:t>
      </w:r>
      <w:r w:rsidR="001B4C2B">
        <w:t xml:space="preserve"> A</w:t>
      </w:r>
      <w:r w:rsidR="00BD5927">
        <w:t xml:space="preserve"> </w:t>
      </w:r>
      <w:r>
        <w:t>CANDIDATE</w:t>
      </w:r>
      <w:r w:rsidR="00BD5927">
        <w:t xml:space="preserve"> FOR PUBLIC OFFICE</w:t>
      </w:r>
      <w:r>
        <w:t xml:space="preserve"> FROM KNOWINGLY MAKING A FRAUDULENT STATEMENT OR REPRESENTATION, VERBALLY OR IN WRITING, REGARDING THE PERSON</w:t>
      </w:r>
      <w:r w:rsidR="00BD5927" w:rsidRPr="00BD5927">
        <w:t>’</w:t>
      </w:r>
      <w:r>
        <w:t>S RECORD OF MILITARY SERVICE IN THE UNITED STATES ARMED FORCES FOR THE PURPOSE OF GAINING HONORARIUM, PUBLIC OFFICE, OR OTHER POSITION OF AUTHORITY OR EMPLOYMENT, AND TO PROVIDE PENALTIES FOR VIOLATION.</w:t>
      </w:r>
    </w:p>
    <w:p w:rsidR="00980493" w:rsidRDefault="00980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93" w:rsidRDefault="00980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93" w:rsidRDefault="00980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4609">
        <w:t xml:space="preserve">Article 3, </w:t>
      </w:r>
      <w:r w:rsidR="00730117">
        <w:t xml:space="preserve">Chapter 7, Title 16 of the </w:t>
      </w:r>
      <w:r>
        <w:t>1976 Code is amended by adding:</w:t>
      </w: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30117">
        <w:t>16-7-155</w:t>
      </w:r>
      <w:r>
        <w:t>.</w:t>
      </w:r>
      <w:r>
        <w:tab/>
        <w:t>(A)</w:t>
      </w:r>
      <w:r>
        <w:tab/>
        <w:t xml:space="preserve">No </w:t>
      </w:r>
      <w:r w:rsidR="00BD5927">
        <w:t>person</w:t>
      </w:r>
      <w:r>
        <w:t xml:space="preserve"> may knowingly make a fraudulent statement or representation, verbally or in writing, regarding the person</w:t>
      </w:r>
      <w:r w:rsidR="00BD5927" w:rsidRPr="00BD5927">
        <w:t>’</w:t>
      </w:r>
      <w:r>
        <w:t>s record of military service in the United States Armed Forces for the purpose of gaining recognition, honorarium, public office, or other position of authority or employment.</w:t>
      </w: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D5927">
        <w:t>Any person who knowingly and wilfully violates the provisions of subsection (A) in addition to all other penalties provided by law shall be punished</w:t>
      </w:r>
      <w:r w:rsidR="00730117">
        <w:t xml:space="preserve"> for a first offense</w:t>
      </w:r>
      <w:r w:rsidR="00BD5927">
        <w:t xml:space="preserve"> by a fine not exceeding one thousand dollars.  </w:t>
      </w:r>
      <w:r w:rsidR="001B4C2B">
        <w:t>Except as provided below, the</w:t>
      </w:r>
      <w:r w:rsidR="00BD5927">
        <w:t xml:space="preserve"> magistrates court has jurisdiction over these offenses.  If the person violating the provisions of subsection (A) is a candidate for public office, he </w:t>
      </w:r>
      <w:r>
        <w:t xml:space="preserve">shall be punished by a fine not exceeding one thousand dollars to be imposed by the State Ethics Commission for candidates subject to their jurisdiction and by the appropriate ethics committees of the General Assembly for candidates under their jurisdiction.  A series of fraudulent statements or misrepresentations made by a candidate for a particular office during a particular election cycle is considered a single violation.  </w:t>
      </w:r>
      <w:r w:rsidR="00BD5927">
        <w:t>A person including a candidate for public office who violates the</w:t>
      </w:r>
      <w:r>
        <w:t xml:space="preserve"> provisions of subsection (A) for a second or subsequent time is guilty of a misdemeanor and upon conviction shall be punished by a fine not exceeding one thousand dollars or imprisoned for a term not exceeding </w:t>
      </w:r>
      <w:r w:rsidR="001B4C2B">
        <w:t>thirty</w:t>
      </w:r>
      <w:r>
        <w:t xml:space="preserve"> days.”</w:t>
      </w:r>
    </w:p>
    <w:p w:rsidR="00DF6DAF"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DAF" w:rsidP="00D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0AB6" w:rsidRDefault="00BD59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0AB6" w:rsidRDefault="00140AB6" w:rsidP="002E0D71">
      <w:pPr>
        <w:suppressAutoHyphens/>
      </w:pPr>
    </w:p>
    <w:sectPr w:rsidR="00140AB6" w:rsidSect="002E0D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493" w:rsidRDefault="00980493" w:rsidP="009F0C77">
      <w:r>
        <w:separator/>
      </w:r>
    </w:p>
  </w:endnote>
  <w:endnote w:type="continuationSeparator" w:id="0">
    <w:p w:rsidR="00980493" w:rsidRDefault="009804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E28D3F-ACF6-4E78-AD4F-170BA40E4AD1}"/>
    <w:embedBold r:id="rId2" w:fontKey="{388A9398-7377-412D-ABE8-993D3FF4080A}"/>
  </w:font>
  <w:font w:name="Calibri">
    <w:panose1 w:val="020F0502020204030204"/>
    <w:charset w:val="00"/>
    <w:family w:val="swiss"/>
    <w:pitch w:val="variable"/>
    <w:sig w:usb0="E10002FF" w:usb1="4000ACFF" w:usb2="00000009" w:usb3="00000000" w:csb0="0000019F" w:csb1="00000000"/>
    <w:embedRegular r:id="rId3" w:fontKey="{5F54B88E-B4C9-414D-A228-ACCE010AED7B}"/>
  </w:font>
  <w:font w:name="Tahoma">
    <w:panose1 w:val="020B0604030504040204"/>
    <w:charset w:val="00"/>
    <w:family w:val="swiss"/>
    <w:pitch w:val="variable"/>
    <w:sig w:usb0="21002A87" w:usb1="80000000" w:usb2="00000008" w:usb3="00000000" w:csb0="000101FF" w:csb1="00000000"/>
    <w:embedRegular r:id="rId4" w:fontKey="{4E4976B9-8605-46B9-9FE2-C73918530DEF}"/>
  </w:font>
  <w:font w:name="Cambria">
    <w:panose1 w:val="02040503050406030204"/>
    <w:charset w:val="00"/>
    <w:family w:val="roman"/>
    <w:pitch w:val="variable"/>
    <w:sig w:usb0="E00002FF" w:usb1="400004FF" w:usb2="00000000" w:usb3="00000000" w:csb0="0000019F" w:csb1="00000000"/>
    <w:embedRegular r:id="rId5" w:fontKey="{A9B1E9E1-8843-413E-BA3D-CFB8E27A9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D71" w:rsidRPr="00140AB6" w:rsidRDefault="002E0D71" w:rsidP="00140AB6">
    <w:pPr>
      <w:pStyle w:val="Footer"/>
      <w:tabs>
        <w:tab w:val="clear" w:pos="4680"/>
        <w:tab w:val="clear" w:pos="9360"/>
        <w:tab w:val="center" w:pos="2995"/>
      </w:tabs>
      <w:spacing w:before="120"/>
    </w:pPr>
    <w:r>
      <w:t>[3056]</w:t>
    </w:r>
    <w:r>
      <w:tab/>
    </w:r>
    <w:r w:rsidR="00D53B46">
      <w:fldChar w:fldCharType="begin"/>
    </w:r>
    <w:r w:rsidR="00D53B46">
      <w:instrText xml:space="preserve"> PAGE  \* MERGEFORMAT </w:instrText>
    </w:r>
    <w:r w:rsidR="00D53B46">
      <w:fldChar w:fldCharType="separate"/>
    </w:r>
    <w:r w:rsidR="00D53B46">
      <w:rPr>
        <w:noProof/>
      </w:rPr>
      <w:t>1</w:t>
    </w:r>
    <w:r w:rsidR="00D53B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493" w:rsidRDefault="00980493" w:rsidP="009F0C77">
      <w:r>
        <w:separator/>
      </w:r>
    </w:p>
  </w:footnote>
  <w:footnote w:type="continuationSeparator" w:id="0">
    <w:p w:rsidR="00980493" w:rsidRDefault="009804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5SD11"/>
    <w:docVar w:name="CoverBillType" w:val="b"/>
    <w:docVar w:name="docpath" w:val="L:\Council\bills\NBD\11065SD11.DOCX"/>
    <w:docVar w:name="dvBillNumber" w:val="3056"/>
    <w:docVar w:name="dvBillNumberPrefix" w:val="H. "/>
    <w:docVar w:name="dvOriginalBody" w:val="House"/>
    <w:docVar w:name="dvSteno" w:val="NBD"/>
    <w:docVar w:name="NameofBody" w:val="h"/>
    <w:docVar w:name="vgroup2" w:val="Council"/>
  </w:docVars>
  <w:rsids>
    <w:rsidRoot w:val="0017542B"/>
    <w:rsid w:val="00011869"/>
    <w:rsid w:val="00012560"/>
    <w:rsid w:val="00031120"/>
    <w:rsid w:val="000E1785"/>
    <w:rsid w:val="000E4B38"/>
    <w:rsid w:val="000F40FA"/>
    <w:rsid w:val="0010776B"/>
    <w:rsid w:val="00133E66"/>
    <w:rsid w:val="00140AB6"/>
    <w:rsid w:val="001435A3"/>
    <w:rsid w:val="0017542B"/>
    <w:rsid w:val="001B4C2B"/>
    <w:rsid w:val="001D08F2"/>
    <w:rsid w:val="001D525B"/>
    <w:rsid w:val="001D7F4F"/>
    <w:rsid w:val="002321B6"/>
    <w:rsid w:val="00237532"/>
    <w:rsid w:val="00250967"/>
    <w:rsid w:val="002543C8"/>
    <w:rsid w:val="00280688"/>
    <w:rsid w:val="00284AAE"/>
    <w:rsid w:val="002C08FF"/>
    <w:rsid w:val="002E0D71"/>
    <w:rsid w:val="002E5912"/>
    <w:rsid w:val="00325348"/>
    <w:rsid w:val="0032732C"/>
    <w:rsid w:val="00336AD0"/>
    <w:rsid w:val="003458B0"/>
    <w:rsid w:val="00364609"/>
    <w:rsid w:val="0037079A"/>
    <w:rsid w:val="003833FF"/>
    <w:rsid w:val="003C363F"/>
    <w:rsid w:val="003D01E8"/>
    <w:rsid w:val="003E5288"/>
    <w:rsid w:val="003F6D79"/>
    <w:rsid w:val="0041760A"/>
    <w:rsid w:val="00417C01"/>
    <w:rsid w:val="004809EE"/>
    <w:rsid w:val="004B41B4"/>
    <w:rsid w:val="004C2B43"/>
    <w:rsid w:val="004D79B6"/>
    <w:rsid w:val="004E42E0"/>
    <w:rsid w:val="004E7D54"/>
    <w:rsid w:val="005273C6"/>
    <w:rsid w:val="00530A69"/>
    <w:rsid w:val="00545593"/>
    <w:rsid w:val="005614A4"/>
    <w:rsid w:val="00577C6C"/>
    <w:rsid w:val="005C2FE2"/>
    <w:rsid w:val="005E2BC9"/>
    <w:rsid w:val="00605102"/>
    <w:rsid w:val="006215AA"/>
    <w:rsid w:val="00624C3C"/>
    <w:rsid w:val="006913C9"/>
    <w:rsid w:val="0069470D"/>
    <w:rsid w:val="006B0D2C"/>
    <w:rsid w:val="006D48A5"/>
    <w:rsid w:val="00730117"/>
    <w:rsid w:val="007339E4"/>
    <w:rsid w:val="00734F00"/>
    <w:rsid w:val="00740537"/>
    <w:rsid w:val="007907FB"/>
    <w:rsid w:val="00792E26"/>
    <w:rsid w:val="007A70AE"/>
    <w:rsid w:val="007E085A"/>
    <w:rsid w:val="008362E8"/>
    <w:rsid w:val="008751BD"/>
    <w:rsid w:val="008929D5"/>
    <w:rsid w:val="008A1768"/>
    <w:rsid w:val="008F4429"/>
    <w:rsid w:val="0094021A"/>
    <w:rsid w:val="00980493"/>
    <w:rsid w:val="009C6A0B"/>
    <w:rsid w:val="009F0C77"/>
    <w:rsid w:val="009F4DD1"/>
    <w:rsid w:val="00A26FEF"/>
    <w:rsid w:val="00A41684"/>
    <w:rsid w:val="00A43402"/>
    <w:rsid w:val="00A64E80"/>
    <w:rsid w:val="00A72BCD"/>
    <w:rsid w:val="00A741D9"/>
    <w:rsid w:val="00A833AB"/>
    <w:rsid w:val="00A9741D"/>
    <w:rsid w:val="00AC1D54"/>
    <w:rsid w:val="00AC1FA6"/>
    <w:rsid w:val="00AD4B17"/>
    <w:rsid w:val="00B002F0"/>
    <w:rsid w:val="00B412D4"/>
    <w:rsid w:val="00B8728B"/>
    <w:rsid w:val="00BD284A"/>
    <w:rsid w:val="00BD5927"/>
    <w:rsid w:val="00BE3C22"/>
    <w:rsid w:val="00C0345E"/>
    <w:rsid w:val="00C3483A"/>
    <w:rsid w:val="00C45A1D"/>
    <w:rsid w:val="00C704F2"/>
    <w:rsid w:val="00C74E9D"/>
    <w:rsid w:val="00C82FD3"/>
    <w:rsid w:val="00C92819"/>
    <w:rsid w:val="00C939BE"/>
    <w:rsid w:val="00CC6B7B"/>
    <w:rsid w:val="00CC7610"/>
    <w:rsid w:val="00CC7833"/>
    <w:rsid w:val="00CD2089"/>
    <w:rsid w:val="00D53B46"/>
    <w:rsid w:val="00D73A67"/>
    <w:rsid w:val="00D970A9"/>
    <w:rsid w:val="00DE32C1"/>
    <w:rsid w:val="00DF3845"/>
    <w:rsid w:val="00DF6DAF"/>
    <w:rsid w:val="00E30B82"/>
    <w:rsid w:val="00E41911"/>
    <w:rsid w:val="00E7114A"/>
    <w:rsid w:val="00E92EEF"/>
    <w:rsid w:val="00EA12C8"/>
    <w:rsid w:val="00F24442"/>
    <w:rsid w:val="00F50AE3"/>
    <w:rsid w:val="00F67CF1"/>
    <w:rsid w:val="00F7542D"/>
    <w:rsid w:val="00F840F0"/>
    <w:rsid w:val="00FB0D0D"/>
    <w:rsid w:val="00FB43B4"/>
    <w:rsid w:val="00FD0AC9"/>
    <w:rsid w:val="00FE6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B6EDED-E501-412C-8A9D-D8D2F085E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2C1"/>
    <w:rPr>
      <w:rFonts w:ascii="Tahoma" w:hAnsi="Tahoma" w:cs="Tahoma"/>
      <w:sz w:val="16"/>
      <w:szCs w:val="16"/>
    </w:rPr>
  </w:style>
  <w:style w:type="character" w:customStyle="1" w:styleId="BalloonTextChar">
    <w:name w:val="Balloon Text Char"/>
    <w:basedOn w:val="DefaultParagraphFont"/>
    <w:link w:val="BalloonText"/>
    <w:uiPriority w:val="99"/>
    <w:semiHidden/>
    <w:rsid w:val="00DE32C1"/>
    <w:rPr>
      <w:rFonts w:ascii="Tahoma" w:eastAsia="Times New Roman" w:hAnsi="Tahoma" w:cs="Tahoma"/>
      <w:sz w:val="16"/>
      <w:szCs w:val="16"/>
    </w:rPr>
  </w:style>
  <w:style w:type="character" w:styleId="Hyperlink">
    <w:name w:val="Hyperlink"/>
    <w:basedOn w:val="DefaultParagraphFont"/>
    <w:uiPriority w:val="99"/>
    <w:unhideWhenUsed/>
    <w:rsid w:val="002E0D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59906-3BF1-412E-AA19-84814C84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443</Words>
  <Characters>2434</Characters>
  <Application>Microsoft Office Word</Application>
  <DocSecurity>4</DocSecurity>
  <Lines>87</Lines>
  <Paragraphs>27</Paragraphs>
  <ScaleCrop>false</ScaleCrop>
  <Company> </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3056: Candidates for public office - South Carolina Legislature Online</dc:title>
  <dc:subject/>
  <dc:creator>NikiDowney</dc:creator>
  <cp:keywords/>
  <dc:description/>
  <cp:lastModifiedBy>N Cumfer</cp:lastModifiedBy>
  <cp:revision>2</cp:revision>
  <cp:lastPrinted>2010-11-30T15:48:00Z</cp:lastPrinted>
  <dcterms:created xsi:type="dcterms:W3CDTF">2014-11-21T21:26:00Z</dcterms:created>
  <dcterms:modified xsi:type="dcterms:W3CDTF">2014-11-21T21:26:00Z</dcterms:modified>
</cp:coreProperties>
</file>