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988" w:rsidRDefault="00793988" w:rsidP="00793988">
      <w:pPr>
        <w:widowControl w:val="0"/>
        <w:jc w:val="center"/>
      </w:pPr>
      <w:bookmarkStart w:id="0" w:name="_GoBack"/>
      <w:bookmarkEnd w:id="0"/>
      <w:r w:rsidRPr="00793988">
        <w:rPr>
          <w:b/>
        </w:rPr>
        <w:t>South Carolina General Assembly</w:t>
      </w:r>
    </w:p>
    <w:p w:rsidR="00793988" w:rsidRDefault="00793988" w:rsidP="00793988">
      <w:pPr>
        <w:widowControl w:val="0"/>
        <w:jc w:val="center"/>
      </w:pPr>
      <w:r>
        <w:t>119th Session, 2011-2012</w:t>
      </w:r>
    </w:p>
    <w:p w:rsidR="00793988" w:rsidRDefault="00793988" w:rsidP="00793988">
      <w:pPr>
        <w:widowControl w:val="0"/>
        <w:jc w:val="left"/>
      </w:pPr>
    </w:p>
    <w:p w:rsidR="00793988" w:rsidRDefault="00793988" w:rsidP="00793988">
      <w:pPr>
        <w:widowControl w:val="0"/>
        <w:jc w:val="left"/>
        <w:rPr>
          <w:b/>
        </w:rPr>
      </w:pPr>
      <w:r w:rsidRPr="00793988">
        <w:rPr>
          <w:b/>
        </w:rPr>
        <w:t>H. 3121</w:t>
      </w:r>
    </w:p>
    <w:p w:rsidR="00793988" w:rsidRDefault="00793988" w:rsidP="00793988">
      <w:pPr>
        <w:widowControl w:val="0"/>
        <w:jc w:val="left"/>
        <w:rPr>
          <w:b/>
        </w:rPr>
      </w:pPr>
    </w:p>
    <w:p w:rsidR="00793988" w:rsidRDefault="00793988" w:rsidP="00793988">
      <w:pPr>
        <w:widowControl w:val="0"/>
        <w:jc w:val="left"/>
      </w:pPr>
      <w:r w:rsidRPr="00793988">
        <w:rPr>
          <w:b/>
        </w:rPr>
        <w:t>STATUS INFORMATION</w:t>
      </w:r>
    </w:p>
    <w:p w:rsidR="00793988" w:rsidRDefault="00793988" w:rsidP="00793988">
      <w:pPr>
        <w:widowControl w:val="0"/>
        <w:jc w:val="left"/>
      </w:pPr>
    </w:p>
    <w:p w:rsidR="00793988" w:rsidRDefault="00793988" w:rsidP="00793988">
      <w:pPr>
        <w:widowControl w:val="0"/>
        <w:jc w:val="left"/>
      </w:pPr>
      <w:r>
        <w:t>General Bill</w:t>
      </w:r>
    </w:p>
    <w:p w:rsidR="00793988" w:rsidRDefault="00793988" w:rsidP="00793988">
      <w:pPr>
        <w:widowControl w:val="0"/>
        <w:jc w:val="left"/>
      </w:pPr>
      <w:r>
        <w:t>Sponsors: Rep. McEachern</w:t>
      </w:r>
    </w:p>
    <w:p w:rsidR="00793988" w:rsidRDefault="00793988" w:rsidP="00793988">
      <w:pPr>
        <w:widowControl w:val="0"/>
        <w:jc w:val="left"/>
      </w:pPr>
      <w:r>
        <w:t>Document Path: l:\council\bills\swb\5035cm11.docx</w:t>
      </w:r>
    </w:p>
    <w:p w:rsidR="00793988" w:rsidRDefault="00793988" w:rsidP="00793988">
      <w:pPr>
        <w:widowControl w:val="0"/>
        <w:jc w:val="left"/>
      </w:pPr>
    </w:p>
    <w:p w:rsidR="008F1597" w:rsidRDefault="008F1597" w:rsidP="00793988">
      <w:pPr>
        <w:widowControl w:val="0"/>
        <w:jc w:val="left"/>
      </w:pPr>
      <w:r>
        <w:t>Introduced in the House on January 11, 2011</w:t>
      </w:r>
    </w:p>
    <w:p w:rsidR="008F1597" w:rsidRPr="008F1597" w:rsidRDefault="008F1597" w:rsidP="00793988">
      <w:pPr>
        <w:widowControl w:val="0"/>
        <w:jc w:val="left"/>
      </w:pPr>
      <w:r>
        <w:t xml:space="preserve">Currently residing in the House Committee on </w:t>
      </w:r>
      <w:r w:rsidRPr="008F1597">
        <w:rPr>
          <w:b/>
        </w:rPr>
        <w:t>Education and Public Works</w:t>
      </w:r>
    </w:p>
    <w:p w:rsidR="008F1597" w:rsidRDefault="008F1597" w:rsidP="00793988">
      <w:pPr>
        <w:widowControl w:val="0"/>
        <w:jc w:val="left"/>
      </w:pPr>
    </w:p>
    <w:p w:rsidR="00793988" w:rsidRDefault="00793988" w:rsidP="00793988">
      <w:pPr>
        <w:widowControl w:val="0"/>
        <w:jc w:val="left"/>
      </w:pPr>
      <w:r>
        <w:t xml:space="preserve">Summary: </w:t>
      </w:r>
      <w:r w:rsidR="0064650A">
        <w:t>Golf carts</w:t>
      </w:r>
    </w:p>
    <w:p w:rsidR="00793988" w:rsidRDefault="00793988" w:rsidP="00793988">
      <w:pPr>
        <w:widowControl w:val="0"/>
        <w:jc w:val="left"/>
      </w:pPr>
    </w:p>
    <w:p w:rsidR="00793988" w:rsidRDefault="00793988" w:rsidP="00793988">
      <w:pPr>
        <w:widowControl w:val="0"/>
        <w:jc w:val="left"/>
      </w:pPr>
    </w:p>
    <w:p w:rsidR="00793988" w:rsidRDefault="00793988" w:rsidP="007939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3988">
        <w:rPr>
          <w:b/>
        </w:rPr>
        <w:t>HISTORY OF LEGISLATIVE ACTIONS</w:t>
      </w:r>
    </w:p>
    <w:p w:rsidR="00793988" w:rsidRDefault="00793988" w:rsidP="007939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3988" w:rsidRPr="00793988" w:rsidRDefault="00793988" w:rsidP="007939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3988">
        <w:rPr>
          <w:u w:val="single"/>
        </w:rPr>
        <w:tab/>
        <w:t>Date</w:t>
      </w:r>
      <w:r w:rsidRPr="00793988">
        <w:rPr>
          <w:u w:val="single"/>
        </w:rPr>
        <w:tab/>
        <w:t>Body</w:t>
      </w:r>
      <w:r w:rsidRPr="00793988">
        <w:rPr>
          <w:u w:val="single"/>
        </w:rPr>
        <w:tab/>
        <w:t>Action Description with journal page number</w:t>
      </w:r>
      <w:r w:rsidRPr="00793988">
        <w:rPr>
          <w:u w:val="single"/>
        </w:rPr>
        <w:tab/>
      </w:r>
    </w:p>
    <w:p w:rsidR="006B2A2A" w:rsidRDefault="006B2A2A" w:rsidP="006B2A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B05601">
        <w:t>Prefiled</w:t>
      </w:r>
    </w:p>
    <w:p w:rsidR="006B2A2A" w:rsidRDefault="006B2A2A" w:rsidP="006B2A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B05601">
        <w:t xml:space="preserve">Referred to Committee on </w:t>
      </w:r>
      <w:r w:rsidRPr="00B05601">
        <w:rPr>
          <w:b/>
        </w:rPr>
        <w:t>Education and Public Works</w:t>
      </w:r>
    </w:p>
    <w:p w:rsidR="006B2A2A" w:rsidRDefault="006B2A2A" w:rsidP="006B2A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B05601">
        <w:t>Introduced and read first time (</w:t>
      </w:r>
      <w:hyperlink r:id="rId7" w:history="1">
        <w:r w:rsidRPr="00B05601">
          <w:rPr>
            <w:rStyle w:val="Hyperlink"/>
          </w:rPr>
          <w:t>House Journal</w:t>
        </w:r>
        <w:r w:rsidRPr="00B05601">
          <w:rPr>
            <w:rStyle w:val="Hyperlink"/>
          </w:rPr>
          <w:noBreakHyphen/>
          <w:t>page 52</w:t>
        </w:r>
      </w:hyperlink>
      <w:r w:rsidRPr="00B05601">
        <w:t>)</w:t>
      </w:r>
    </w:p>
    <w:p w:rsidR="006B2A2A" w:rsidRDefault="006B2A2A" w:rsidP="006B2A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B05601">
        <w:t>Referred to Co</w:t>
      </w:r>
      <w:r>
        <w:t xml:space="preserve">mmittee on </w:t>
      </w:r>
      <w:r w:rsidRPr="00B05601">
        <w:rPr>
          <w:b/>
        </w:rPr>
        <w:t>Education and Public Works</w:t>
      </w:r>
      <w:r w:rsidRPr="00B05601">
        <w:t xml:space="preserve"> (</w:t>
      </w:r>
      <w:hyperlink r:id="rId8" w:history="1">
        <w:r w:rsidRPr="00B05601">
          <w:rPr>
            <w:rStyle w:val="Hyperlink"/>
          </w:rPr>
          <w:t>House Journal</w:t>
        </w:r>
        <w:r w:rsidRPr="00B05601">
          <w:rPr>
            <w:rStyle w:val="Hyperlink"/>
          </w:rPr>
          <w:noBreakHyphen/>
          <w:t>page 52</w:t>
        </w:r>
      </w:hyperlink>
      <w:r w:rsidRPr="00B05601">
        <w:t>)</w:t>
      </w:r>
    </w:p>
    <w:p w:rsidR="006B2A2A" w:rsidRDefault="006B2A2A" w:rsidP="006B2A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3988" w:rsidRPr="00793988" w:rsidRDefault="00793988" w:rsidP="00793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3988" w:rsidRDefault="00793988" w:rsidP="00793988">
      <w:pPr>
        <w:widowControl w:val="0"/>
        <w:jc w:val="left"/>
      </w:pPr>
      <w:r w:rsidRPr="00793988">
        <w:rPr>
          <w:b/>
        </w:rPr>
        <w:t>VERSIONS OF THIS BILL</w:t>
      </w:r>
    </w:p>
    <w:p w:rsidR="00793988" w:rsidRDefault="00793988" w:rsidP="00793988">
      <w:pPr>
        <w:widowControl w:val="0"/>
        <w:jc w:val="left"/>
      </w:pPr>
    </w:p>
    <w:p w:rsidR="00793988" w:rsidRDefault="00E12627" w:rsidP="00793988">
      <w:pPr>
        <w:widowControl w:val="0"/>
        <w:jc w:val="left"/>
      </w:pPr>
      <w:hyperlink r:id="rId9" w:history="1">
        <w:r w:rsidR="00793988">
          <w:rPr>
            <w:rStyle w:val="Hyperlink"/>
          </w:rPr>
          <w:t>12/7/2010</w:t>
        </w:r>
      </w:hyperlink>
    </w:p>
    <w:p w:rsidR="00793988" w:rsidRDefault="00793988" w:rsidP="00793988"/>
    <w:p w:rsidR="00793988" w:rsidRDefault="00793988" w:rsidP="00793988">
      <w:pPr>
        <w:sectPr w:rsidR="00793988" w:rsidSect="007939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2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7B2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73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2D737C">
        <w:t>’</w:t>
      </w:r>
      <w:r>
        <w:t>S HIGHWAYS, SO AS TO PROVIDE THAT AN AGENT OR EMPLOYEE OF AN OWNER OF A GOLF CART WHO POSSESSES A VALID DRIVER</w:t>
      </w:r>
      <w:r w:rsidRPr="002D737C">
        <w:t>’</w:t>
      </w:r>
      <w:r>
        <w:t>S LICENSE MAY OPERATE THE VEHICLE ALONG CERTAIN HIGHWAYS AND STREETS.</w:t>
      </w:r>
    </w:p>
    <w:p w:rsidR="00647B21" w:rsidRDefault="00647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7B21" w:rsidRDefault="00647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7B21" w:rsidRDefault="00647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37C" w:rsidRDefault="00647B21" w:rsidP="002D7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D737C">
        <w:t>Section 56</w:t>
      </w:r>
      <w:r w:rsidR="002D737C">
        <w:noBreakHyphen/>
        <w:t>3</w:t>
      </w:r>
      <w:r w:rsidR="002D737C">
        <w:noBreakHyphen/>
        <w:t>115 of the 1976 Code is amended to read:</w:t>
      </w:r>
    </w:p>
    <w:p w:rsidR="002D737C" w:rsidRDefault="002D737C" w:rsidP="002D7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37C" w:rsidRPr="00A95F9A" w:rsidRDefault="002D737C" w:rsidP="002D7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>
        <w:tab/>
      </w:r>
      <w:r w:rsidRPr="00A95F9A">
        <w:t>The owner of a vehicle commonly known as a golf cart, if he has a valid driver</w:t>
      </w:r>
      <w:r w:rsidRPr="002D737C">
        <w:t>’</w:t>
      </w:r>
      <w:r w:rsidRPr="00A95F9A">
        <w:t xml:space="preserve">s license, may obtain a permit from the Department of Motor Vehicles upon the payment of a fee of five dollars and proof of financial responsibility which permits </w:t>
      </w:r>
      <w:r w:rsidRPr="00333302">
        <w:t>his agent,</w:t>
      </w:r>
      <w:r>
        <w:t xml:space="preserve"> </w:t>
      </w:r>
      <w:r w:rsidRPr="00333302">
        <w:rPr>
          <w:u w:val="single"/>
        </w:rPr>
        <w:t>or</w:t>
      </w:r>
      <w:r w:rsidRPr="005D258E">
        <w:t xml:space="preserve"> </w:t>
      </w:r>
      <w:r w:rsidRPr="00D34A0B">
        <w:rPr>
          <w:strike/>
        </w:rPr>
        <w:t>employees,</w:t>
      </w:r>
      <w:r w:rsidRPr="003346FA">
        <w:t xml:space="preserve"> </w:t>
      </w:r>
      <w:r w:rsidRPr="00D34A0B">
        <w:rPr>
          <w:u w:val="single"/>
        </w:rPr>
        <w:t>employee</w:t>
      </w:r>
      <w:r>
        <w:rPr>
          <w:u w:val="single"/>
        </w:rPr>
        <w:t xml:space="preserve"> </w:t>
      </w:r>
      <w:r w:rsidRPr="00333302">
        <w:rPr>
          <w:u w:val="single"/>
        </w:rPr>
        <w:t xml:space="preserve">who </w:t>
      </w:r>
      <w:r w:rsidRPr="003346FA">
        <w:rPr>
          <w:u w:val="single"/>
        </w:rPr>
        <w:t>possess</w:t>
      </w:r>
      <w:r>
        <w:rPr>
          <w:u w:val="single"/>
        </w:rPr>
        <w:t>es</w:t>
      </w:r>
      <w:r w:rsidRPr="003346FA">
        <w:rPr>
          <w:u w:val="single"/>
        </w:rPr>
        <w:t xml:space="preserve"> a valid driver</w:t>
      </w:r>
      <w:r w:rsidRPr="002D737C">
        <w:rPr>
          <w:u w:val="single"/>
        </w:rPr>
        <w:t>’</w:t>
      </w:r>
      <w:r w:rsidRPr="003346FA">
        <w:rPr>
          <w:u w:val="single"/>
        </w:rPr>
        <w:t>s license</w:t>
      </w:r>
      <w:r>
        <w:rPr>
          <w:u w:val="single"/>
        </w:rPr>
        <w:t>,</w:t>
      </w:r>
      <w:r>
        <w:t xml:space="preserve"> or </w:t>
      </w:r>
      <w:r w:rsidRPr="00A95F9A">
        <w:t xml:space="preserve">him to: </w:t>
      </w:r>
    </w:p>
    <w:p w:rsidR="002D737C" w:rsidRPr="00A95F9A" w:rsidRDefault="002D737C" w:rsidP="002D7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95F9A">
        <w:t>(1)</w:t>
      </w:r>
      <w:r>
        <w:tab/>
      </w:r>
      <w:r w:rsidRPr="00A95F9A">
        <w:t xml:space="preserve">operate the golf cart on a secondary highway or street within two miles of his residence or place of business during daylight hours only;  and </w:t>
      </w:r>
    </w:p>
    <w:p w:rsidR="002D737C" w:rsidRDefault="002D737C" w:rsidP="002D7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95F9A">
        <w:t>(2)</w:t>
      </w:r>
      <w:r>
        <w:tab/>
      </w:r>
      <w:r w:rsidRPr="00A95F9A">
        <w:t>cross a primary highway or street while traveling along a secondary highway or street within two miles of his residence or place of business during daylight hours only.</w:t>
      </w:r>
      <w:r>
        <w:t>”</w:t>
      </w:r>
    </w:p>
    <w:p w:rsidR="002D737C" w:rsidRDefault="002D737C" w:rsidP="002D7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37C" w:rsidRDefault="002D737C" w:rsidP="002D7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32E56" w:rsidRDefault="002D73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2E56" w:rsidRDefault="00432E56" w:rsidP="00793988">
      <w:pPr>
        <w:suppressAutoHyphens/>
      </w:pPr>
    </w:p>
    <w:sectPr w:rsidR="00432E56" w:rsidSect="0079398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B21" w:rsidRDefault="00647B21" w:rsidP="009F0C77">
      <w:r>
        <w:separator/>
      </w:r>
    </w:p>
  </w:endnote>
  <w:endnote w:type="continuationSeparator" w:id="0">
    <w:p w:rsidR="00647B21" w:rsidRDefault="00647B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6D3DB0-D78A-48EB-82DF-575807A250F2}"/>
    <w:embedBold r:id="rId2" w:fontKey="{963C0753-876B-41B2-BD45-077B853BEE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CF49D7-CB72-4288-A712-F95D52A480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63EF47B-DC6C-4A6A-B4C1-BD6610F872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AB9F0D-1C18-4EF1-9CE6-FAC24D13CF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988" w:rsidRPr="00432E56" w:rsidRDefault="00793988" w:rsidP="00432E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[3121]</w:t>
    </w:r>
    <w:r>
      <w:tab/>
    </w:r>
    <w:r w:rsidR="00E12627">
      <w:fldChar w:fldCharType="begin"/>
    </w:r>
    <w:r w:rsidR="00E12627">
      <w:instrText xml:space="preserve"> PAGE  \* MERGEFORMAT </w:instrText>
    </w:r>
    <w:r w:rsidR="00E12627">
      <w:fldChar w:fldCharType="separate"/>
    </w:r>
    <w:r w:rsidR="00E12627">
      <w:rPr>
        <w:noProof/>
      </w:rPr>
      <w:t>1</w:t>
    </w:r>
    <w:r w:rsidR="00E126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B21" w:rsidRDefault="00647B21" w:rsidP="009F0C77">
      <w:r>
        <w:separator/>
      </w:r>
    </w:p>
  </w:footnote>
  <w:footnote w:type="continuationSeparator" w:id="0">
    <w:p w:rsidR="00647B21" w:rsidRDefault="00647B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35CM11"/>
    <w:docVar w:name="CoverBillType" w:val="b"/>
    <w:docVar w:name="docpath" w:val="L:\Council\bills\SWB\5035CM11.DOCX"/>
    <w:docVar w:name="dvBillNumber" w:val="312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E38E3"/>
    <w:rsid w:val="00011869"/>
    <w:rsid w:val="00016ECB"/>
    <w:rsid w:val="00056452"/>
    <w:rsid w:val="000773F2"/>
    <w:rsid w:val="0009628D"/>
    <w:rsid w:val="000E1785"/>
    <w:rsid w:val="000F40FA"/>
    <w:rsid w:val="0010776B"/>
    <w:rsid w:val="00133E66"/>
    <w:rsid w:val="001435A3"/>
    <w:rsid w:val="001D08F2"/>
    <w:rsid w:val="001D525B"/>
    <w:rsid w:val="001D7F4F"/>
    <w:rsid w:val="001E38E3"/>
    <w:rsid w:val="002321B6"/>
    <w:rsid w:val="00250967"/>
    <w:rsid w:val="002543C8"/>
    <w:rsid w:val="00270569"/>
    <w:rsid w:val="00284AAE"/>
    <w:rsid w:val="002A3BEE"/>
    <w:rsid w:val="002B0CB5"/>
    <w:rsid w:val="002D737C"/>
    <w:rsid w:val="002E5912"/>
    <w:rsid w:val="00325348"/>
    <w:rsid w:val="0032732C"/>
    <w:rsid w:val="00336AD0"/>
    <w:rsid w:val="003462E6"/>
    <w:rsid w:val="0037079A"/>
    <w:rsid w:val="003D01E8"/>
    <w:rsid w:val="003E5288"/>
    <w:rsid w:val="003F6D79"/>
    <w:rsid w:val="0041760A"/>
    <w:rsid w:val="00417C01"/>
    <w:rsid w:val="00432E56"/>
    <w:rsid w:val="004809EE"/>
    <w:rsid w:val="00482C43"/>
    <w:rsid w:val="004B11B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650A"/>
    <w:rsid w:val="00647B21"/>
    <w:rsid w:val="006913C9"/>
    <w:rsid w:val="0069470D"/>
    <w:rsid w:val="006A1CAE"/>
    <w:rsid w:val="006B2A2A"/>
    <w:rsid w:val="00734F00"/>
    <w:rsid w:val="00745651"/>
    <w:rsid w:val="00793988"/>
    <w:rsid w:val="007A70AE"/>
    <w:rsid w:val="008362E8"/>
    <w:rsid w:val="00867AEA"/>
    <w:rsid w:val="008A1768"/>
    <w:rsid w:val="008F1597"/>
    <w:rsid w:val="008F4429"/>
    <w:rsid w:val="0094021A"/>
    <w:rsid w:val="00972DA6"/>
    <w:rsid w:val="00980039"/>
    <w:rsid w:val="009C6A0B"/>
    <w:rsid w:val="009F0C77"/>
    <w:rsid w:val="009F4DD1"/>
    <w:rsid w:val="00A41684"/>
    <w:rsid w:val="00A64E80"/>
    <w:rsid w:val="00A72BCD"/>
    <w:rsid w:val="00A741D9"/>
    <w:rsid w:val="00A833AB"/>
    <w:rsid w:val="00A85469"/>
    <w:rsid w:val="00A9741D"/>
    <w:rsid w:val="00AD4B17"/>
    <w:rsid w:val="00B21A3E"/>
    <w:rsid w:val="00B412D4"/>
    <w:rsid w:val="00BE3C22"/>
    <w:rsid w:val="00BF2D14"/>
    <w:rsid w:val="00C0345E"/>
    <w:rsid w:val="00C3483A"/>
    <w:rsid w:val="00C46037"/>
    <w:rsid w:val="00C74E9D"/>
    <w:rsid w:val="00C82FD3"/>
    <w:rsid w:val="00C92819"/>
    <w:rsid w:val="00CC219D"/>
    <w:rsid w:val="00CC6B7B"/>
    <w:rsid w:val="00CD2089"/>
    <w:rsid w:val="00D73A67"/>
    <w:rsid w:val="00D92B3E"/>
    <w:rsid w:val="00D970A9"/>
    <w:rsid w:val="00DF3845"/>
    <w:rsid w:val="00E12627"/>
    <w:rsid w:val="00E41911"/>
    <w:rsid w:val="00E86C3A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990FD2C-A328-4F1A-86D2-DBC8E9CA6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73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37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39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121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9A6C7-2C4A-473C-9117-9C3002A38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302</Words>
  <Characters>1565</Characters>
  <Application>Microsoft Office Word</Application>
  <DocSecurity>4</DocSecurity>
  <Lines>70</Lines>
  <Paragraphs>27</Paragraphs>
  <ScaleCrop>false</ScaleCrop>
  <Company> </Company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3121: Golf carts - South Carolina Legislature Online</dc:title>
  <dc:subject/>
  <dc:creator>SandyBarden</dc:creator>
  <cp:keywords/>
  <dc:description/>
  <cp:lastModifiedBy>N Cumfer</cp:lastModifiedBy>
  <cp:revision>2</cp:revision>
  <cp:lastPrinted>2010-12-06T16:35:00Z</cp:lastPrinted>
  <dcterms:created xsi:type="dcterms:W3CDTF">2014-11-21T21:28:00Z</dcterms:created>
  <dcterms:modified xsi:type="dcterms:W3CDTF">2014-11-21T21:28:00Z</dcterms:modified>
</cp:coreProperties>
</file>