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3324" w:rsidRDefault="00443324" w:rsidP="00443324">
      <w:pPr>
        <w:widowControl w:val="0"/>
        <w:jc w:val="center"/>
      </w:pPr>
      <w:bookmarkStart w:id="0" w:name="_GoBack"/>
      <w:bookmarkEnd w:id="0"/>
      <w:r w:rsidRPr="00443324">
        <w:rPr>
          <w:b/>
        </w:rPr>
        <w:t>South Carolina General Assembly</w:t>
      </w:r>
    </w:p>
    <w:p w:rsidR="00443324" w:rsidRDefault="00443324" w:rsidP="00443324">
      <w:pPr>
        <w:widowControl w:val="0"/>
        <w:jc w:val="center"/>
      </w:pPr>
      <w:r>
        <w:t>119th Session, 2011-2012</w:t>
      </w:r>
    </w:p>
    <w:p w:rsidR="00443324" w:rsidRDefault="00443324" w:rsidP="00443324">
      <w:pPr>
        <w:widowControl w:val="0"/>
        <w:jc w:val="left"/>
      </w:pPr>
    </w:p>
    <w:p w:rsidR="00443324" w:rsidRDefault="00443324" w:rsidP="00443324">
      <w:pPr>
        <w:widowControl w:val="0"/>
        <w:jc w:val="left"/>
        <w:rPr>
          <w:b/>
        </w:rPr>
      </w:pPr>
      <w:r w:rsidRPr="00443324">
        <w:rPr>
          <w:b/>
        </w:rPr>
        <w:t>H. 3223</w:t>
      </w:r>
    </w:p>
    <w:p w:rsidR="00443324" w:rsidRDefault="00443324" w:rsidP="00443324">
      <w:pPr>
        <w:widowControl w:val="0"/>
        <w:jc w:val="left"/>
        <w:rPr>
          <w:b/>
        </w:rPr>
      </w:pPr>
    </w:p>
    <w:p w:rsidR="00443324" w:rsidRDefault="00443324" w:rsidP="00443324">
      <w:pPr>
        <w:widowControl w:val="0"/>
        <w:jc w:val="left"/>
      </w:pPr>
      <w:r w:rsidRPr="00443324">
        <w:rPr>
          <w:b/>
        </w:rPr>
        <w:t>STATUS INFORMATION</w:t>
      </w:r>
    </w:p>
    <w:p w:rsidR="00443324" w:rsidRDefault="00443324" w:rsidP="00443324">
      <w:pPr>
        <w:widowControl w:val="0"/>
        <w:jc w:val="left"/>
      </w:pPr>
    </w:p>
    <w:p w:rsidR="00443324" w:rsidRDefault="00443324" w:rsidP="00443324">
      <w:pPr>
        <w:widowControl w:val="0"/>
        <w:jc w:val="left"/>
      </w:pPr>
      <w:r>
        <w:t>General Bill</w:t>
      </w:r>
    </w:p>
    <w:p w:rsidR="00443324" w:rsidRDefault="00335224" w:rsidP="00443324">
      <w:pPr>
        <w:widowControl w:val="0"/>
        <w:jc w:val="left"/>
      </w:pPr>
      <w:r>
        <w:t>Sponsors: Reps. Stringer, Harrell, Cooper, G.R. Smith, Simrill, Harrison, Daning, Forrester, Hamilton, Hixon and Bingham</w:t>
      </w:r>
    </w:p>
    <w:p w:rsidR="00443324" w:rsidRDefault="00443324" w:rsidP="00443324">
      <w:pPr>
        <w:widowControl w:val="0"/>
        <w:jc w:val="left"/>
      </w:pPr>
      <w:r>
        <w:t>Document Path: l:\council\bills\nbd\11072htc11.docx</w:t>
      </w:r>
    </w:p>
    <w:p w:rsidR="00443324" w:rsidRDefault="00443324" w:rsidP="00443324">
      <w:pPr>
        <w:widowControl w:val="0"/>
        <w:jc w:val="left"/>
      </w:pPr>
    </w:p>
    <w:p w:rsidR="00DB5261" w:rsidRDefault="00DB5261" w:rsidP="00443324">
      <w:pPr>
        <w:widowControl w:val="0"/>
        <w:jc w:val="left"/>
      </w:pPr>
      <w:r>
        <w:t>Introduced in the House on January 11, 2011</w:t>
      </w:r>
    </w:p>
    <w:p w:rsidR="00DB5261" w:rsidRPr="00DB5261" w:rsidRDefault="00DB5261" w:rsidP="00443324">
      <w:pPr>
        <w:widowControl w:val="0"/>
        <w:jc w:val="left"/>
      </w:pPr>
      <w:r>
        <w:t xml:space="preserve">Currently residing in the House Committee on </w:t>
      </w:r>
      <w:r w:rsidRPr="00DB5261">
        <w:rPr>
          <w:b/>
        </w:rPr>
        <w:t>Ways and Means</w:t>
      </w:r>
    </w:p>
    <w:p w:rsidR="00DB5261" w:rsidRDefault="00DB5261" w:rsidP="00443324">
      <w:pPr>
        <w:widowControl w:val="0"/>
        <w:jc w:val="left"/>
      </w:pPr>
    </w:p>
    <w:p w:rsidR="00443324" w:rsidRDefault="00443324" w:rsidP="00443324">
      <w:pPr>
        <w:widowControl w:val="0"/>
        <w:jc w:val="left"/>
      </w:pPr>
      <w:r>
        <w:t xml:space="preserve">Summary: </w:t>
      </w:r>
      <w:r w:rsidR="00203258">
        <w:t>Government personnel positions</w:t>
      </w:r>
    </w:p>
    <w:p w:rsidR="00443324" w:rsidRDefault="00443324" w:rsidP="00443324">
      <w:pPr>
        <w:widowControl w:val="0"/>
        <w:jc w:val="left"/>
      </w:pPr>
    </w:p>
    <w:p w:rsidR="00443324" w:rsidRDefault="00443324" w:rsidP="00443324">
      <w:pPr>
        <w:widowControl w:val="0"/>
        <w:jc w:val="left"/>
      </w:pPr>
    </w:p>
    <w:p w:rsidR="00443324" w:rsidRDefault="00443324" w:rsidP="00443324">
      <w:pPr>
        <w:widowControl w:val="0"/>
        <w:tabs>
          <w:tab w:val="center" w:pos="590"/>
          <w:tab w:val="center" w:pos="1440"/>
          <w:tab w:val="left" w:pos="1872"/>
          <w:tab w:val="left" w:pos="9187"/>
        </w:tabs>
        <w:jc w:val="left"/>
      </w:pPr>
      <w:r w:rsidRPr="00443324">
        <w:rPr>
          <w:b/>
        </w:rPr>
        <w:t>HISTORY OF LEGISLATIVE ACTIONS</w:t>
      </w:r>
    </w:p>
    <w:p w:rsidR="00443324" w:rsidRDefault="00443324" w:rsidP="00443324">
      <w:pPr>
        <w:widowControl w:val="0"/>
        <w:tabs>
          <w:tab w:val="center" w:pos="590"/>
          <w:tab w:val="center" w:pos="1440"/>
          <w:tab w:val="left" w:pos="1872"/>
          <w:tab w:val="left" w:pos="9187"/>
        </w:tabs>
        <w:jc w:val="left"/>
      </w:pPr>
    </w:p>
    <w:p w:rsidR="00443324" w:rsidRPr="00443324" w:rsidRDefault="00443324" w:rsidP="00443324">
      <w:pPr>
        <w:widowControl w:val="0"/>
        <w:tabs>
          <w:tab w:val="center" w:pos="590"/>
          <w:tab w:val="center" w:pos="1440"/>
          <w:tab w:val="left" w:pos="1872"/>
          <w:tab w:val="left" w:pos="9187"/>
        </w:tabs>
        <w:jc w:val="left"/>
      </w:pPr>
      <w:r w:rsidRPr="00443324">
        <w:rPr>
          <w:u w:val="single"/>
        </w:rPr>
        <w:tab/>
        <w:t>Date</w:t>
      </w:r>
      <w:r w:rsidRPr="00443324">
        <w:rPr>
          <w:u w:val="single"/>
        </w:rPr>
        <w:tab/>
        <w:t>Body</w:t>
      </w:r>
      <w:r w:rsidRPr="00443324">
        <w:rPr>
          <w:u w:val="single"/>
        </w:rPr>
        <w:tab/>
        <w:t>Action Description with journal page number</w:t>
      </w:r>
      <w:r w:rsidRPr="00443324">
        <w:rPr>
          <w:u w:val="single"/>
        </w:rPr>
        <w:tab/>
      </w:r>
    </w:p>
    <w:p w:rsidR="00DA13B5" w:rsidRDefault="00DA13B5" w:rsidP="00DA13B5">
      <w:pPr>
        <w:widowControl w:val="0"/>
        <w:tabs>
          <w:tab w:val="right" w:pos="1008"/>
          <w:tab w:val="left" w:pos="1152"/>
          <w:tab w:val="left" w:pos="1872"/>
          <w:tab w:val="left" w:pos="9187"/>
        </w:tabs>
        <w:ind w:left="2088" w:hanging="2088"/>
        <w:jc w:val="left"/>
      </w:pPr>
      <w:r>
        <w:tab/>
        <w:t>12/14/2010</w:t>
      </w:r>
      <w:r>
        <w:tab/>
        <w:t>House</w:t>
      </w:r>
      <w:r>
        <w:tab/>
      </w:r>
      <w:r w:rsidRPr="00A94C1D">
        <w:t>Prefiled</w:t>
      </w:r>
    </w:p>
    <w:p w:rsidR="00DA13B5" w:rsidRDefault="00DA13B5" w:rsidP="00DA13B5">
      <w:pPr>
        <w:widowControl w:val="0"/>
        <w:tabs>
          <w:tab w:val="right" w:pos="1008"/>
          <w:tab w:val="left" w:pos="1152"/>
          <w:tab w:val="left" w:pos="1872"/>
          <w:tab w:val="left" w:pos="9187"/>
        </w:tabs>
        <w:ind w:left="2088" w:hanging="2088"/>
        <w:jc w:val="left"/>
      </w:pPr>
      <w:r>
        <w:tab/>
        <w:t>12/14/2010</w:t>
      </w:r>
      <w:r>
        <w:tab/>
        <w:t>House</w:t>
      </w:r>
      <w:r>
        <w:tab/>
      </w:r>
      <w:r w:rsidRPr="00A94C1D">
        <w:t xml:space="preserve">Referred to Committee on </w:t>
      </w:r>
      <w:r w:rsidRPr="00A94C1D">
        <w:rPr>
          <w:b/>
        </w:rPr>
        <w:t>Ways and Means</w:t>
      </w:r>
    </w:p>
    <w:p w:rsidR="00DA13B5" w:rsidRDefault="00DA13B5" w:rsidP="00DA13B5">
      <w:pPr>
        <w:widowControl w:val="0"/>
        <w:tabs>
          <w:tab w:val="right" w:pos="1008"/>
          <w:tab w:val="left" w:pos="1152"/>
          <w:tab w:val="left" w:pos="1872"/>
          <w:tab w:val="left" w:pos="9187"/>
        </w:tabs>
        <w:ind w:left="2088" w:hanging="2088"/>
        <w:jc w:val="left"/>
      </w:pPr>
      <w:r>
        <w:tab/>
        <w:t>1/11/2011</w:t>
      </w:r>
      <w:r>
        <w:tab/>
        <w:t>House</w:t>
      </w:r>
      <w:r>
        <w:tab/>
      </w:r>
      <w:r w:rsidRPr="00A94C1D">
        <w:t>Introduced and read first time (</w:t>
      </w:r>
      <w:hyperlink r:id="rId7" w:history="1">
        <w:r w:rsidRPr="00A94C1D">
          <w:rPr>
            <w:rStyle w:val="Hyperlink"/>
          </w:rPr>
          <w:t>House Journal</w:t>
        </w:r>
        <w:r w:rsidRPr="00A94C1D">
          <w:rPr>
            <w:rStyle w:val="Hyperlink"/>
          </w:rPr>
          <w:noBreakHyphen/>
          <w:t>page 88</w:t>
        </w:r>
      </w:hyperlink>
      <w:r w:rsidRPr="00A94C1D">
        <w:t>)</w:t>
      </w:r>
    </w:p>
    <w:p w:rsidR="00DA13B5" w:rsidRDefault="00DA13B5" w:rsidP="00DA13B5">
      <w:pPr>
        <w:widowControl w:val="0"/>
        <w:tabs>
          <w:tab w:val="right" w:pos="1008"/>
          <w:tab w:val="left" w:pos="1152"/>
          <w:tab w:val="left" w:pos="1872"/>
          <w:tab w:val="left" w:pos="9187"/>
        </w:tabs>
        <w:ind w:left="2088" w:hanging="2088"/>
        <w:jc w:val="left"/>
      </w:pPr>
      <w:r>
        <w:tab/>
        <w:t>1/11/2011</w:t>
      </w:r>
      <w:r>
        <w:tab/>
        <w:t>House</w:t>
      </w:r>
      <w:r>
        <w:tab/>
      </w:r>
      <w:r w:rsidRPr="00A94C1D">
        <w:t>Referred to Com</w:t>
      </w:r>
      <w:r>
        <w:t xml:space="preserve">mittee on </w:t>
      </w:r>
      <w:r w:rsidRPr="00A94C1D">
        <w:rPr>
          <w:b/>
        </w:rPr>
        <w:t>Ways and Means</w:t>
      </w:r>
      <w:r>
        <w:t xml:space="preserve"> (</w:t>
      </w:r>
      <w:hyperlink r:id="rId8" w:history="1">
        <w:r w:rsidRPr="00A94C1D">
          <w:rPr>
            <w:rStyle w:val="Hyperlink"/>
          </w:rPr>
          <w:t>House Journal</w:t>
        </w:r>
        <w:r w:rsidRPr="00A94C1D">
          <w:rPr>
            <w:rStyle w:val="Hyperlink"/>
          </w:rPr>
          <w:noBreakHyphen/>
          <w:t>page 88</w:t>
        </w:r>
      </w:hyperlink>
      <w:r w:rsidRPr="00A94C1D">
        <w:t>)</w:t>
      </w:r>
    </w:p>
    <w:p w:rsidR="00DA13B5" w:rsidRDefault="00DA13B5" w:rsidP="00DA13B5">
      <w:pPr>
        <w:widowControl w:val="0"/>
        <w:tabs>
          <w:tab w:val="right" w:pos="1008"/>
          <w:tab w:val="left" w:pos="1152"/>
          <w:tab w:val="left" w:pos="1872"/>
          <w:tab w:val="left" w:pos="9187"/>
        </w:tabs>
        <w:ind w:left="2088" w:hanging="2088"/>
        <w:jc w:val="left"/>
      </w:pPr>
    </w:p>
    <w:p w:rsidR="00443324" w:rsidRPr="00443324" w:rsidRDefault="00443324" w:rsidP="00443324">
      <w:pPr>
        <w:widowControl w:val="0"/>
        <w:tabs>
          <w:tab w:val="right" w:pos="1008"/>
          <w:tab w:val="left" w:pos="1152"/>
          <w:tab w:val="left" w:pos="1872"/>
          <w:tab w:val="left" w:pos="9187"/>
        </w:tabs>
        <w:ind w:left="2088" w:hanging="2088"/>
        <w:jc w:val="left"/>
      </w:pPr>
    </w:p>
    <w:p w:rsidR="00443324" w:rsidRDefault="00443324" w:rsidP="00443324">
      <w:pPr>
        <w:widowControl w:val="0"/>
        <w:jc w:val="left"/>
      </w:pPr>
      <w:r w:rsidRPr="00443324">
        <w:rPr>
          <w:b/>
        </w:rPr>
        <w:t>VERSIONS OF THIS BILL</w:t>
      </w:r>
    </w:p>
    <w:p w:rsidR="00443324" w:rsidRDefault="00443324" w:rsidP="00443324">
      <w:pPr>
        <w:widowControl w:val="0"/>
        <w:jc w:val="left"/>
      </w:pPr>
    </w:p>
    <w:p w:rsidR="00443324" w:rsidRDefault="00CA6BA5" w:rsidP="00443324">
      <w:pPr>
        <w:widowControl w:val="0"/>
        <w:jc w:val="left"/>
      </w:pPr>
      <w:hyperlink r:id="rId9" w:history="1">
        <w:r w:rsidR="00443324">
          <w:rPr>
            <w:rStyle w:val="Hyperlink"/>
          </w:rPr>
          <w:t>12/14/2010</w:t>
        </w:r>
      </w:hyperlink>
    </w:p>
    <w:p w:rsidR="00443324" w:rsidRDefault="00443324" w:rsidP="00443324"/>
    <w:p w:rsidR="00443324" w:rsidRDefault="00443324" w:rsidP="00443324">
      <w:pPr>
        <w:sectPr w:rsidR="00443324" w:rsidSect="00443324">
          <w:pgSz w:w="12240" w:h="15840" w:code="1"/>
          <w:pgMar w:top="1080" w:right="1440" w:bottom="1080" w:left="1440" w:header="720" w:footer="720" w:gutter="0"/>
          <w:cols w:space="720"/>
          <w:noEndnote/>
          <w:docGrid w:linePitch="360"/>
        </w:sectPr>
      </w:pPr>
    </w:p>
    <w:p w:rsidR="00E93969" w:rsidRDefault="00E93969" w:rsidP="00E93969">
      <w:pPr>
        <w:pStyle w:val="BillDots"/>
      </w:pPr>
    </w:p>
    <w:p w:rsidR="00E93969" w:rsidRDefault="00E93969" w:rsidP="00E93969">
      <w:pPr>
        <w:pStyle w:val="Numbersforbills"/>
      </w:pPr>
    </w:p>
    <w:p w:rsidR="00E93969" w:rsidRDefault="00E93969" w:rsidP="00E93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969" w:rsidRDefault="00E93969" w:rsidP="00E93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969" w:rsidRDefault="00E93969" w:rsidP="00E93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969" w:rsidRDefault="00E93969" w:rsidP="00E93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969" w:rsidRDefault="00E93969" w:rsidP="00E93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5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93CF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862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11</w:t>
      </w:r>
      <w:r w:rsidR="00AC4199">
        <w:noBreakHyphen/>
      </w:r>
      <w:r>
        <w:t>11</w:t>
      </w:r>
      <w:r w:rsidR="00AC4199">
        <w:noBreakHyphen/>
      </w:r>
      <w:r>
        <w:t>420, AS AMENDED, CODE OF LAWS OF SOUTH CAROLINA, 1976, RELATING TO THE CONSTITUTIONAL LIMIT ON THE ANNUAL INCREASE IN THE NUMBER OF PERMANENT STATE GOVERNMENT PERSONNEL POSITIONS AND THE FORMULA FOR CALCULATING THE ANNUAL LIMIT, SO AS TO REVISE THE BASELINE CALCULATION BY REQUIRING IT TO INCLUDE THE</w:t>
      </w:r>
      <w:r w:rsidR="00F317FB">
        <w:t xml:space="preserve"> NUMBER OF PERMANENT STATE GOVERNMENT POSITIONS IN FISCAL YEAR 2010</w:t>
      </w:r>
      <w:r w:rsidR="00AC4199">
        <w:noBreakHyphen/>
      </w:r>
      <w:r w:rsidR="00F317FB">
        <w:t>2011 RATHER THAN 1980</w:t>
      </w:r>
      <w:r w:rsidR="00AC4199">
        <w:noBreakHyphen/>
      </w:r>
      <w:r w:rsidR="00F317FB">
        <w:t>1981 AND THE</w:t>
      </w:r>
      <w:r>
        <w:t xml:space="preserve"> STATE</w:t>
      </w:r>
      <w:r w:rsidR="00AC4199" w:rsidRPr="00AC4199">
        <w:t>’</w:t>
      </w:r>
      <w:r>
        <w:t>S POPULATION FROM THE MOST RECENT UNITED STATES DECENNIAL CENSUS RATHER THAN THE 1980 CENSUS.</w:t>
      </w:r>
    </w:p>
    <w:p w:rsidR="00493CF8" w:rsidRDefault="00493C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8626A" w:rsidRDefault="0078626A" w:rsidP="00786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finds that Section 11</w:t>
      </w:r>
      <w:r w:rsidR="00AC4199">
        <w:noBreakHyphen/>
      </w:r>
      <w:r>
        <w:t>11</w:t>
      </w:r>
      <w:r w:rsidR="00AC4199">
        <w:noBreakHyphen/>
      </w:r>
      <w:r>
        <w:t>420 of the 1976 Code is the statutory language implementing the annual limit in the increase of the number of state employees imposed pursuant to Section 7(d), Article X of the Constitution of this State; and</w:t>
      </w:r>
    </w:p>
    <w:p w:rsidR="0078626A" w:rsidRDefault="0078626A" w:rsidP="00786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626A" w:rsidRDefault="0078626A" w:rsidP="00786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Section 7(d), Article X of the Constitution of this State provides that once enacted, Section 11</w:t>
      </w:r>
      <w:r w:rsidR="00AC4199">
        <w:noBreakHyphen/>
      </w:r>
      <w:r>
        <w:t>11</w:t>
      </w:r>
      <w:r w:rsidR="00AC4199">
        <w:noBreakHyphen/>
      </w:r>
      <w:r>
        <w:t>420 may not be amended or repealed except by a special vote of the General Assembly consisting of at least two</w:t>
      </w:r>
      <w:r w:rsidR="00AC4199">
        <w:noBreakHyphen/>
      </w:r>
      <w:r>
        <w:t>thirds of the members present and voting  in the House of Representatives and, the Senate, but not less than three</w:t>
      </w:r>
      <w:r w:rsidR="00AC4199">
        <w:noBreakHyphen/>
      </w:r>
      <w:r>
        <w:t>fifths of the total membership of each body; and</w:t>
      </w:r>
    </w:p>
    <w:p w:rsidR="0078626A" w:rsidRDefault="0078626A" w:rsidP="00786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626A" w:rsidRDefault="0078626A" w:rsidP="00786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the intention of the General Assembly to revise the formula used to calculate the limit provided pursuant to Section 11</w:t>
      </w:r>
      <w:r w:rsidR="00AC4199">
        <w:noBreakHyphen/>
      </w:r>
      <w:r>
        <w:t>11</w:t>
      </w:r>
      <w:r w:rsidR="00AC4199">
        <w:noBreakHyphen/>
      </w:r>
      <w:r>
        <w:t>420. Now, therefore,</w:t>
      </w:r>
    </w:p>
    <w:p w:rsidR="0078626A" w:rsidRDefault="0078626A" w:rsidP="00786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626A" w:rsidRDefault="0078626A" w:rsidP="00786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626A" w:rsidRDefault="0078626A" w:rsidP="00786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626A" w:rsidRDefault="0078626A" w:rsidP="00786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11</w:t>
      </w:r>
      <w:r w:rsidR="00AC4199">
        <w:noBreakHyphen/>
      </w:r>
      <w:r>
        <w:t>11</w:t>
      </w:r>
      <w:r w:rsidR="00AC4199">
        <w:noBreakHyphen/>
      </w:r>
      <w:r>
        <w:t>420(A) of the 1976 Code is amended to read:</w:t>
      </w:r>
    </w:p>
    <w:p w:rsidR="0078626A" w:rsidRDefault="0078626A" w:rsidP="00786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626A" w:rsidRPr="00A20259" w:rsidRDefault="0078626A" w:rsidP="00786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A20259">
        <w:t xml:space="preserve">In any fiscal year, the ratio of the number of permanent state positions to the total annually updated resident population of the State may not exceed that ratio of permanent state positions as existed in fiscal year </w:t>
      </w:r>
      <w:r w:rsidRPr="00EC2D02">
        <w:rPr>
          <w:strike/>
        </w:rPr>
        <w:t>1980</w:t>
      </w:r>
      <w:r w:rsidR="00AC4199">
        <w:rPr>
          <w:strike/>
        </w:rPr>
        <w:noBreakHyphen/>
      </w:r>
      <w:r w:rsidRPr="00EC2D02">
        <w:rPr>
          <w:strike/>
        </w:rPr>
        <w:t>81</w:t>
      </w:r>
      <w:r>
        <w:t xml:space="preserve"> </w:t>
      </w:r>
      <w:r w:rsidR="00000716">
        <w:rPr>
          <w:u w:val="single"/>
        </w:rPr>
        <w:t>2010</w:t>
      </w:r>
      <w:r w:rsidR="00AC4199">
        <w:rPr>
          <w:u w:val="single"/>
        </w:rPr>
        <w:noBreakHyphen/>
      </w:r>
      <w:r w:rsidR="00164BA3">
        <w:rPr>
          <w:u w:val="single"/>
        </w:rPr>
        <w:t>2</w:t>
      </w:r>
      <w:r w:rsidR="00000716">
        <w:rPr>
          <w:u w:val="single"/>
        </w:rPr>
        <w:t>011</w:t>
      </w:r>
      <w:r w:rsidRPr="00A20259">
        <w:t xml:space="preserve"> compared to the total resident population of the State as determined by the </w:t>
      </w:r>
      <w:r w:rsidRPr="007C3984">
        <w:rPr>
          <w:strike/>
        </w:rPr>
        <w:t>1980</w:t>
      </w:r>
      <w:r>
        <w:t xml:space="preserve"> </w:t>
      </w:r>
      <w:r>
        <w:rPr>
          <w:u w:val="single"/>
        </w:rPr>
        <w:t>most recent</w:t>
      </w:r>
      <w:r w:rsidR="00164BA3">
        <w:rPr>
          <w:u w:val="single"/>
        </w:rPr>
        <w:t xml:space="preserve"> </w:t>
      </w:r>
      <w:r>
        <w:rPr>
          <w:u w:val="single"/>
        </w:rPr>
        <w:t>United States</w:t>
      </w:r>
      <w:r>
        <w:t xml:space="preserve"> </w:t>
      </w:r>
      <w:r w:rsidRPr="00A20259">
        <w:t xml:space="preserve">decennial census.  The number of permanent state positions </w:t>
      </w:r>
      <w:r w:rsidRPr="007C3984">
        <w:rPr>
          <w:strike/>
        </w:rPr>
        <w:t>shall</w:t>
      </w:r>
      <w:r>
        <w:t xml:space="preserve"> </w:t>
      </w:r>
      <w:r>
        <w:rPr>
          <w:u w:val="single"/>
        </w:rPr>
        <w:t>must</w:t>
      </w:r>
      <w:r w:rsidRPr="00A20259">
        <w:t xml:space="preserve"> be based on full</w:t>
      </w:r>
      <w:r w:rsidR="00AC4199">
        <w:noBreakHyphen/>
      </w:r>
      <w:r w:rsidRPr="00A20259">
        <w:t>time annual equivalency funded in whole or in part by appropriations of the General Assembly as defined by the South Carolina Classification and Compen</w:t>
      </w:r>
      <w:r>
        <w:t>sation System or its successor.”</w:t>
      </w:r>
    </w:p>
    <w:p w:rsidR="0078626A" w:rsidRDefault="0078626A" w:rsidP="00786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8626A" w:rsidP="00786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first applies for calculating the annual limit on increases in the number of state employees for fiscal year 2011</w:t>
      </w:r>
      <w:r w:rsidR="00AC4199">
        <w:noBreakHyphen/>
      </w:r>
      <w:r>
        <w:t>2012.</w:t>
      </w:r>
    </w:p>
    <w:p w:rsidR="00F45AD4" w:rsidRDefault="00AC4199" w:rsidP="00163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5AD4" w:rsidRDefault="00F45AD4" w:rsidP="00443324">
      <w:pPr>
        <w:suppressAutoHyphens/>
      </w:pPr>
    </w:p>
    <w:sectPr w:rsidR="00F45AD4" w:rsidSect="0044332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3CF8" w:rsidRDefault="00493CF8" w:rsidP="009F0C77">
      <w:r>
        <w:separator/>
      </w:r>
    </w:p>
  </w:endnote>
  <w:endnote w:type="continuationSeparator" w:id="0">
    <w:p w:rsidR="00493CF8" w:rsidRDefault="00493CF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61EE698-8C3F-482F-9AE8-EBD0216B056E}"/>
    <w:embedBold r:id="rId2" w:fontKey="{88D429A0-AF39-4203-9985-B23F947404F0}"/>
  </w:font>
  <w:font w:name="Calibri">
    <w:panose1 w:val="020F0502020204030204"/>
    <w:charset w:val="00"/>
    <w:family w:val="swiss"/>
    <w:pitch w:val="variable"/>
    <w:sig w:usb0="E10002FF" w:usb1="4000ACFF" w:usb2="00000009" w:usb3="00000000" w:csb0="0000019F" w:csb1="00000000"/>
    <w:embedRegular r:id="rId3" w:fontKey="{D535CF06-294F-4A3D-AB01-8DD9C247E277}"/>
  </w:font>
  <w:font w:name="Tahoma">
    <w:panose1 w:val="020B0604030504040204"/>
    <w:charset w:val="00"/>
    <w:family w:val="swiss"/>
    <w:pitch w:val="variable"/>
    <w:sig w:usb0="21002A87" w:usb1="80000000" w:usb2="00000008" w:usb3="00000000" w:csb0="000101FF" w:csb1="00000000"/>
    <w:embedRegular r:id="rId4" w:fontKey="{8C69DD69-FF9D-41AC-A89B-F23147835937}"/>
  </w:font>
  <w:font w:name="Cambria">
    <w:panose1 w:val="02040503050406030204"/>
    <w:charset w:val="00"/>
    <w:family w:val="roman"/>
    <w:pitch w:val="variable"/>
    <w:sig w:usb0="E00002FF" w:usb1="400004FF" w:usb2="00000000" w:usb3="00000000" w:csb0="0000019F" w:csb1="00000000"/>
    <w:embedRegular r:id="rId5" w:fontKey="{8329A6AE-9651-4483-A215-BCB9940278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3324" w:rsidRPr="00F45AD4" w:rsidRDefault="00443324" w:rsidP="00F45AD4">
    <w:pPr>
      <w:pStyle w:val="Footer"/>
      <w:tabs>
        <w:tab w:val="clear" w:pos="4680"/>
        <w:tab w:val="clear" w:pos="9360"/>
        <w:tab w:val="center" w:pos="2995"/>
      </w:tabs>
      <w:spacing w:before="120"/>
    </w:pPr>
    <w:r>
      <w:t>[3223]</w:t>
    </w:r>
    <w:r>
      <w:tab/>
    </w:r>
    <w:r w:rsidR="00CA6BA5">
      <w:fldChar w:fldCharType="begin"/>
    </w:r>
    <w:r w:rsidR="00CA6BA5">
      <w:instrText xml:space="preserve"> PAGE  \* MERGEFORMAT </w:instrText>
    </w:r>
    <w:r w:rsidR="00CA6BA5">
      <w:fldChar w:fldCharType="separate"/>
    </w:r>
    <w:r w:rsidR="00CA6BA5">
      <w:rPr>
        <w:noProof/>
      </w:rPr>
      <w:t>1</w:t>
    </w:r>
    <w:r w:rsidR="00CA6BA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3CF8" w:rsidRDefault="00493CF8" w:rsidP="009F0C77">
      <w:r>
        <w:separator/>
      </w:r>
    </w:p>
  </w:footnote>
  <w:footnote w:type="continuationSeparator" w:id="0">
    <w:p w:rsidR="00493CF8" w:rsidRDefault="00493CF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072HTC11"/>
    <w:docVar w:name="CoverBillType" w:val="b"/>
    <w:docVar w:name="docpath" w:val="L:\Council\bills\NBD\11072HTC11.DOCX"/>
    <w:docVar w:name="dvBillNumber" w:val="3223"/>
    <w:docVar w:name="dvBillNumberPrefix" w:val="H. "/>
    <w:docVar w:name="dvOriginalBody" w:val="House"/>
    <w:docVar w:name="dvSteno" w:val="NBD"/>
    <w:docVar w:name="NameofBody" w:val="h"/>
    <w:docVar w:name="vgroup2" w:val="Council"/>
  </w:docVars>
  <w:rsids>
    <w:rsidRoot w:val="007D0310"/>
    <w:rsid w:val="00000716"/>
    <w:rsid w:val="00011869"/>
    <w:rsid w:val="000E1785"/>
    <w:rsid w:val="000F40FA"/>
    <w:rsid w:val="0010776B"/>
    <w:rsid w:val="00133E66"/>
    <w:rsid w:val="001435A3"/>
    <w:rsid w:val="00163DC4"/>
    <w:rsid w:val="00164BA3"/>
    <w:rsid w:val="001D08F2"/>
    <w:rsid w:val="001D525B"/>
    <w:rsid w:val="001D59C8"/>
    <w:rsid w:val="001D7F4F"/>
    <w:rsid w:val="001F257A"/>
    <w:rsid w:val="00203258"/>
    <w:rsid w:val="0020407F"/>
    <w:rsid w:val="002321B6"/>
    <w:rsid w:val="00250967"/>
    <w:rsid w:val="002543C8"/>
    <w:rsid w:val="00284AAE"/>
    <w:rsid w:val="002A6D74"/>
    <w:rsid w:val="002E5912"/>
    <w:rsid w:val="00325348"/>
    <w:rsid w:val="0032732C"/>
    <w:rsid w:val="00335224"/>
    <w:rsid w:val="00336AD0"/>
    <w:rsid w:val="0037079A"/>
    <w:rsid w:val="003D01E8"/>
    <w:rsid w:val="003E5288"/>
    <w:rsid w:val="003F6D79"/>
    <w:rsid w:val="00407267"/>
    <w:rsid w:val="00411E00"/>
    <w:rsid w:val="0041760A"/>
    <w:rsid w:val="00417C01"/>
    <w:rsid w:val="0044008A"/>
    <w:rsid w:val="00443324"/>
    <w:rsid w:val="004809EE"/>
    <w:rsid w:val="0048746B"/>
    <w:rsid w:val="00493CF8"/>
    <w:rsid w:val="004D16E9"/>
    <w:rsid w:val="004E7D54"/>
    <w:rsid w:val="004E7F62"/>
    <w:rsid w:val="00525EF7"/>
    <w:rsid w:val="005273C6"/>
    <w:rsid w:val="00530A69"/>
    <w:rsid w:val="00545593"/>
    <w:rsid w:val="005477AB"/>
    <w:rsid w:val="00561644"/>
    <w:rsid w:val="00577C6C"/>
    <w:rsid w:val="00584763"/>
    <w:rsid w:val="005C2C44"/>
    <w:rsid w:val="005C2FE2"/>
    <w:rsid w:val="005E2BC9"/>
    <w:rsid w:val="00605102"/>
    <w:rsid w:val="00612874"/>
    <w:rsid w:val="006215AA"/>
    <w:rsid w:val="006913C9"/>
    <w:rsid w:val="0069470D"/>
    <w:rsid w:val="00696B32"/>
    <w:rsid w:val="006D5D31"/>
    <w:rsid w:val="0070224E"/>
    <w:rsid w:val="00734EAD"/>
    <w:rsid w:val="00734F00"/>
    <w:rsid w:val="0078626A"/>
    <w:rsid w:val="00795C8C"/>
    <w:rsid w:val="007A6DD2"/>
    <w:rsid w:val="007A70AE"/>
    <w:rsid w:val="007D0310"/>
    <w:rsid w:val="007D66E7"/>
    <w:rsid w:val="007F5724"/>
    <w:rsid w:val="00814F07"/>
    <w:rsid w:val="008362E8"/>
    <w:rsid w:val="008A1768"/>
    <w:rsid w:val="008F4429"/>
    <w:rsid w:val="00935907"/>
    <w:rsid w:val="0094021A"/>
    <w:rsid w:val="009C1125"/>
    <w:rsid w:val="009C6A0B"/>
    <w:rsid w:val="009F0C77"/>
    <w:rsid w:val="009F4DD1"/>
    <w:rsid w:val="00A41684"/>
    <w:rsid w:val="00A64E80"/>
    <w:rsid w:val="00A72BCD"/>
    <w:rsid w:val="00A741D9"/>
    <w:rsid w:val="00A833AB"/>
    <w:rsid w:val="00A9741D"/>
    <w:rsid w:val="00AC4199"/>
    <w:rsid w:val="00AD4B17"/>
    <w:rsid w:val="00B02115"/>
    <w:rsid w:val="00B412D4"/>
    <w:rsid w:val="00BB375F"/>
    <w:rsid w:val="00BC1E80"/>
    <w:rsid w:val="00BE3C22"/>
    <w:rsid w:val="00C0345E"/>
    <w:rsid w:val="00C3483A"/>
    <w:rsid w:val="00C418B1"/>
    <w:rsid w:val="00C53285"/>
    <w:rsid w:val="00C62F77"/>
    <w:rsid w:val="00C74E9D"/>
    <w:rsid w:val="00C81D45"/>
    <w:rsid w:val="00C82FD3"/>
    <w:rsid w:val="00C92819"/>
    <w:rsid w:val="00CA6BA5"/>
    <w:rsid w:val="00CC5745"/>
    <w:rsid w:val="00CC6B7B"/>
    <w:rsid w:val="00CD2089"/>
    <w:rsid w:val="00CD70C5"/>
    <w:rsid w:val="00CF1328"/>
    <w:rsid w:val="00D73A67"/>
    <w:rsid w:val="00D970A9"/>
    <w:rsid w:val="00DA13B5"/>
    <w:rsid w:val="00DA6D66"/>
    <w:rsid w:val="00DB5261"/>
    <w:rsid w:val="00DF3845"/>
    <w:rsid w:val="00E41911"/>
    <w:rsid w:val="00E92EEF"/>
    <w:rsid w:val="00E93969"/>
    <w:rsid w:val="00EC0224"/>
    <w:rsid w:val="00F1428F"/>
    <w:rsid w:val="00F24442"/>
    <w:rsid w:val="00F317FB"/>
    <w:rsid w:val="00F347BE"/>
    <w:rsid w:val="00F45AD4"/>
    <w:rsid w:val="00F50AE3"/>
    <w:rsid w:val="00F67CF1"/>
    <w:rsid w:val="00F840F0"/>
    <w:rsid w:val="00F84984"/>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501D7CF-AA26-44BB-9F25-4E3796515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8746B"/>
    <w:rPr>
      <w:rFonts w:ascii="Tahoma" w:hAnsi="Tahoma" w:cs="Tahoma"/>
      <w:sz w:val="16"/>
      <w:szCs w:val="16"/>
    </w:rPr>
  </w:style>
  <w:style w:type="character" w:customStyle="1" w:styleId="BalloonTextChar">
    <w:name w:val="Balloon Text Char"/>
    <w:basedOn w:val="DefaultParagraphFont"/>
    <w:link w:val="BalloonText"/>
    <w:uiPriority w:val="99"/>
    <w:semiHidden/>
    <w:rsid w:val="0048746B"/>
    <w:rPr>
      <w:rFonts w:ascii="Tahoma" w:eastAsia="Times New Roman" w:hAnsi="Tahoma" w:cs="Tahoma"/>
      <w:sz w:val="16"/>
      <w:szCs w:val="16"/>
    </w:rPr>
  </w:style>
  <w:style w:type="character" w:styleId="Hyperlink">
    <w:name w:val="Hyperlink"/>
    <w:basedOn w:val="DefaultParagraphFont"/>
    <w:uiPriority w:val="99"/>
    <w:unhideWhenUsed/>
    <w:rsid w:val="004433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223_201012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57B217-8E4B-4EE6-BB22-FFB7C47A0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477</Words>
  <Characters>2583</Characters>
  <Application>Microsoft Office Word</Application>
  <DocSecurity>4</DocSecurity>
  <Lines>93</Lines>
  <Paragraphs>28</Paragraphs>
  <ScaleCrop>false</ScaleCrop>
  <Company> </Company>
  <LinksUpToDate>false</LinksUpToDate>
  <CharactersWithSpaces>3039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3223: Government personnel positions - South Carolina Legislature Online</dc:title>
  <dc:subject/>
  <dc:creator>NikiDowney</dc:creator>
  <cp:keywords/>
  <dc:description/>
  <cp:lastModifiedBy>N Cumfer</cp:lastModifiedBy>
  <cp:revision>2</cp:revision>
  <cp:lastPrinted>2010-12-13T18:13:00Z</cp:lastPrinted>
  <dcterms:created xsi:type="dcterms:W3CDTF">2014-11-21T21:32:00Z</dcterms:created>
  <dcterms:modified xsi:type="dcterms:W3CDTF">2014-11-21T21:32:00Z</dcterms:modified>
</cp:coreProperties>
</file>