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C05" w:rsidRDefault="005C5C05" w:rsidP="005C5C05">
      <w:pPr>
        <w:widowControl w:val="0"/>
        <w:jc w:val="center"/>
      </w:pPr>
      <w:bookmarkStart w:id="0" w:name="_GoBack"/>
      <w:bookmarkEnd w:id="0"/>
      <w:r w:rsidRPr="005C5C05">
        <w:rPr>
          <w:b/>
        </w:rPr>
        <w:t>South Carolina General Assembly</w:t>
      </w:r>
    </w:p>
    <w:p w:rsidR="005C5C05" w:rsidRDefault="005C5C05" w:rsidP="005C5C05">
      <w:pPr>
        <w:widowControl w:val="0"/>
        <w:jc w:val="center"/>
      </w:pPr>
      <w:r>
        <w:t>119th Session, 2011-2012</w:t>
      </w:r>
    </w:p>
    <w:p w:rsidR="005C5C05" w:rsidRDefault="005C5C05" w:rsidP="005C5C05">
      <w:pPr>
        <w:widowControl w:val="0"/>
        <w:jc w:val="left"/>
      </w:pPr>
    </w:p>
    <w:p w:rsidR="005C5C05" w:rsidRDefault="005C5C05" w:rsidP="005C5C05">
      <w:pPr>
        <w:widowControl w:val="0"/>
        <w:jc w:val="left"/>
        <w:rPr>
          <w:b/>
        </w:rPr>
      </w:pPr>
      <w:r w:rsidRPr="005C5C05">
        <w:rPr>
          <w:b/>
        </w:rPr>
        <w:t>H. 3273</w:t>
      </w:r>
    </w:p>
    <w:p w:rsidR="005C5C05" w:rsidRDefault="005C5C05" w:rsidP="005C5C05">
      <w:pPr>
        <w:widowControl w:val="0"/>
        <w:jc w:val="left"/>
        <w:rPr>
          <w:b/>
        </w:rPr>
      </w:pPr>
    </w:p>
    <w:p w:rsidR="005C5C05" w:rsidRDefault="005C5C05" w:rsidP="005C5C05">
      <w:pPr>
        <w:widowControl w:val="0"/>
        <w:jc w:val="left"/>
      </w:pPr>
      <w:r w:rsidRPr="005C5C05">
        <w:rPr>
          <w:b/>
        </w:rPr>
        <w:t>STATUS INFORMATION</w:t>
      </w:r>
    </w:p>
    <w:p w:rsidR="005C5C05" w:rsidRDefault="005C5C05" w:rsidP="005C5C05">
      <w:pPr>
        <w:widowControl w:val="0"/>
        <w:jc w:val="left"/>
      </w:pPr>
    </w:p>
    <w:p w:rsidR="005C5C05" w:rsidRDefault="005C5C05" w:rsidP="005C5C05">
      <w:pPr>
        <w:widowControl w:val="0"/>
        <w:jc w:val="left"/>
      </w:pPr>
      <w:r>
        <w:t>House Resolution</w:t>
      </w:r>
    </w:p>
    <w:p w:rsidR="005C5C05" w:rsidRDefault="005C5C05" w:rsidP="005C5C05">
      <w:pPr>
        <w:widowControl w:val="0"/>
        <w:jc w:val="left"/>
      </w:pPr>
      <w:r>
        <w:t>Sponsors: Reps. Allison, Agnew, Alexander, Allen,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C5C05" w:rsidRDefault="005C5C05" w:rsidP="005C5C05">
      <w:pPr>
        <w:widowControl w:val="0"/>
        <w:jc w:val="left"/>
      </w:pPr>
      <w:r>
        <w:t>Document Path: l:\council\bills\gm\24609ab11.docx</w:t>
      </w:r>
    </w:p>
    <w:p w:rsidR="005C5C05" w:rsidRDefault="005C5C05" w:rsidP="005C5C05">
      <w:pPr>
        <w:widowControl w:val="0"/>
        <w:jc w:val="left"/>
      </w:pPr>
    </w:p>
    <w:p w:rsidR="005C5C05" w:rsidRDefault="005C5C05" w:rsidP="005C5C05">
      <w:pPr>
        <w:widowControl w:val="0"/>
        <w:jc w:val="left"/>
      </w:pPr>
      <w:r>
        <w:t>Introduced in the House on January 12, 2011</w:t>
      </w:r>
    </w:p>
    <w:p w:rsidR="005C5C05" w:rsidRDefault="005C5C05" w:rsidP="005C5C05">
      <w:pPr>
        <w:widowControl w:val="0"/>
        <w:jc w:val="left"/>
      </w:pPr>
      <w:r>
        <w:t>Adopted by the House on January 12, 2011</w:t>
      </w:r>
    </w:p>
    <w:p w:rsidR="005C5C05" w:rsidRDefault="005C5C05" w:rsidP="005C5C05">
      <w:pPr>
        <w:widowControl w:val="0"/>
        <w:jc w:val="left"/>
      </w:pPr>
    </w:p>
    <w:p w:rsidR="005C5C05" w:rsidRDefault="005C5C05" w:rsidP="005C5C05">
      <w:pPr>
        <w:widowControl w:val="0"/>
        <w:jc w:val="left"/>
      </w:pPr>
      <w:r>
        <w:t xml:space="preserve">Summary: </w:t>
      </w:r>
      <w:r w:rsidR="00FB3583">
        <w:t>James F Byrnes High School Varsity Football Team</w:t>
      </w:r>
    </w:p>
    <w:p w:rsidR="005C5C05" w:rsidRDefault="005C5C05" w:rsidP="005C5C05">
      <w:pPr>
        <w:widowControl w:val="0"/>
        <w:jc w:val="left"/>
      </w:pPr>
    </w:p>
    <w:p w:rsidR="005C5C05" w:rsidRDefault="005C5C05" w:rsidP="005C5C05">
      <w:pPr>
        <w:widowControl w:val="0"/>
        <w:jc w:val="left"/>
      </w:pPr>
    </w:p>
    <w:p w:rsidR="005C5C05" w:rsidRDefault="005C5C05" w:rsidP="005C5C05">
      <w:pPr>
        <w:widowControl w:val="0"/>
        <w:tabs>
          <w:tab w:val="center" w:pos="590"/>
          <w:tab w:val="center" w:pos="1440"/>
          <w:tab w:val="left" w:pos="1872"/>
          <w:tab w:val="left" w:pos="9187"/>
        </w:tabs>
        <w:jc w:val="left"/>
      </w:pPr>
      <w:r w:rsidRPr="005C5C05">
        <w:rPr>
          <w:b/>
        </w:rPr>
        <w:t>HISTORY OF LEGISLATIVE ACTIONS</w:t>
      </w:r>
    </w:p>
    <w:p w:rsidR="005C5C05" w:rsidRDefault="005C5C05" w:rsidP="005C5C05">
      <w:pPr>
        <w:widowControl w:val="0"/>
        <w:tabs>
          <w:tab w:val="center" w:pos="590"/>
          <w:tab w:val="center" w:pos="1440"/>
          <w:tab w:val="left" w:pos="1872"/>
          <w:tab w:val="left" w:pos="9187"/>
        </w:tabs>
        <w:jc w:val="left"/>
      </w:pPr>
    </w:p>
    <w:p w:rsidR="005C5C05" w:rsidRPr="005C5C05" w:rsidRDefault="005C5C05" w:rsidP="005C5C05">
      <w:pPr>
        <w:widowControl w:val="0"/>
        <w:tabs>
          <w:tab w:val="center" w:pos="590"/>
          <w:tab w:val="center" w:pos="1440"/>
          <w:tab w:val="left" w:pos="1872"/>
          <w:tab w:val="left" w:pos="9187"/>
        </w:tabs>
        <w:jc w:val="left"/>
      </w:pPr>
      <w:r w:rsidRPr="005C5C05">
        <w:rPr>
          <w:u w:val="single"/>
        </w:rPr>
        <w:tab/>
        <w:t>Date</w:t>
      </w:r>
      <w:r w:rsidRPr="005C5C05">
        <w:rPr>
          <w:u w:val="single"/>
        </w:rPr>
        <w:tab/>
        <w:t>Body</w:t>
      </w:r>
      <w:r w:rsidRPr="005C5C05">
        <w:rPr>
          <w:u w:val="single"/>
        </w:rPr>
        <w:tab/>
        <w:t>Action Description with journal page number</w:t>
      </w:r>
      <w:r w:rsidRPr="005C5C05">
        <w:rPr>
          <w:u w:val="single"/>
        </w:rPr>
        <w:tab/>
      </w:r>
    </w:p>
    <w:p w:rsidR="00E83540" w:rsidRDefault="00E83540" w:rsidP="00E83540">
      <w:pPr>
        <w:widowControl w:val="0"/>
        <w:tabs>
          <w:tab w:val="right" w:pos="1008"/>
          <w:tab w:val="left" w:pos="1152"/>
          <w:tab w:val="left" w:pos="1872"/>
          <w:tab w:val="left" w:pos="9187"/>
        </w:tabs>
        <w:ind w:left="2088" w:hanging="2088"/>
        <w:jc w:val="left"/>
      </w:pPr>
      <w:r>
        <w:tab/>
        <w:t>1/12/2011</w:t>
      </w:r>
      <w:r>
        <w:tab/>
        <w:t>House</w:t>
      </w:r>
      <w:r>
        <w:tab/>
      </w:r>
      <w:r w:rsidRPr="00586E50">
        <w:t>Introduced and adopted (</w:t>
      </w:r>
      <w:hyperlink r:id="rId7" w:history="1">
        <w:r w:rsidRPr="00586E50">
          <w:rPr>
            <w:rStyle w:val="Hyperlink"/>
          </w:rPr>
          <w:t>House Journal</w:t>
        </w:r>
        <w:r w:rsidRPr="00586E50">
          <w:rPr>
            <w:rStyle w:val="Hyperlink"/>
          </w:rPr>
          <w:noBreakHyphen/>
          <w:t>page 16</w:t>
        </w:r>
      </w:hyperlink>
      <w:r w:rsidRPr="00586E50">
        <w:t>)</w:t>
      </w:r>
    </w:p>
    <w:p w:rsidR="00E83540" w:rsidRDefault="00E83540" w:rsidP="00E83540">
      <w:pPr>
        <w:widowControl w:val="0"/>
        <w:tabs>
          <w:tab w:val="right" w:pos="1008"/>
          <w:tab w:val="left" w:pos="1152"/>
          <w:tab w:val="left" w:pos="1872"/>
          <w:tab w:val="left" w:pos="9187"/>
        </w:tabs>
        <w:ind w:left="2088" w:hanging="2088"/>
        <w:jc w:val="left"/>
      </w:pPr>
    </w:p>
    <w:p w:rsidR="005C5C05" w:rsidRPr="005C5C05" w:rsidRDefault="005C5C05" w:rsidP="005C5C05">
      <w:pPr>
        <w:widowControl w:val="0"/>
        <w:tabs>
          <w:tab w:val="right" w:pos="1008"/>
          <w:tab w:val="left" w:pos="1152"/>
          <w:tab w:val="left" w:pos="1872"/>
          <w:tab w:val="left" w:pos="9187"/>
        </w:tabs>
        <w:ind w:left="2088" w:hanging="2088"/>
        <w:jc w:val="left"/>
      </w:pPr>
    </w:p>
    <w:p w:rsidR="005C5C05" w:rsidRDefault="005C5C05" w:rsidP="005C5C05">
      <w:r w:rsidRPr="005C5C05">
        <w:rPr>
          <w:b/>
        </w:rPr>
        <w:t>VERSIONS OF THIS BILL</w:t>
      </w:r>
    </w:p>
    <w:p w:rsidR="005C5C05" w:rsidRDefault="005C5C05" w:rsidP="005C5C05"/>
    <w:p w:rsidR="005C5C05" w:rsidRDefault="00727770" w:rsidP="005C5C05">
      <w:hyperlink r:id="rId8" w:history="1">
        <w:r w:rsidR="005C5C05">
          <w:rPr>
            <w:rStyle w:val="Hyperlink"/>
          </w:rPr>
          <w:t>1/12/2011</w:t>
        </w:r>
      </w:hyperlink>
    </w:p>
    <w:p w:rsidR="00883D04" w:rsidRDefault="00727770" w:rsidP="005C5C05">
      <w:hyperlink r:id="rId9" w:history="1">
        <w:r w:rsidR="00883D04" w:rsidRPr="00883D04">
          <w:rPr>
            <w:rStyle w:val="Hyperlink"/>
          </w:rPr>
          <w:t>2/15/2011</w:t>
        </w:r>
      </w:hyperlink>
    </w:p>
    <w:p w:rsidR="005C5C05" w:rsidRDefault="005C5C05" w:rsidP="005C5C05"/>
    <w:p w:rsidR="005C5C05" w:rsidRDefault="005C5C05" w:rsidP="005C5C05">
      <w:pPr>
        <w:sectPr w:rsidR="005C5C05" w:rsidSect="005C5C05">
          <w:pgSz w:w="12240" w:h="15840" w:code="1"/>
          <w:pgMar w:top="1080" w:right="1440" w:bottom="1080" w:left="1440" w:header="720" w:footer="720" w:gutter="0"/>
          <w:cols w:space="720"/>
          <w:noEndnote/>
          <w:docGrid w:linePitch="360"/>
        </w:sectPr>
      </w:pPr>
    </w:p>
    <w:p w:rsidR="00883D04" w:rsidRDefault="00883D04" w:rsidP="001D7F4F">
      <w:pPr>
        <w:pStyle w:val="BillDots"/>
      </w:pPr>
    </w:p>
    <w:p w:rsidR="00883D04" w:rsidRDefault="00883D04" w:rsidP="003D01E8">
      <w:pPr>
        <w:pStyle w:val="Numbersforbill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Pr="00325348" w:rsidRDefault="00883D04" w:rsidP="00AF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JAMES F. BYRNES HIGH SCHOOL VARSITY FOOTBALL TEAM OF SPARTANBURG COUNTY, AND TO CONGRATULATE THE PLAYERS, COACHES, AND SCHOOL ADMINISTRATORS FOR GARNERING THE 2010 CLASS AAAA STATE CHAMPIONSHIP TITLE.</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James F. Byrnes High School football team captured the 2010 state championship trophy on December 4, 2010;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unranked at the beginning of the season after graduating a number of star players in 2009, the Byrnes Rebels started the season with two wins and two losses but made up for the slow beginning and lost opportunities the rest of the season;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Rebels entered the state championship playoffs with a 9</w:t>
      </w:r>
      <w:r>
        <w:noBreakHyphen/>
        <w:t>3 record and defeated the Mauldin Mavericks 44</w:t>
      </w:r>
      <w:r>
        <w:noBreakHyphen/>
        <w:t>14 in their first game and the Dutch Fork Silver Foxes in the second game 31</w:t>
      </w:r>
      <w:r>
        <w:noBreakHyphen/>
        <w:t>14;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hosting the third game of the playoffs, the Rebels defeated the Lexington Wildcats 31</w:t>
      </w:r>
      <w:r>
        <w:noBreakHyphen/>
        <w:t>7, securing seventy straight home</w:t>
      </w:r>
      <w:r>
        <w:noBreakHyphen/>
        <w:t>game wins, a record that dates back to the 2002 season when the seniors were in the fourth grade;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victory over Lexington, the James F. Byrnes High School football team won the chance to play for the state championship against the previous state champions, the Dorman Cavaliers;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scoring on their first possession of the game, the Rebels controlled the scoreboard, led by running back Shakeem Wharton, and won their third state championship in four years, their seventh in nine years, and their tenth football title in school history;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skill, and determination, Head Coach Chris Miller and his outstanding staff of coaches forged a championship team through rigorous practices and demanding drills and taught these athletes lessons that will prove invaluable throughout life on and off the gridiron; and</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fine athletes of James F. Byrnes High School have brought to their school and their community and look to hear of their future accomplishments.  Now, therefore,</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James F. Byrnes High School football team of Spartanburg County, and congratulate the players, coaches, and school administrators for garnering the 2010 Class AAAA State Championship title.  </w:t>
      </w: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04" w:rsidRDefault="00883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Jeff Rogers and Coach Chris Miller.</w:t>
      </w:r>
    </w:p>
    <w:p w:rsidR="00883D04" w:rsidRDefault="00883D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3249" w:rsidRDefault="00AF3249" w:rsidP="00883D04">
      <w:pPr>
        <w:pStyle w:val="BillDots"/>
      </w:pPr>
    </w:p>
    <w:sectPr w:rsidR="00AF3249" w:rsidSect="00CF2A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6F6" w:rsidRDefault="007156F6" w:rsidP="009F0C77">
      <w:r>
        <w:separator/>
      </w:r>
    </w:p>
  </w:endnote>
  <w:endnote w:type="continuationSeparator" w:id="0">
    <w:p w:rsidR="007156F6" w:rsidRDefault="0071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9E5EA4-8CD8-452B-9527-E78516E97378}"/>
    <w:embedBold r:id="rId2" w:fontKey="{0B4D5CED-0AAF-45CA-9FA4-BA8982EE238E}"/>
  </w:font>
  <w:font w:name="Calibri">
    <w:panose1 w:val="020F0502020204030204"/>
    <w:charset w:val="00"/>
    <w:family w:val="swiss"/>
    <w:pitch w:val="variable"/>
    <w:sig w:usb0="E10002FF" w:usb1="4000ACFF" w:usb2="00000009" w:usb3="00000000" w:csb0="0000019F" w:csb1="00000000"/>
    <w:embedRegular r:id="rId3" w:fontKey="{828689B4-6FA6-46C3-8E5F-9B1056657419}"/>
  </w:font>
  <w:font w:name="Tahoma">
    <w:panose1 w:val="020B0604030504040204"/>
    <w:charset w:val="00"/>
    <w:family w:val="swiss"/>
    <w:pitch w:val="variable"/>
    <w:sig w:usb0="21002A87" w:usb1="80000000" w:usb2="00000008" w:usb3="00000000" w:csb0="000101FF" w:csb1="00000000"/>
    <w:embedRegular r:id="rId4" w:fontKey="{772FA2D0-D8A8-4E67-BD30-A98ACD433268}"/>
  </w:font>
  <w:font w:name="Cambria">
    <w:panose1 w:val="02040503050406030204"/>
    <w:charset w:val="00"/>
    <w:family w:val="roman"/>
    <w:pitch w:val="variable"/>
    <w:sig w:usb0="E00002FF" w:usb1="400004FF" w:usb2="00000000" w:usb3="00000000" w:csb0="0000019F" w:csb1="00000000"/>
    <w:embedRegular r:id="rId5" w:fontKey="{673969B6-A2E1-4E28-B7AC-037ADDA41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C92" w:rsidRPr="00AF3249" w:rsidRDefault="00AF3249" w:rsidP="00AF3249">
    <w:pPr>
      <w:pStyle w:val="Footer"/>
      <w:tabs>
        <w:tab w:val="clear" w:pos="4680"/>
        <w:tab w:val="clear" w:pos="9360"/>
        <w:tab w:val="center" w:pos="2995"/>
      </w:tabs>
      <w:spacing w:before="120"/>
    </w:pPr>
    <w:r>
      <w:t>[3273]</w:t>
    </w:r>
    <w:r>
      <w:tab/>
    </w:r>
    <w:r w:rsidR="00A341B6">
      <w:fldChar w:fldCharType="begin"/>
    </w:r>
    <w:r w:rsidR="00883D04">
      <w:instrText xml:space="preserve"> PAGE  \* MERGEFORMAT </w:instrText>
    </w:r>
    <w:r w:rsidR="00A341B6">
      <w:fldChar w:fldCharType="separate"/>
    </w:r>
    <w:r w:rsidR="00727770">
      <w:rPr>
        <w:noProof/>
      </w:rPr>
      <w:t>1</w:t>
    </w:r>
    <w:r w:rsidR="00A341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6F6" w:rsidRDefault="007156F6" w:rsidP="009F0C77">
      <w:r>
        <w:separator/>
      </w:r>
    </w:p>
  </w:footnote>
  <w:footnote w:type="continuationSeparator" w:id="0">
    <w:p w:rsidR="007156F6" w:rsidRDefault="0071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9AB11"/>
    <w:docVar w:name="CoverBillType" w:val="r"/>
    <w:docVar w:name="docpath" w:val="L:\Council\bills\GM\24609AB11.DOCX"/>
    <w:docVar w:name="dvBillNumber" w:val="3273"/>
    <w:docVar w:name="dvBillNumberPrefix" w:val="H. "/>
    <w:docVar w:name="dvOriginalBody" w:val="House"/>
    <w:docVar w:name="dvSteno" w:val="GM"/>
    <w:docVar w:name="NameofBody" w:val="h"/>
    <w:docVar w:name="vgroup2" w:val="Council"/>
  </w:docVars>
  <w:rsids>
    <w:rsidRoot w:val="00E21EF6"/>
    <w:rsid w:val="00011869"/>
    <w:rsid w:val="00042684"/>
    <w:rsid w:val="00077504"/>
    <w:rsid w:val="000E1785"/>
    <w:rsid w:val="000F40FA"/>
    <w:rsid w:val="000F7C92"/>
    <w:rsid w:val="0010776B"/>
    <w:rsid w:val="00133E66"/>
    <w:rsid w:val="001435A3"/>
    <w:rsid w:val="001A59E1"/>
    <w:rsid w:val="001D08F2"/>
    <w:rsid w:val="001D525B"/>
    <w:rsid w:val="001D7F4F"/>
    <w:rsid w:val="002321B6"/>
    <w:rsid w:val="00250967"/>
    <w:rsid w:val="002543C8"/>
    <w:rsid w:val="00265144"/>
    <w:rsid w:val="00284AAE"/>
    <w:rsid w:val="002E5912"/>
    <w:rsid w:val="00325348"/>
    <w:rsid w:val="0032732C"/>
    <w:rsid w:val="00336AD0"/>
    <w:rsid w:val="00367DA6"/>
    <w:rsid w:val="0037079A"/>
    <w:rsid w:val="003B11B0"/>
    <w:rsid w:val="003C465B"/>
    <w:rsid w:val="003D01E8"/>
    <w:rsid w:val="003E5288"/>
    <w:rsid w:val="003F6D79"/>
    <w:rsid w:val="0041760A"/>
    <w:rsid w:val="00417C01"/>
    <w:rsid w:val="004220E6"/>
    <w:rsid w:val="004809EE"/>
    <w:rsid w:val="004A2531"/>
    <w:rsid w:val="004E7D54"/>
    <w:rsid w:val="004F1DC8"/>
    <w:rsid w:val="00516463"/>
    <w:rsid w:val="005273C6"/>
    <w:rsid w:val="00530A69"/>
    <w:rsid w:val="00533595"/>
    <w:rsid w:val="00534FEC"/>
    <w:rsid w:val="00545593"/>
    <w:rsid w:val="00562BFA"/>
    <w:rsid w:val="00577C6C"/>
    <w:rsid w:val="00597FFA"/>
    <w:rsid w:val="005C037D"/>
    <w:rsid w:val="005C2FE2"/>
    <w:rsid w:val="005C5C05"/>
    <w:rsid w:val="005E2BC9"/>
    <w:rsid w:val="00605102"/>
    <w:rsid w:val="006215AA"/>
    <w:rsid w:val="006307DB"/>
    <w:rsid w:val="00656476"/>
    <w:rsid w:val="00674F12"/>
    <w:rsid w:val="006913C9"/>
    <w:rsid w:val="00693712"/>
    <w:rsid w:val="0069470D"/>
    <w:rsid w:val="007156F6"/>
    <w:rsid w:val="00727770"/>
    <w:rsid w:val="0073100A"/>
    <w:rsid w:val="00734F00"/>
    <w:rsid w:val="0074397A"/>
    <w:rsid w:val="0079675A"/>
    <w:rsid w:val="007A70AE"/>
    <w:rsid w:val="007F5A62"/>
    <w:rsid w:val="008362E8"/>
    <w:rsid w:val="00883D04"/>
    <w:rsid w:val="008A14A4"/>
    <w:rsid w:val="008A1768"/>
    <w:rsid w:val="008A5B6F"/>
    <w:rsid w:val="008F4429"/>
    <w:rsid w:val="0094021A"/>
    <w:rsid w:val="009C5AFB"/>
    <w:rsid w:val="009C6A0B"/>
    <w:rsid w:val="009F0C77"/>
    <w:rsid w:val="009F4DD1"/>
    <w:rsid w:val="00A341B6"/>
    <w:rsid w:val="00A41684"/>
    <w:rsid w:val="00A64E80"/>
    <w:rsid w:val="00A72BCD"/>
    <w:rsid w:val="00A741D9"/>
    <w:rsid w:val="00A833AB"/>
    <w:rsid w:val="00A9741D"/>
    <w:rsid w:val="00AB3BC4"/>
    <w:rsid w:val="00AD4B17"/>
    <w:rsid w:val="00AE5B32"/>
    <w:rsid w:val="00AF3249"/>
    <w:rsid w:val="00B412D4"/>
    <w:rsid w:val="00B524CF"/>
    <w:rsid w:val="00B56BEA"/>
    <w:rsid w:val="00BE3C22"/>
    <w:rsid w:val="00C0345E"/>
    <w:rsid w:val="00C3483A"/>
    <w:rsid w:val="00C74E9D"/>
    <w:rsid w:val="00C82FD3"/>
    <w:rsid w:val="00C92819"/>
    <w:rsid w:val="00CC6B7B"/>
    <w:rsid w:val="00CD2089"/>
    <w:rsid w:val="00D73A67"/>
    <w:rsid w:val="00D970A9"/>
    <w:rsid w:val="00DF3845"/>
    <w:rsid w:val="00E21EF6"/>
    <w:rsid w:val="00E41911"/>
    <w:rsid w:val="00E83540"/>
    <w:rsid w:val="00E92EEF"/>
    <w:rsid w:val="00F24442"/>
    <w:rsid w:val="00F50AE3"/>
    <w:rsid w:val="00F67CF1"/>
    <w:rsid w:val="00F840F0"/>
    <w:rsid w:val="00FB0D0D"/>
    <w:rsid w:val="00FB3583"/>
    <w:rsid w:val="00FB43B4"/>
    <w:rsid w:val="00FB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454A84-CF0C-4D25-9F54-CDF6E923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37D"/>
    <w:rPr>
      <w:rFonts w:ascii="Tahoma" w:hAnsi="Tahoma" w:cs="Tahoma"/>
      <w:sz w:val="16"/>
      <w:szCs w:val="16"/>
    </w:rPr>
  </w:style>
  <w:style w:type="character" w:customStyle="1" w:styleId="BalloonTextChar">
    <w:name w:val="Balloon Text Char"/>
    <w:basedOn w:val="DefaultParagraphFont"/>
    <w:link w:val="BalloonText"/>
    <w:uiPriority w:val="99"/>
    <w:semiHidden/>
    <w:rsid w:val="005C037D"/>
    <w:rPr>
      <w:rFonts w:ascii="Tahoma" w:eastAsia="Times New Roman" w:hAnsi="Tahoma" w:cs="Tahoma"/>
      <w:sz w:val="16"/>
      <w:szCs w:val="16"/>
    </w:rPr>
  </w:style>
  <w:style w:type="character" w:styleId="Hyperlink">
    <w:name w:val="Hyperlink"/>
    <w:basedOn w:val="DefaultParagraphFont"/>
    <w:uiPriority w:val="99"/>
    <w:unhideWhenUsed/>
    <w:rsid w:val="005C5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73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73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C598C-0167-4573-A228-4224D07E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634</Words>
  <Characters>3636</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3273: James F Byrnes High School Varsity Football Team - South Carolina Legislature Online</dc:title>
  <dc:subject/>
  <dc:creator>gailmoore</dc:creator>
  <cp:keywords/>
  <dc:description/>
  <cp:lastModifiedBy>N Cumfer</cp:lastModifiedBy>
  <cp:revision>2</cp:revision>
  <cp:lastPrinted>2011-01-06T19:14:00Z</cp:lastPrinted>
  <dcterms:created xsi:type="dcterms:W3CDTF">2014-11-21T21:33:00Z</dcterms:created>
  <dcterms:modified xsi:type="dcterms:W3CDTF">2014-11-21T21:33:00Z</dcterms:modified>
</cp:coreProperties>
</file>