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BFF" w:rsidRDefault="00C71BFF" w:rsidP="00C71BFF">
      <w:pPr>
        <w:widowControl w:val="0"/>
        <w:jc w:val="center"/>
      </w:pPr>
      <w:bookmarkStart w:id="0" w:name="_GoBack"/>
      <w:bookmarkEnd w:id="0"/>
      <w:r w:rsidRPr="00C71BFF">
        <w:rPr>
          <w:b/>
        </w:rPr>
        <w:t>South Carolina General Assembly</w:t>
      </w:r>
    </w:p>
    <w:p w:rsidR="00C71BFF" w:rsidRDefault="00C71BFF" w:rsidP="00C71BFF">
      <w:pPr>
        <w:widowControl w:val="0"/>
        <w:jc w:val="center"/>
      </w:pPr>
      <w:r>
        <w:t>119th Session, 2011-2012</w:t>
      </w:r>
    </w:p>
    <w:p w:rsidR="00C71BFF" w:rsidRDefault="00C71BFF" w:rsidP="00C71BFF">
      <w:pPr>
        <w:widowControl w:val="0"/>
        <w:jc w:val="left"/>
      </w:pPr>
    </w:p>
    <w:p w:rsidR="00C71BFF" w:rsidRDefault="00C71BFF" w:rsidP="00C71BFF">
      <w:pPr>
        <w:widowControl w:val="0"/>
        <w:jc w:val="left"/>
        <w:rPr>
          <w:b/>
        </w:rPr>
      </w:pPr>
      <w:r w:rsidRPr="00C71BFF">
        <w:rPr>
          <w:b/>
        </w:rPr>
        <w:t>H. 3324</w:t>
      </w:r>
    </w:p>
    <w:p w:rsidR="00C71BFF" w:rsidRDefault="00C71BFF" w:rsidP="00C71BFF">
      <w:pPr>
        <w:widowControl w:val="0"/>
        <w:jc w:val="left"/>
        <w:rPr>
          <w:b/>
        </w:rPr>
      </w:pPr>
    </w:p>
    <w:p w:rsidR="00C71BFF" w:rsidRDefault="00C71BFF" w:rsidP="00C71BFF">
      <w:pPr>
        <w:widowControl w:val="0"/>
        <w:jc w:val="left"/>
      </w:pPr>
      <w:r w:rsidRPr="00C71BFF">
        <w:rPr>
          <w:b/>
        </w:rPr>
        <w:t>STATUS INFORMATION</w:t>
      </w:r>
    </w:p>
    <w:p w:rsidR="00C71BFF" w:rsidRDefault="00C71BFF" w:rsidP="00C71BFF">
      <w:pPr>
        <w:widowControl w:val="0"/>
        <w:jc w:val="left"/>
      </w:pPr>
    </w:p>
    <w:p w:rsidR="00C71BFF" w:rsidRDefault="00C71BFF" w:rsidP="00C71BFF">
      <w:pPr>
        <w:widowControl w:val="0"/>
        <w:jc w:val="left"/>
      </w:pPr>
      <w:r>
        <w:t>House Resolution</w:t>
      </w:r>
    </w:p>
    <w:p w:rsidR="00C71BFF" w:rsidRDefault="00C71BFF" w:rsidP="00C71BFF">
      <w:pPr>
        <w:widowControl w:val="0"/>
        <w:jc w:val="left"/>
      </w:pPr>
      <w:r>
        <w:t>Sponsors: Rep. Gambrell</w:t>
      </w:r>
    </w:p>
    <w:p w:rsidR="00C71BFF" w:rsidRDefault="00C71BFF" w:rsidP="00C71BFF">
      <w:pPr>
        <w:widowControl w:val="0"/>
        <w:jc w:val="left"/>
      </w:pPr>
      <w:r>
        <w:t>Document Path: l:\council\bills\gm\24600ahb11.docx</w:t>
      </w:r>
    </w:p>
    <w:p w:rsidR="00C71BFF" w:rsidRDefault="00C71BFF" w:rsidP="00C71BFF">
      <w:pPr>
        <w:widowControl w:val="0"/>
        <w:jc w:val="left"/>
      </w:pPr>
    </w:p>
    <w:p w:rsidR="00C71BFF" w:rsidRDefault="00C71BFF" w:rsidP="00C71BFF">
      <w:pPr>
        <w:widowControl w:val="0"/>
        <w:jc w:val="left"/>
      </w:pPr>
      <w:r>
        <w:t>Introduced in the House on January 13, 2011</w:t>
      </w:r>
    </w:p>
    <w:p w:rsidR="00C71BFF" w:rsidRDefault="00C71BFF" w:rsidP="00C71BFF">
      <w:pPr>
        <w:widowControl w:val="0"/>
        <w:jc w:val="left"/>
      </w:pPr>
      <w:r>
        <w:t>Adopted by the House on January 13, 2011</w:t>
      </w:r>
    </w:p>
    <w:p w:rsidR="00C71BFF" w:rsidRDefault="00C71BFF" w:rsidP="00C71BFF">
      <w:pPr>
        <w:widowControl w:val="0"/>
        <w:jc w:val="left"/>
      </w:pPr>
    </w:p>
    <w:p w:rsidR="00C71BFF" w:rsidRDefault="00C71BFF" w:rsidP="00C71BFF">
      <w:pPr>
        <w:widowControl w:val="0"/>
        <w:jc w:val="left"/>
      </w:pPr>
      <w:r>
        <w:t xml:space="preserve">Summary: </w:t>
      </w:r>
      <w:r w:rsidR="00475580">
        <w:t>Belton Lions Club</w:t>
      </w:r>
    </w:p>
    <w:p w:rsidR="00C71BFF" w:rsidRDefault="00C71BFF" w:rsidP="00C71BFF">
      <w:pPr>
        <w:widowControl w:val="0"/>
        <w:jc w:val="left"/>
      </w:pPr>
    </w:p>
    <w:p w:rsidR="00C71BFF" w:rsidRDefault="00C71BFF" w:rsidP="00C71BFF">
      <w:pPr>
        <w:widowControl w:val="0"/>
        <w:jc w:val="left"/>
      </w:pPr>
    </w:p>
    <w:p w:rsidR="00C71BFF" w:rsidRDefault="00C71BFF" w:rsidP="00C71BFF">
      <w:pPr>
        <w:widowControl w:val="0"/>
        <w:tabs>
          <w:tab w:val="center" w:pos="590"/>
          <w:tab w:val="center" w:pos="1440"/>
          <w:tab w:val="left" w:pos="1872"/>
          <w:tab w:val="left" w:pos="9187"/>
        </w:tabs>
        <w:jc w:val="left"/>
      </w:pPr>
      <w:r w:rsidRPr="00C71BFF">
        <w:rPr>
          <w:b/>
        </w:rPr>
        <w:t>HISTORY OF LEGISLATIVE ACTIONS</w:t>
      </w:r>
    </w:p>
    <w:p w:rsidR="00C71BFF" w:rsidRDefault="00C71BFF" w:rsidP="00C71BFF">
      <w:pPr>
        <w:widowControl w:val="0"/>
        <w:tabs>
          <w:tab w:val="center" w:pos="590"/>
          <w:tab w:val="center" w:pos="1440"/>
          <w:tab w:val="left" w:pos="1872"/>
          <w:tab w:val="left" w:pos="9187"/>
        </w:tabs>
        <w:jc w:val="left"/>
      </w:pPr>
    </w:p>
    <w:p w:rsidR="00C71BFF" w:rsidRPr="00C71BFF" w:rsidRDefault="00C71BFF" w:rsidP="00C71BFF">
      <w:pPr>
        <w:widowControl w:val="0"/>
        <w:tabs>
          <w:tab w:val="center" w:pos="590"/>
          <w:tab w:val="center" w:pos="1440"/>
          <w:tab w:val="left" w:pos="1872"/>
          <w:tab w:val="left" w:pos="9187"/>
        </w:tabs>
        <w:jc w:val="left"/>
      </w:pPr>
      <w:r w:rsidRPr="00C71BFF">
        <w:rPr>
          <w:u w:val="single"/>
        </w:rPr>
        <w:tab/>
        <w:t>Date</w:t>
      </w:r>
      <w:r w:rsidRPr="00C71BFF">
        <w:rPr>
          <w:u w:val="single"/>
        </w:rPr>
        <w:tab/>
        <w:t>Body</w:t>
      </w:r>
      <w:r w:rsidRPr="00C71BFF">
        <w:rPr>
          <w:u w:val="single"/>
        </w:rPr>
        <w:tab/>
        <w:t>Action Description with journal page number</w:t>
      </w:r>
      <w:r w:rsidRPr="00C71BFF">
        <w:rPr>
          <w:u w:val="single"/>
        </w:rPr>
        <w:tab/>
      </w:r>
    </w:p>
    <w:p w:rsidR="00791C2F" w:rsidRDefault="00791C2F" w:rsidP="00791C2F">
      <w:pPr>
        <w:widowControl w:val="0"/>
        <w:tabs>
          <w:tab w:val="right" w:pos="1008"/>
          <w:tab w:val="left" w:pos="1152"/>
          <w:tab w:val="left" w:pos="1872"/>
          <w:tab w:val="left" w:pos="9187"/>
        </w:tabs>
        <w:ind w:left="2088" w:hanging="2088"/>
        <w:jc w:val="left"/>
      </w:pPr>
      <w:r>
        <w:tab/>
        <w:t>1/13/2011</w:t>
      </w:r>
      <w:r>
        <w:tab/>
        <w:t>House</w:t>
      </w:r>
      <w:r>
        <w:tab/>
      </w:r>
      <w:r w:rsidRPr="00EC4E54">
        <w:t>Introduced and adopted (</w:t>
      </w:r>
      <w:hyperlink r:id="rId7" w:history="1">
        <w:r w:rsidRPr="00EC4E54">
          <w:rPr>
            <w:rStyle w:val="Hyperlink"/>
          </w:rPr>
          <w:t>House Journal</w:t>
        </w:r>
        <w:r w:rsidRPr="00EC4E54">
          <w:rPr>
            <w:rStyle w:val="Hyperlink"/>
          </w:rPr>
          <w:noBreakHyphen/>
          <w:t>page 221</w:t>
        </w:r>
      </w:hyperlink>
      <w:r w:rsidRPr="00EC4E54">
        <w:t>)</w:t>
      </w:r>
    </w:p>
    <w:p w:rsidR="00791C2F" w:rsidRDefault="00791C2F" w:rsidP="00791C2F">
      <w:pPr>
        <w:widowControl w:val="0"/>
        <w:tabs>
          <w:tab w:val="right" w:pos="1008"/>
          <w:tab w:val="left" w:pos="1152"/>
          <w:tab w:val="left" w:pos="1872"/>
          <w:tab w:val="left" w:pos="9187"/>
        </w:tabs>
        <w:ind w:left="2088" w:hanging="2088"/>
        <w:jc w:val="left"/>
      </w:pPr>
    </w:p>
    <w:p w:rsidR="00C71BFF" w:rsidRPr="00C71BFF" w:rsidRDefault="00C71BFF" w:rsidP="00C71BFF">
      <w:pPr>
        <w:widowControl w:val="0"/>
        <w:tabs>
          <w:tab w:val="right" w:pos="1008"/>
          <w:tab w:val="left" w:pos="1152"/>
          <w:tab w:val="left" w:pos="1872"/>
          <w:tab w:val="left" w:pos="9187"/>
        </w:tabs>
        <w:ind w:left="2088" w:hanging="2088"/>
        <w:jc w:val="left"/>
      </w:pPr>
    </w:p>
    <w:p w:rsidR="00C71BFF" w:rsidRDefault="00C71BFF" w:rsidP="00C71BFF">
      <w:r w:rsidRPr="00C71BFF">
        <w:rPr>
          <w:b/>
        </w:rPr>
        <w:t>VERSIONS OF THIS BILL</w:t>
      </w:r>
    </w:p>
    <w:p w:rsidR="00C71BFF" w:rsidRDefault="00C71BFF" w:rsidP="00C71BFF"/>
    <w:p w:rsidR="00C71BFF" w:rsidRDefault="00FC1094" w:rsidP="00C71BFF">
      <w:hyperlink r:id="rId8" w:history="1">
        <w:r w:rsidR="00C71BFF">
          <w:rPr>
            <w:rStyle w:val="Hyperlink"/>
          </w:rPr>
          <w:t>1/13/2011</w:t>
        </w:r>
      </w:hyperlink>
    </w:p>
    <w:p w:rsidR="00C71BFF" w:rsidRDefault="00C71BFF" w:rsidP="00C71BFF"/>
    <w:p w:rsidR="00C71BFF" w:rsidRDefault="00C71BFF" w:rsidP="00C71BFF">
      <w:pPr>
        <w:sectPr w:rsidR="00C71BFF" w:rsidSect="00C71B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8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1CC" w:rsidRPr="00AB5417" w:rsidRDefault="004D31CC" w:rsidP="004D3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5417">
        <w:rPr>
          <w:color w:val="000000" w:themeColor="text1"/>
          <w:u w:color="000000" w:themeColor="text1"/>
        </w:rPr>
        <w:t>TO RECOGNIZE AND HONOR THE MEMBERS</w:t>
      </w:r>
      <w:r>
        <w:rPr>
          <w:color w:val="000000" w:themeColor="text1"/>
          <w:u w:color="000000" w:themeColor="text1"/>
        </w:rPr>
        <w:t xml:space="preserve"> OF THE </w:t>
      </w:r>
      <w:r w:rsidRPr="00AB5417">
        <w:rPr>
          <w:color w:val="000000" w:themeColor="text1"/>
          <w:u w:color="000000" w:themeColor="text1"/>
        </w:rPr>
        <w:t>BELTON LIONS CLUB</w:t>
      </w:r>
      <w:r>
        <w:rPr>
          <w:color w:val="000000" w:themeColor="text1"/>
          <w:u w:color="000000" w:themeColor="text1"/>
        </w:rPr>
        <w:t>,</w:t>
      </w:r>
      <w:r w:rsidRPr="00AB5417">
        <w:rPr>
          <w:color w:val="000000" w:themeColor="text1"/>
          <w:u w:color="000000" w:themeColor="text1"/>
        </w:rPr>
        <w:t xml:space="preserve"> UPON THE OCCASION OF THEIR SEVENTY</w:t>
      </w:r>
      <w:r w:rsidRPr="00AB5417">
        <w:rPr>
          <w:color w:val="000000" w:themeColor="text1"/>
          <w:u w:color="000000" w:themeColor="text1"/>
        </w:rPr>
        <w:noBreakHyphen/>
        <w:t xml:space="preserve">FIFTH ANNIVERSARY, AND </w:t>
      </w:r>
      <w:r>
        <w:rPr>
          <w:color w:val="000000" w:themeColor="text1"/>
          <w:u w:color="000000" w:themeColor="text1"/>
        </w:rPr>
        <w:t xml:space="preserve">TO </w:t>
      </w:r>
      <w:r w:rsidRPr="00AB5417">
        <w:rPr>
          <w:color w:val="000000" w:themeColor="text1"/>
          <w:u w:color="000000" w:themeColor="text1"/>
        </w:rPr>
        <w:t>COMMEND THE</w:t>
      </w:r>
      <w:r>
        <w:rPr>
          <w:color w:val="000000" w:themeColor="text1"/>
          <w:u w:color="000000" w:themeColor="text1"/>
        </w:rPr>
        <w:t>M</w:t>
      </w:r>
      <w:r w:rsidRPr="00AB5417">
        <w:rPr>
          <w:color w:val="000000" w:themeColor="text1"/>
          <w:u w:color="000000" w:themeColor="text1"/>
        </w:rPr>
        <w:t xml:space="preserve"> FOR THEIR YEARS OF SERVICE AND LEADERSHIP TO THE BELTON COMMUNITY.</w:t>
      </w:r>
    </w:p>
    <w:p w:rsidR="0093088C" w:rsidRDefault="0093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B</w:t>
      </w:r>
      <w:r w:rsidR="004D31CC">
        <w:t>e</w:t>
      </w:r>
      <w:r>
        <w:t xml:space="preserve">lton Lions celebrated their seventy-fifth anniversary at a banquet held on Thursday, October </w:t>
      </w:r>
      <w:r w:rsidR="00136C55">
        <w:t>2</w:t>
      </w:r>
      <w:r>
        <w:t>1, 2010, at the Belton First Baptist Church Family Life Center; and</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with their charter on July 18, 1935, the Belton Lions Club has given seventy-five years of </w:t>
      </w:r>
      <w:r w:rsidR="00CC70F1">
        <w:t xml:space="preserve">commitment and </w:t>
      </w:r>
      <w:r>
        <w:t>service to the Belton community; and</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CF"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 members of the Belton </w:t>
      </w:r>
      <w:r w:rsidR="00CC70F1">
        <w:t>L</w:t>
      </w:r>
      <w:r>
        <w:t>ions Club were joined</w:t>
      </w:r>
      <w:r w:rsidR="00CC70F1">
        <w:t xml:space="preserve"> at the banquet </w:t>
      </w:r>
      <w:r>
        <w:t>by their spouses, District 32-A Lions from the upstate area, past Belton Lions Club presidents, and special guests</w:t>
      </w:r>
      <w:r w:rsidR="004D36CF">
        <w:t xml:space="preserve"> to honor the memory of past Lions Club members and past presidents; and </w:t>
      </w: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anniversary banquet news article</w:t>
      </w:r>
      <w:r w:rsidR="00CC70F1">
        <w:t>s</w:t>
      </w:r>
      <w:r>
        <w:t xml:space="preserve"> about the activities of the Belton Lions Club dating from July 1935 to the present were displayed in a digital slide presentation; and</w:t>
      </w:r>
    </w:p>
    <w:p w:rsidR="004D36CF"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4C" w:rsidRDefault="004D36CF"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International Director Lion Dr. Eugene M. Spiess from Moore, South Carolina, </w:t>
      </w:r>
      <w:r w:rsidR="0063584C">
        <w:t xml:space="preserve">presented Lions International Certificates of Commendation to Lions Dr. Eric Richardson, Richard Edwards, and Rex Maynard for their service to the Belton Lions Club for their </w:t>
      </w:r>
      <w:r w:rsidR="00CC70F1">
        <w:t>role</w:t>
      </w:r>
      <w:r w:rsidR="0063584C">
        <w:t xml:space="preserve"> in collecting old eye glasses and </w:t>
      </w:r>
      <w:r w:rsidR="00CC70F1">
        <w:t xml:space="preserve">in </w:t>
      </w:r>
      <w:r w:rsidR="0063584C">
        <w:t>making some fifty eye exams and eye glasses per year available to people in the Belton community; and</w:t>
      </w: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4F4A">
        <w:t>Dr. Speiss also</w:t>
      </w:r>
      <w:r>
        <w:t xml:space="preserve"> </w:t>
      </w:r>
      <w:r w:rsidR="004D36CF">
        <w:t xml:space="preserve">delivered a challenging message </w:t>
      </w:r>
      <w:r>
        <w:t>about</w:t>
      </w:r>
      <w:r w:rsidR="004D36CF">
        <w:t xml:space="preserve">  actively inviting people to join the Belton Lions Club</w:t>
      </w:r>
      <w:r w:rsidR="00204F4A">
        <w:t>, and Belton Lion President Bill Eaves</w:t>
      </w:r>
      <w:r w:rsidR="00771E88">
        <w:t xml:space="preserve"> gave </w:t>
      </w:r>
      <w:r w:rsidR="004D31CC">
        <w:t>a presentation of photo images from</w:t>
      </w:r>
      <w:r w:rsidR="00771E88">
        <w:t xml:space="preserve"> news articles that focused on the first six months of the Belton Lions Club after its formation in 1935</w:t>
      </w:r>
      <w:r>
        <w:t>; and</w:t>
      </w:r>
    </w:p>
    <w:p w:rsidR="0063584C"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63584C"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71E88">
        <w:t xml:space="preserve"> the members of the South Carolina House of Representatives are grateful for the dedicated service of the Belton Lions Club to their community and for the outstanding contribution of Lion members throughout our great State as well as nationally and internationally</w:t>
      </w:r>
      <w:r w:rsidR="0014444D">
        <w:t>.  Now, therefore,</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004D31CC">
        <w:t>recognize and honor the members of the Belton Lions Club, upon the occasion of their seventy-fifth anniversary, and commend them for their years of service and leadership to the Belton community.</w:t>
      </w:r>
    </w:p>
    <w:p w:rsidR="0014444D"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44D" w:rsidP="0014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0D7A">
        <w:t>provi</w:t>
      </w:r>
      <w:r>
        <w:t>ded to the Belton Lion President Bill Eaves.</w:t>
      </w:r>
    </w:p>
    <w:p w:rsidR="00FE7705" w:rsidRDefault="0010776B" w:rsidP="00237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7705" w:rsidRDefault="00FE7705" w:rsidP="00C71BFF">
      <w:pPr>
        <w:suppressAutoHyphens/>
      </w:pPr>
    </w:p>
    <w:sectPr w:rsidR="00FE7705" w:rsidSect="00C71B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0F1" w:rsidRDefault="00CC70F1" w:rsidP="009F0C77">
      <w:r>
        <w:separator/>
      </w:r>
    </w:p>
  </w:endnote>
  <w:endnote w:type="continuationSeparator" w:id="0">
    <w:p w:rsidR="00CC70F1" w:rsidRDefault="00CC7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67D111-9108-4364-81FE-16BC1FE0DE20}"/>
    <w:embedBold r:id="rId2" w:fontKey="{D46493F3-A0C7-4421-BBDB-9EEAF50118F3}"/>
  </w:font>
  <w:font w:name="Calibri">
    <w:panose1 w:val="020F0502020204030204"/>
    <w:charset w:val="00"/>
    <w:family w:val="swiss"/>
    <w:pitch w:val="variable"/>
    <w:sig w:usb0="E10002FF" w:usb1="4000ACFF" w:usb2="00000009" w:usb3="00000000" w:csb0="0000019F" w:csb1="00000000"/>
    <w:embedRegular r:id="rId3" w:fontKey="{F085A883-423F-4EC4-A034-8071AEA7C765}"/>
  </w:font>
  <w:font w:name="Tahoma">
    <w:panose1 w:val="020B0604030504040204"/>
    <w:charset w:val="00"/>
    <w:family w:val="swiss"/>
    <w:pitch w:val="variable"/>
    <w:sig w:usb0="21002A87" w:usb1="80000000" w:usb2="00000008" w:usb3="00000000" w:csb0="000101FF" w:csb1="00000000"/>
    <w:embedRegular r:id="rId4" w:fontKey="{40F7CDFD-1A13-4DF3-AC0D-A94548874BCA}"/>
  </w:font>
  <w:font w:name="Cambria">
    <w:panose1 w:val="02040503050406030204"/>
    <w:charset w:val="00"/>
    <w:family w:val="roman"/>
    <w:pitch w:val="variable"/>
    <w:sig w:usb0="E00002FF" w:usb1="400004FF" w:usb2="00000000" w:usb3="00000000" w:csb0="0000019F" w:csb1="00000000"/>
    <w:embedRegular r:id="rId5" w:fontKey="{62197821-CF5E-4D3A-ADAE-37939A366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FF" w:rsidRPr="00FE7705" w:rsidRDefault="00C71BFF" w:rsidP="00FE7705">
    <w:pPr>
      <w:pStyle w:val="Footer"/>
      <w:tabs>
        <w:tab w:val="clear" w:pos="4680"/>
        <w:tab w:val="clear" w:pos="9360"/>
        <w:tab w:val="center" w:pos="2995"/>
      </w:tabs>
      <w:spacing w:before="120"/>
    </w:pPr>
    <w:r>
      <w:t>[3324]</w:t>
    </w:r>
    <w:r>
      <w:tab/>
    </w:r>
    <w:r w:rsidR="00FC1094">
      <w:fldChar w:fldCharType="begin"/>
    </w:r>
    <w:r w:rsidR="00FC1094">
      <w:instrText xml:space="preserve"> PAGE  \* MERGEFORMAT </w:instrText>
    </w:r>
    <w:r w:rsidR="00FC1094">
      <w:fldChar w:fldCharType="separate"/>
    </w:r>
    <w:r w:rsidR="00FC1094">
      <w:rPr>
        <w:noProof/>
      </w:rPr>
      <w:t>1</w:t>
    </w:r>
    <w:r w:rsidR="00FC10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0F1" w:rsidRDefault="00CC70F1" w:rsidP="009F0C77">
      <w:r>
        <w:separator/>
      </w:r>
    </w:p>
  </w:footnote>
  <w:footnote w:type="continuationSeparator" w:id="0">
    <w:p w:rsidR="00CC70F1" w:rsidRDefault="00CC7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0AHB11"/>
    <w:docVar w:name="CoverBillType" w:val="r"/>
    <w:docVar w:name="docpath" w:val="L:\Council\bills\GM\24600AHB11.DOCX"/>
    <w:docVar w:name="dvBillNumber" w:val="3324"/>
    <w:docVar w:name="dvBillNumberPrefix" w:val="H. "/>
    <w:docVar w:name="dvOriginalBody" w:val="House"/>
    <w:docVar w:name="dvSteno" w:val="GM"/>
    <w:docVar w:name="NameofBody" w:val="h"/>
    <w:docVar w:name="vgroup2" w:val="Council"/>
  </w:docVars>
  <w:rsids>
    <w:rsidRoot w:val="00A31B48"/>
    <w:rsid w:val="00011869"/>
    <w:rsid w:val="000E1785"/>
    <w:rsid w:val="000F40FA"/>
    <w:rsid w:val="0010776B"/>
    <w:rsid w:val="00113345"/>
    <w:rsid w:val="00120D7A"/>
    <w:rsid w:val="00124E16"/>
    <w:rsid w:val="00133E66"/>
    <w:rsid w:val="00136C55"/>
    <w:rsid w:val="001435A3"/>
    <w:rsid w:val="0014444D"/>
    <w:rsid w:val="001D08F2"/>
    <w:rsid w:val="001D525B"/>
    <w:rsid w:val="001D7F4F"/>
    <w:rsid w:val="00204F4A"/>
    <w:rsid w:val="002321B6"/>
    <w:rsid w:val="00237375"/>
    <w:rsid w:val="00250967"/>
    <w:rsid w:val="002543C8"/>
    <w:rsid w:val="00261E6E"/>
    <w:rsid w:val="00284AAE"/>
    <w:rsid w:val="002E5912"/>
    <w:rsid w:val="00325348"/>
    <w:rsid w:val="0032732C"/>
    <w:rsid w:val="00332A58"/>
    <w:rsid w:val="00336AD0"/>
    <w:rsid w:val="0037079A"/>
    <w:rsid w:val="00376334"/>
    <w:rsid w:val="003B4CDE"/>
    <w:rsid w:val="003C329E"/>
    <w:rsid w:val="003D01E8"/>
    <w:rsid w:val="003E0833"/>
    <w:rsid w:val="003E5288"/>
    <w:rsid w:val="003F6D79"/>
    <w:rsid w:val="0041760A"/>
    <w:rsid w:val="00417C01"/>
    <w:rsid w:val="00475580"/>
    <w:rsid w:val="004809EE"/>
    <w:rsid w:val="004D31CC"/>
    <w:rsid w:val="004D36CF"/>
    <w:rsid w:val="004E7D54"/>
    <w:rsid w:val="005160F6"/>
    <w:rsid w:val="005273C6"/>
    <w:rsid w:val="00530A69"/>
    <w:rsid w:val="00544E40"/>
    <w:rsid w:val="00545593"/>
    <w:rsid w:val="00577C6C"/>
    <w:rsid w:val="005C2FE2"/>
    <w:rsid w:val="005E2BC9"/>
    <w:rsid w:val="00605102"/>
    <w:rsid w:val="006215AA"/>
    <w:rsid w:val="0063584C"/>
    <w:rsid w:val="006913C9"/>
    <w:rsid w:val="0069470D"/>
    <w:rsid w:val="00734F00"/>
    <w:rsid w:val="00771E88"/>
    <w:rsid w:val="00791C2F"/>
    <w:rsid w:val="007A70AE"/>
    <w:rsid w:val="007E4468"/>
    <w:rsid w:val="007F7AA2"/>
    <w:rsid w:val="008362E8"/>
    <w:rsid w:val="008A1768"/>
    <w:rsid w:val="008F2384"/>
    <w:rsid w:val="008F4429"/>
    <w:rsid w:val="0093088C"/>
    <w:rsid w:val="0094021A"/>
    <w:rsid w:val="00946B56"/>
    <w:rsid w:val="0099660D"/>
    <w:rsid w:val="009C6A0B"/>
    <w:rsid w:val="009F0C77"/>
    <w:rsid w:val="009F4DD1"/>
    <w:rsid w:val="00A31B48"/>
    <w:rsid w:val="00A41684"/>
    <w:rsid w:val="00A64E80"/>
    <w:rsid w:val="00A72BCD"/>
    <w:rsid w:val="00A741D9"/>
    <w:rsid w:val="00A833AB"/>
    <w:rsid w:val="00A9741D"/>
    <w:rsid w:val="00AD4B17"/>
    <w:rsid w:val="00B412D4"/>
    <w:rsid w:val="00B63F5F"/>
    <w:rsid w:val="00BB13A9"/>
    <w:rsid w:val="00BD4590"/>
    <w:rsid w:val="00BE3C22"/>
    <w:rsid w:val="00C0345E"/>
    <w:rsid w:val="00C3483A"/>
    <w:rsid w:val="00C53C89"/>
    <w:rsid w:val="00C71BFF"/>
    <w:rsid w:val="00C74E9D"/>
    <w:rsid w:val="00C82FD3"/>
    <w:rsid w:val="00C92819"/>
    <w:rsid w:val="00CC6B7B"/>
    <w:rsid w:val="00CC70F1"/>
    <w:rsid w:val="00CD2089"/>
    <w:rsid w:val="00D73A67"/>
    <w:rsid w:val="00D970A9"/>
    <w:rsid w:val="00DF3845"/>
    <w:rsid w:val="00E41911"/>
    <w:rsid w:val="00E4450D"/>
    <w:rsid w:val="00E6221E"/>
    <w:rsid w:val="00E92EEF"/>
    <w:rsid w:val="00ED7CAE"/>
    <w:rsid w:val="00F24442"/>
    <w:rsid w:val="00F50AE3"/>
    <w:rsid w:val="00F67CF1"/>
    <w:rsid w:val="00F840F0"/>
    <w:rsid w:val="00F873B9"/>
    <w:rsid w:val="00FB0D0D"/>
    <w:rsid w:val="00FB43B4"/>
    <w:rsid w:val="00FC1094"/>
    <w:rsid w:val="00FE7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2D142B-24A5-4CCA-B7D3-DC06AEA09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0F1"/>
    <w:rPr>
      <w:rFonts w:ascii="Tahoma" w:hAnsi="Tahoma" w:cs="Tahoma"/>
      <w:sz w:val="16"/>
      <w:szCs w:val="16"/>
    </w:rPr>
  </w:style>
  <w:style w:type="character" w:customStyle="1" w:styleId="BalloonTextChar">
    <w:name w:val="Balloon Text Char"/>
    <w:basedOn w:val="DefaultParagraphFont"/>
    <w:link w:val="BalloonText"/>
    <w:uiPriority w:val="99"/>
    <w:semiHidden/>
    <w:rsid w:val="00CC70F1"/>
    <w:rPr>
      <w:rFonts w:ascii="Tahoma" w:eastAsia="Times New Roman" w:hAnsi="Tahoma" w:cs="Tahoma"/>
      <w:sz w:val="16"/>
      <w:szCs w:val="16"/>
    </w:rPr>
  </w:style>
  <w:style w:type="character" w:styleId="Hyperlink">
    <w:name w:val="Hyperlink"/>
    <w:basedOn w:val="DefaultParagraphFont"/>
    <w:uiPriority w:val="99"/>
    <w:unhideWhenUsed/>
    <w:rsid w:val="00C71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24_20110113.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0C56B-FE7D-42BA-87AE-92318772E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477</Words>
  <Characters>2556</Characters>
  <Application>Microsoft Office Word</Application>
  <DocSecurity>4</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3324: Belton Lions Club - South Carolina Legislature Online</dc:title>
  <dc:subject/>
  <dc:creator>gailmoore</dc:creator>
  <cp:keywords/>
  <dc:description/>
  <cp:lastModifiedBy>N Cumfer</cp:lastModifiedBy>
  <cp:revision>2</cp:revision>
  <cp:lastPrinted>2010-12-08T18:59:00Z</cp:lastPrinted>
  <dcterms:created xsi:type="dcterms:W3CDTF">2014-11-21T21:35:00Z</dcterms:created>
  <dcterms:modified xsi:type="dcterms:W3CDTF">2014-11-21T21:35:00Z</dcterms:modified>
</cp:coreProperties>
</file>