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8A5" w:rsidRDefault="008718A5" w:rsidP="008718A5">
      <w:pPr>
        <w:widowControl w:val="0"/>
        <w:jc w:val="center"/>
      </w:pPr>
      <w:bookmarkStart w:id="0" w:name="_GoBack"/>
      <w:bookmarkEnd w:id="0"/>
      <w:r w:rsidRPr="008718A5">
        <w:rPr>
          <w:b/>
        </w:rPr>
        <w:t>South Carolina General Assembly</w:t>
      </w:r>
    </w:p>
    <w:p w:rsidR="008718A5" w:rsidRDefault="008718A5" w:rsidP="008718A5">
      <w:pPr>
        <w:widowControl w:val="0"/>
        <w:jc w:val="center"/>
      </w:pPr>
      <w:r>
        <w:t>119th Session, 2011-2012</w:t>
      </w: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jc w:val="left"/>
        <w:rPr>
          <w:b/>
        </w:rPr>
      </w:pPr>
      <w:r w:rsidRPr="008718A5">
        <w:rPr>
          <w:b/>
        </w:rPr>
        <w:t>H. 3365</w:t>
      </w:r>
    </w:p>
    <w:p w:rsidR="008718A5" w:rsidRDefault="008718A5" w:rsidP="008718A5">
      <w:pPr>
        <w:widowControl w:val="0"/>
        <w:jc w:val="left"/>
        <w:rPr>
          <w:b/>
        </w:rPr>
      </w:pPr>
    </w:p>
    <w:p w:rsidR="008718A5" w:rsidRDefault="008718A5" w:rsidP="008718A5">
      <w:pPr>
        <w:widowControl w:val="0"/>
        <w:jc w:val="left"/>
      </w:pPr>
      <w:r w:rsidRPr="008718A5">
        <w:rPr>
          <w:b/>
        </w:rPr>
        <w:t>STATUS INFORMATION</w:t>
      </w: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jc w:val="left"/>
      </w:pPr>
      <w:r>
        <w:t>House Resolution</w:t>
      </w:r>
    </w:p>
    <w:p w:rsidR="008718A5" w:rsidRDefault="008718A5" w:rsidP="008718A5">
      <w:pPr>
        <w:widowControl w:val="0"/>
        <w:jc w:val="left"/>
      </w:pPr>
      <w:r>
        <w:t>Sponsors: Reps. Simrill,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Skelton, G.M. Smith, G.R. Smith, J.E. Smith, J.R. Smith, Sottile, Spires, Stavrinakis, Stringer, Tallon, Taylor, Thayer, Toole, Tribble, Umphlett, Vick, Viers, Weeks, Whipper, White, Whitmire, Williams, Willis and Young</w:t>
      </w:r>
    </w:p>
    <w:p w:rsidR="008718A5" w:rsidRDefault="008718A5" w:rsidP="008718A5">
      <w:pPr>
        <w:widowControl w:val="0"/>
        <w:jc w:val="left"/>
      </w:pPr>
      <w:r>
        <w:t>Document Path: l:\council\bills\gm\24614sd11.docx</w:t>
      </w: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jc w:val="left"/>
      </w:pPr>
      <w:r>
        <w:t>Introduced in the House on January 19, 2011</w:t>
      </w:r>
    </w:p>
    <w:p w:rsidR="008718A5" w:rsidRDefault="008718A5" w:rsidP="008718A5">
      <w:pPr>
        <w:widowControl w:val="0"/>
        <w:jc w:val="left"/>
      </w:pPr>
      <w:r>
        <w:t>Adopted by the House on January 19, 2011</w:t>
      </w: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jc w:val="left"/>
      </w:pPr>
      <w:r>
        <w:t xml:space="preserve">Summary: </w:t>
      </w:r>
      <w:r w:rsidR="009156DF">
        <w:t>Gene Newton</w:t>
      </w: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jc w:val="left"/>
      </w:pPr>
    </w:p>
    <w:p w:rsidR="008718A5" w:rsidRDefault="008718A5" w:rsidP="00871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8A5">
        <w:rPr>
          <w:b/>
        </w:rPr>
        <w:t>HISTORY OF LEGISLATIVE ACTIONS</w:t>
      </w:r>
    </w:p>
    <w:p w:rsidR="008718A5" w:rsidRDefault="008718A5" w:rsidP="00871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18A5" w:rsidRPr="008718A5" w:rsidRDefault="008718A5" w:rsidP="00871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8A5">
        <w:rPr>
          <w:u w:val="single"/>
        </w:rPr>
        <w:tab/>
        <w:t>Date</w:t>
      </w:r>
      <w:r w:rsidRPr="008718A5">
        <w:rPr>
          <w:u w:val="single"/>
        </w:rPr>
        <w:tab/>
        <w:t>Body</w:t>
      </w:r>
      <w:r w:rsidRPr="008718A5">
        <w:rPr>
          <w:u w:val="single"/>
        </w:rPr>
        <w:tab/>
        <w:t>Action Description with journal page number</w:t>
      </w:r>
      <w:r w:rsidRPr="008718A5">
        <w:rPr>
          <w:u w:val="single"/>
        </w:rPr>
        <w:tab/>
      </w:r>
    </w:p>
    <w:p w:rsidR="00DD6186" w:rsidRDefault="00DD6186" w:rsidP="00DD6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2345C3">
        <w:t>Introduced and adopted (</w:t>
      </w:r>
      <w:hyperlink r:id="rId7" w:history="1">
        <w:r w:rsidRPr="002345C3">
          <w:rPr>
            <w:rStyle w:val="Hyperlink"/>
          </w:rPr>
          <w:t>House Journal</w:t>
        </w:r>
        <w:r w:rsidRPr="002345C3">
          <w:rPr>
            <w:rStyle w:val="Hyperlink"/>
          </w:rPr>
          <w:noBreakHyphen/>
          <w:t>page 16</w:t>
        </w:r>
      </w:hyperlink>
      <w:r w:rsidRPr="002345C3">
        <w:t>)</w:t>
      </w:r>
    </w:p>
    <w:p w:rsidR="00DD6186" w:rsidRDefault="00DD6186" w:rsidP="00DD6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8A5" w:rsidRPr="008718A5" w:rsidRDefault="008718A5" w:rsidP="00871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8A5" w:rsidRDefault="008718A5" w:rsidP="008718A5">
      <w:r w:rsidRPr="008718A5">
        <w:rPr>
          <w:b/>
        </w:rPr>
        <w:t>VERSIONS OF THIS BILL</w:t>
      </w:r>
    </w:p>
    <w:p w:rsidR="008718A5" w:rsidRDefault="008718A5" w:rsidP="008718A5"/>
    <w:p w:rsidR="008718A5" w:rsidRDefault="00D86190" w:rsidP="008718A5">
      <w:hyperlink r:id="rId8" w:history="1">
        <w:r w:rsidR="008718A5">
          <w:rPr>
            <w:rStyle w:val="Hyperlink"/>
          </w:rPr>
          <w:t>1/19/2011</w:t>
        </w:r>
      </w:hyperlink>
    </w:p>
    <w:p w:rsidR="008718A5" w:rsidRDefault="008718A5" w:rsidP="008718A5"/>
    <w:p w:rsidR="008718A5" w:rsidRDefault="008718A5" w:rsidP="008718A5">
      <w:pPr>
        <w:sectPr w:rsidR="008718A5" w:rsidSect="008718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D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3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SINCERE SORROW OF THE MEMBERS OF THE SOUTH CAROLINA HOUSE OF REPRESENTATIVES UPON THE DEATH OF </w:t>
      </w:r>
      <w:r w:rsidR="005631F6">
        <w:t xml:space="preserve">WORLD WAR II VETERAN AND PRISONER OF WAR </w:t>
      </w:r>
      <w:r>
        <w:t>GENE NEWTON</w:t>
      </w:r>
      <w:r w:rsidR="005631F6">
        <w:t xml:space="preserve"> OF ROCK HILL</w:t>
      </w:r>
      <w:r>
        <w:t>, AND TO EXTEND THEIR DEEPEST SYMPATHY TO HIS LOVING FAMILY AND TO HIS MANY FRIENDS.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0399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399">
        <w:t xml:space="preserve">the members of the South Carolina House of Representatives are saddened to learn of the passing of World War II </w:t>
      </w:r>
      <w:r w:rsidR="001A06A3">
        <w:t xml:space="preserve">veteran and </w:t>
      </w:r>
      <w:r w:rsidR="00100399">
        <w:t xml:space="preserve">prisoner of war Gene Newton in </w:t>
      </w:r>
      <w:r w:rsidR="001A06A3">
        <w:t xml:space="preserve">Rock Hill </w:t>
      </w:r>
      <w:r w:rsidR="00100399">
        <w:t>on January 7, 2011, at the age of eighty</w:t>
      </w:r>
      <w:r w:rsidR="00147720">
        <w:noBreakHyphen/>
      </w:r>
      <w:r w:rsidR="001A06A3">
        <w:t>six</w:t>
      </w:r>
      <w:r w:rsidR="00100399">
        <w:t>; and</w:t>
      </w:r>
    </w:p>
    <w:p w:rsidR="00100399" w:rsidRDefault="001003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 Shelby, North Carolina, he was the son of the late Lillian Eaker Newton and John Clinton Newton and graduated from the University of North Carolina where he was a member of the Kappa Alpha fraternity; and</w:t>
      </w: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brother was drafted into the military during World War II, Gene Newton left his college studies and enlisted, much to the sorrow of his widowed mother; and</w:t>
      </w: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years of combat in Europe, Gen</w:t>
      </w:r>
      <w:r w:rsidR="009C3233">
        <w:t>e</w:t>
      </w:r>
      <w:r>
        <w:t xml:space="preserve"> Newton was aboard a military plane that was </w:t>
      </w:r>
      <w:r w:rsidR="003B7213">
        <w:t>hit by enemy fire, and all the soldiers on board bailed out over Germany, but the pilot managed to return the plane safely back across enemy lines; and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all those who parachuted from the plane were captured by the Germans, and he remained a prisoner of war for three months, </w:t>
      </w:r>
      <w:r w:rsidR="00DE3791">
        <w:t>walking across part of Europe and enduring frostbite and hunger</w:t>
      </w:r>
      <w:r>
        <w:t xml:space="preserve">, until the Allies liberated him although none of his family knew of his survival; and 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1945, a bus dropped him </w:t>
      </w:r>
      <w:r w:rsidR="00175CDD">
        <w:t xml:space="preserve">late at night </w:t>
      </w:r>
      <w:r>
        <w:t xml:space="preserve">in the </w:t>
      </w:r>
      <w:r w:rsidR="00175CDD">
        <w:t xml:space="preserve">Shelby </w:t>
      </w:r>
      <w:r>
        <w:t>town square, but he waited there on a bench several hours for dawn before walking the two miles to his home so that h</w:t>
      </w:r>
      <w:r w:rsidR="00147720">
        <w:t>is arrival</w:t>
      </w:r>
      <w:r>
        <w:t xml:space="preserve"> </w:t>
      </w:r>
      <w:r w:rsidR="00175CDD">
        <w:t xml:space="preserve">in the middle of the night </w:t>
      </w:r>
      <w:r>
        <w:t xml:space="preserve">would not </w:t>
      </w:r>
      <w:r w:rsidR="00175CDD">
        <w:t xml:space="preserve">be a severe shock to </w:t>
      </w:r>
      <w:r>
        <w:t>his mother;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awarded the distinguished Purple Heart for his brave </w:t>
      </w:r>
      <w:r w:rsidR="009C3233">
        <w:t xml:space="preserve">sacrifice and </w:t>
      </w:r>
      <w:r>
        <w:t xml:space="preserve">service </w:t>
      </w:r>
      <w:r w:rsidR="009C3233">
        <w:t>to</w:t>
      </w:r>
      <w:r>
        <w:t xml:space="preserve"> his country; and</w:t>
      </w:r>
    </w:p>
    <w:p w:rsidR="00DE3791" w:rsidRDefault="00DE37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791" w:rsidRDefault="00DE37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beloved wife, the late Jane Baucom Newton, reared five fine children: Sandy Newton, Sheila Newton Bolick, Linda Newton Aldworth, Vicki Newton Plumstead, and Beth Newton Albright, who blessed the</w:t>
      </w:r>
      <w:r w:rsidR="009C3233">
        <w:t>m</w:t>
      </w:r>
      <w:r>
        <w:t xml:space="preserve"> with two adoring grandchildren and two great</w:t>
      </w:r>
      <w:r w:rsidR="00147720">
        <w:noBreakHyphen/>
      </w:r>
      <w:r>
        <w:t xml:space="preserve">grandchildren; and  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3791">
        <w:t>an independent insurance broker formerly with Standard Lif</w:t>
      </w:r>
      <w:r w:rsidR="006C76FB">
        <w:t>e</w:t>
      </w:r>
      <w:r w:rsidR="00DE3791">
        <w:t xml:space="preserve"> Insurance Compa</w:t>
      </w:r>
      <w:r w:rsidR="006C76FB">
        <w:t>ny prior to opening his own agency, he earned membership in the insurance industry</w:t>
      </w:r>
      <w:r w:rsidR="00147720" w:rsidRPr="00147720">
        <w:t>’</w:t>
      </w:r>
      <w:r w:rsidR="006C76FB">
        <w:t>s notable Million Dollar Roundtable;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retirement from the insurance business, he served other prisoners of war like himself,</w:t>
      </w:r>
      <w:r w:rsidR="009C3233">
        <w:t xml:space="preserve"> which included</w:t>
      </w:r>
      <w:r>
        <w:t xml:space="preserve"> lengthy service as the commander of the South Carolina Chapter of Ex</w:t>
      </w:r>
      <w:r w:rsidR="00147720">
        <w:noBreakHyphen/>
      </w:r>
      <w:r>
        <w:t>Prisoners of War;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147720">
        <w:t>served his God as a deacon and a Sunday school teacher</w:t>
      </w:r>
      <w:r>
        <w:t xml:space="preserve"> </w:t>
      </w:r>
      <w:r w:rsidR="00147720">
        <w:t>at</w:t>
      </w:r>
      <w:r>
        <w:t xml:space="preserve"> Oakland Baptist Church</w:t>
      </w:r>
      <w:r w:rsidR="009C3233">
        <w:t xml:space="preserve">, and he </w:t>
      </w:r>
      <w:r w:rsidR="00147720">
        <w:t xml:space="preserve">served his community as a </w:t>
      </w:r>
      <w:r>
        <w:t>supporte</w:t>
      </w:r>
      <w:r w:rsidR="00147720">
        <w:t>r</w:t>
      </w:r>
      <w:r>
        <w:t xml:space="preserve"> and member of the YMCA;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3233">
        <w:t xml:space="preserve">the members of the South Carolina House of Representatives are grateful for the lasting and noble legacy that Gene Newton has left to our State, </w:t>
      </w:r>
      <w:r w:rsidR="00147720">
        <w:t xml:space="preserve">to </w:t>
      </w:r>
      <w:r w:rsidR="009C3233">
        <w:t xml:space="preserve">our nation, and </w:t>
      </w:r>
      <w:r w:rsidR="00147720">
        <w:t xml:space="preserve">to </w:t>
      </w:r>
      <w:r w:rsidR="009C3233">
        <w:t xml:space="preserve">those who knew and loved this remarkable </w:t>
      </w:r>
      <w:r w:rsidR="005631F6">
        <w:t xml:space="preserve">man.  </w:t>
      </w:r>
      <w:r w:rsidR="00086D31">
        <w:t>Now, therefore,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2A93">
        <w:t xml:space="preserve"> the members of the South Carolina House of Representatives, by this resolution, </w:t>
      </w:r>
      <w:r w:rsidR="009C3233">
        <w:t xml:space="preserve">express their sincere sorrow upon the death of </w:t>
      </w:r>
      <w:r w:rsidR="005631F6">
        <w:t xml:space="preserve">World War II veteran and prisoner of war </w:t>
      </w:r>
      <w:r w:rsidR="009C3233">
        <w:t>Gene Newton</w:t>
      </w:r>
      <w:r w:rsidR="005631F6">
        <w:t xml:space="preserve"> of Rock Hill</w:t>
      </w:r>
      <w:r w:rsidR="009C3233">
        <w:t>, and extend their deepest sympathy to his loving family and to his many friends.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3233">
        <w:t>present</w:t>
      </w:r>
      <w:r>
        <w:t>ed to</w:t>
      </w:r>
      <w:r w:rsidR="009C3233">
        <w:t xml:space="preserve"> the family of Gene Newton.</w:t>
      </w:r>
    </w:p>
    <w:p w:rsidR="002D6BF5" w:rsidRDefault="001477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BF5" w:rsidRDefault="002D6BF5" w:rsidP="008718A5">
      <w:pPr>
        <w:suppressAutoHyphens/>
      </w:pPr>
    </w:p>
    <w:sectPr w:rsidR="002D6BF5" w:rsidSect="008718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720" w:rsidRDefault="00147720" w:rsidP="009F0C77">
      <w:r>
        <w:separator/>
      </w:r>
    </w:p>
  </w:endnote>
  <w:endnote w:type="continuationSeparator" w:id="0">
    <w:p w:rsidR="00147720" w:rsidRDefault="001477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696CA3-3EA2-4B67-8F1D-77DDF5DA8CD5}"/>
    <w:embedBold r:id="rId2" w:fontKey="{0B4FADAA-56EC-44CB-92A1-9612F99957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55A319-079A-4763-A4DC-05A9A2DF92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1C34F3-11F2-498A-93B7-C4BE678D34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1168AA-AC0C-45AF-9838-79BF81F4E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A5" w:rsidRPr="002D6BF5" w:rsidRDefault="008718A5" w:rsidP="002D6B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r w:rsidR="00D86190">
      <w:fldChar w:fldCharType="begin"/>
    </w:r>
    <w:r w:rsidR="00D86190">
      <w:instrText xml:space="preserve"> PAGE  \* MERGEFORMAT </w:instrText>
    </w:r>
    <w:r w:rsidR="00D86190">
      <w:fldChar w:fldCharType="separate"/>
    </w:r>
    <w:r w:rsidR="00D86190">
      <w:rPr>
        <w:noProof/>
      </w:rPr>
      <w:t>1</w:t>
    </w:r>
    <w:r w:rsidR="00D861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720" w:rsidRDefault="00147720" w:rsidP="009F0C77">
      <w:r>
        <w:separator/>
      </w:r>
    </w:p>
  </w:footnote>
  <w:footnote w:type="continuationSeparator" w:id="0">
    <w:p w:rsidR="00147720" w:rsidRDefault="001477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14SD11"/>
    <w:docVar w:name="CoverBillType" w:val="r"/>
    <w:docVar w:name="docpath" w:val="L:\Council\bills\GM\24614SD11.DOCX"/>
    <w:docVar w:name="dvBillNumber" w:val="33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0387"/>
    <w:rsid w:val="00011869"/>
    <w:rsid w:val="00012A93"/>
    <w:rsid w:val="00013A7D"/>
    <w:rsid w:val="00050387"/>
    <w:rsid w:val="000769BF"/>
    <w:rsid w:val="00086D31"/>
    <w:rsid w:val="000E1785"/>
    <w:rsid w:val="000F40FA"/>
    <w:rsid w:val="000F795A"/>
    <w:rsid w:val="00100399"/>
    <w:rsid w:val="0010776B"/>
    <w:rsid w:val="00133E66"/>
    <w:rsid w:val="001435A3"/>
    <w:rsid w:val="00147720"/>
    <w:rsid w:val="00175CDD"/>
    <w:rsid w:val="001A06A3"/>
    <w:rsid w:val="001A2D00"/>
    <w:rsid w:val="001D08F2"/>
    <w:rsid w:val="001D525B"/>
    <w:rsid w:val="001D7F4F"/>
    <w:rsid w:val="002061C9"/>
    <w:rsid w:val="002321B6"/>
    <w:rsid w:val="00250967"/>
    <w:rsid w:val="002543C8"/>
    <w:rsid w:val="00284AAE"/>
    <w:rsid w:val="002D6BF5"/>
    <w:rsid w:val="002E5912"/>
    <w:rsid w:val="00314615"/>
    <w:rsid w:val="00325348"/>
    <w:rsid w:val="0032732C"/>
    <w:rsid w:val="00330F9E"/>
    <w:rsid w:val="00336AD0"/>
    <w:rsid w:val="0037079A"/>
    <w:rsid w:val="00375675"/>
    <w:rsid w:val="003B7213"/>
    <w:rsid w:val="003D01E8"/>
    <w:rsid w:val="003E5288"/>
    <w:rsid w:val="003F6D79"/>
    <w:rsid w:val="0041760A"/>
    <w:rsid w:val="00417C01"/>
    <w:rsid w:val="004322EA"/>
    <w:rsid w:val="004809EE"/>
    <w:rsid w:val="00480BC1"/>
    <w:rsid w:val="004A56CD"/>
    <w:rsid w:val="004E7D54"/>
    <w:rsid w:val="005273C6"/>
    <w:rsid w:val="00530A69"/>
    <w:rsid w:val="00545593"/>
    <w:rsid w:val="005631F6"/>
    <w:rsid w:val="00577C6C"/>
    <w:rsid w:val="005C2FE2"/>
    <w:rsid w:val="005E2BC9"/>
    <w:rsid w:val="00605102"/>
    <w:rsid w:val="006215AA"/>
    <w:rsid w:val="006913C9"/>
    <w:rsid w:val="0069470D"/>
    <w:rsid w:val="006C76FB"/>
    <w:rsid w:val="00734F00"/>
    <w:rsid w:val="007A70AE"/>
    <w:rsid w:val="0080762D"/>
    <w:rsid w:val="008215B2"/>
    <w:rsid w:val="008362E8"/>
    <w:rsid w:val="008718A5"/>
    <w:rsid w:val="008A1768"/>
    <w:rsid w:val="008C7647"/>
    <w:rsid w:val="008F4429"/>
    <w:rsid w:val="009156DF"/>
    <w:rsid w:val="0094021A"/>
    <w:rsid w:val="00994C21"/>
    <w:rsid w:val="00996D30"/>
    <w:rsid w:val="009C3233"/>
    <w:rsid w:val="009C6A0B"/>
    <w:rsid w:val="009E6C86"/>
    <w:rsid w:val="009F0C77"/>
    <w:rsid w:val="009F4DD1"/>
    <w:rsid w:val="00A07291"/>
    <w:rsid w:val="00A41684"/>
    <w:rsid w:val="00A64E80"/>
    <w:rsid w:val="00A72BCD"/>
    <w:rsid w:val="00A741D9"/>
    <w:rsid w:val="00A833AB"/>
    <w:rsid w:val="00A96844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1BB7"/>
    <w:rsid w:val="00CD2089"/>
    <w:rsid w:val="00D73A67"/>
    <w:rsid w:val="00D86190"/>
    <w:rsid w:val="00D970A9"/>
    <w:rsid w:val="00DA60FB"/>
    <w:rsid w:val="00DD6186"/>
    <w:rsid w:val="00DE3791"/>
    <w:rsid w:val="00DF3845"/>
    <w:rsid w:val="00E41911"/>
    <w:rsid w:val="00E47C3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CE8953-C85E-41EF-8631-2A3BB718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7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7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18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65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AC401-D034-40D4-82BF-571BA8E3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774</Words>
  <Characters>4118</Characters>
  <Application>Microsoft Office Word</Application>
  <DocSecurity>4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3365: Gene Newton - South Carolina Legislature Online</dc:title>
  <dc:subject/>
  <dc:creator>gailmoore</dc:creator>
  <cp:keywords/>
  <dc:description/>
  <cp:lastModifiedBy>N Cumfer</cp:lastModifiedBy>
  <cp:revision>2</cp:revision>
  <cp:lastPrinted>2011-01-12T22:43:00Z</cp:lastPrinted>
  <dcterms:created xsi:type="dcterms:W3CDTF">2014-11-21T21:36:00Z</dcterms:created>
  <dcterms:modified xsi:type="dcterms:W3CDTF">2014-11-21T21:36:00Z</dcterms:modified>
</cp:coreProperties>
</file>