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84C" w:rsidRDefault="00F4084C" w:rsidP="00F4084C">
      <w:pPr>
        <w:widowControl w:val="0"/>
        <w:jc w:val="center"/>
      </w:pPr>
      <w:bookmarkStart w:id="0" w:name="_GoBack"/>
      <w:bookmarkEnd w:id="0"/>
      <w:r w:rsidRPr="00F4084C">
        <w:rPr>
          <w:b/>
        </w:rPr>
        <w:t>South Carolina General Assembly</w:t>
      </w:r>
    </w:p>
    <w:p w:rsidR="00F4084C" w:rsidRDefault="00F4084C" w:rsidP="00F4084C">
      <w:pPr>
        <w:widowControl w:val="0"/>
        <w:jc w:val="center"/>
      </w:pPr>
      <w:r>
        <w:t>119th Session, 2011-2012</w:t>
      </w:r>
    </w:p>
    <w:p w:rsidR="00F4084C" w:rsidRDefault="00F4084C" w:rsidP="00F4084C">
      <w:pPr>
        <w:widowControl w:val="0"/>
        <w:jc w:val="left"/>
      </w:pPr>
    </w:p>
    <w:p w:rsidR="00F4084C" w:rsidRDefault="00F4084C" w:rsidP="00F4084C">
      <w:pPr>
        <w:widowControl w:val="0"/>
        <w:jc w:val="left"/>
        <w:rPr>
          <w:b/>
        </w:rPr>
      </w:pPr>
      <w:r w:rsidRPr="00F4084C">
        <w:rPr>
          <w:b/>
        </w:rPr>
        <w:t>H. 3380</w:t>
      </w:r>
    </w:p>
    <w:p w:rsidR="00F4084C" w:rsidRDefault="00F4084C" w:rsidP="00F4084C">
      <w:pPr>
        <w:widowControl w:val="0"/>
        <w:jc w:val="left"/>
        <w:rPr>
          <w:b/>
        </w:rPr>
      </w:pPr>
    </w:p>
    <w:p w:rsidR="00F4084C" w:rsidRDefault="00F4084C" w:rsidP="00F4084C">
      <w:pPr>
        <w:widowControl w:val="0"/>
        <w:jc w:val="left"/>
      </w:pPr>
      <w:r w:rsidRPr="00F4084C">
        <w:rPr>
          <w:b/>
        </w:rPr>
        <w:t>STATUS INFORMATION</w:t>
      </w:r>
    </w:p>
    <w:p w:rsidR="00F4084C" w:rsidRDefault="00F4084C" w:rsidP="00F4084C">
      <w:pPr>
        <w:widowControl w:val="0"/>
        <w:jc w:val="left"/>
      </w:pPr>
    </w:p>
    <w:p w:rsidR="00F4084C" w:rsidRDefault="00F4084C" w:rsidP="00F4084C">
      <w:pPr>
        <w:widowControl w:val="0"/>
        <w:jc w:val="left"/>
      </w:pPr>
      <w:r>
        <w:t>House Resolution</w:t>
      </w:r>
    </w:p>
    <w:p w:rsidR="00F4084C" w:rsidRDefault="00F4084C" w:rsidP="00F4084C">
      <w:pPr>
        <w:widowControl w:val="0"/>
        <w:jc w:val="left"/>
      </w:pPr>
      <w:r>
        <w:t>Sponsors: Rep. G.A. Brown</w:t>
      </w:r>
    </w:p>
    <w:p w:rsidR="00F4084C" w:rsidRDefault="00F4084C" w:rsidP="00F4084C">
      <w:pPr>
        <w:widowControl w:val="0"/>
        <w:jc w:val="left"/>
      </w:pPr>
      <w:r>
        <w:t>Document Path: l:\council\bills\gm\24612zw11.docx</w:t>
      </w:r>
    </w:p>
    <w:p w:rsidR="00F4084C" w:rsidRDefault="00F4084C" w:rsidP="00F4084C">
      <w:pPr>
        <w:widowControl w:val="0"/>
        <w:jc w:val="left"/>
      </w:pPr>
    </w:p>
    <w:p w:rsidR="00F4084C" w:rsidRDefault="00F4084C" w:rsidP="00F4084C">
      <w:pPr>
        <w:widowControl w:val="0"/>
        <w:jc w:val="left"/>
      </w:pPr>
      <w:r>
        <w:t>Introduced in the House on January 20, 2011</w:t>
      </w:r>
    </w:p>
    <w:p w:rsidR="00F4084C" w:rsidRDefault="00F4084C" w:rsidP="00F4084C">
      <w:pPr>
        <w:widowControl w:val="0"/>
        <w:jc w:val="left"/>
      </w:pPr>
      <w:r>
        <w:t>Adopted by the House on January 20, 2011</w:t>
      </w:r>
    </w:p>
    <w:p w:rsidR="00F4084C" w:rsidRDefault="00F4084C" w:rsidP="00F4084C">
      <w:pPr>
        <w:widowControl w:val="0"/>
        <w:jc w:val="left"/>
      </w:pPr>
    </w:p>
    <w:p w:rsidR="00F4084C" w:rsidRDefault="00F4084C" w:rsidP="00F4084C">
      <w:pPr>
        <w:widowControl w:val="0"/>
        <w:jc w:val="left"/>
      </w:pPr>
      <w:r>
        <w:t xml:space="preserve">Summary: </w:t>
      </w:r>
      <w:r w:rsidR="00E211A1">
        <w:t>Drink Small</w:t>
      </w:r>
    </w:p>
    <w:p w:rsidR="00F4084C" w:rsidRDefault="00F4084C" w:rsidP="00F4084C">
      <w:pPr>
        <w:widowControl w:val="0"/>
        <w:jc w:val="left"/>
      </w:pPr>
    </w:p>
    <w:p w:rsidR="00F4084C" w:rsidRDefault="00F4084C" w:rsidP="00F4084C">
      <w:pPr>
        <w:widowControl w:val="0"/>
        <w:jc w:val="left"/>
      </w:pPr>
    </w:p>
    <w:p w:rsidR="00F4084C" w:rsidRDefault="00F4084C" w:rsidP="00F4084C">
      <w:pPr>
        <w:widowControl w:val="0"/>
        <w:tabs>
          <w:tab w:val="center" w:pos="590"/>
          <w:tab w:val="center" w:pos="1440"/>
          <w:tab w:val="left" w:pos="1872"/>
          <w:tab w:val="left" w:pos="9187"/>
        </w:tabs>
        <w:jc w:val="left"/>
      </w:pPr>
      <w:r w:rsidRPr="00F4084C">
        <w:rPr>
          <w:b/>
        </w:rPr>
        <w:t>HISTORY OF LEGISLATIVE ACTIONS</w:t>
      </w:r>
    </w:p>
    <w:p w:rsidR="00F4084C" w:rsidRDefault="00F4084C" w:rsidP="00F4084C">
      <w:pPr>
        <w:widowControl w:val="0"/>
        <w:tabs>
          <w:tab w:val="center" w:pos="590"/>
          <w:tab w:val="center" w:pos="1440"/>
          <w:tab w:val="left" w:pos="1872"/>
          <w:tab w:val="left" w:pos="9187"/>
        </w:tabs>
        <w:jc w:val="left"/>
      </w:pPr>
    </w:p>
    <w:p w:rsidR="00F4084C" w:rsidRPr="00F4084C" w:rsidRDefault="00F4084C" w:rsidP="00F4084C">
      <w:pPr>
        <w:widowControl w:val="0"/>
        <w:tabs>
          <w:tab w:val="center" w:pos="590"/>
          <w:tab w:val="center" w:pos="1440"/>
          <w:tab w:val="left" w:pos="1872"/>
          <w:tab w:val="left" w:pos="9187"/>
        </w:tabs>
        <w:jc w:val="left"/>
      </w:pPr>
      <w:r w:rsidRPr="00F4084C">
        <w:rPr>
          <w:u w:val="single"/>
        </w:rPr>
        <w:tab/>
        <w:t>Date</w:t>
      </w:r>
      <w:r w:rsidRPr="00F4084C">
        <w:rPr>
          <w:u w:val="single"/>
        </w:rPr>
        <w:tab/>
        <w:t>Body</w:t>
      </w:r>
      <w:r w:rsidRPr="00F4084C">
        <w:rPr>
          <w:u w:val="single"/>
        </w:rPr>
        <w:tab/>
        <w:t>Action Description with journal page number</w:t>
      </w:r>
      <w:r w:rsidRPr="00F4084C">
        <w:rPr>
          <w:u w:val="single"/>
        </w:rPr>
        <w:tab/>
      </w:r>
    </w:p>
    <w:p w:rsidR="00597A58" w:rsidRDefault="00597A58" w:rsidP="00597A58">
      <w:pPr>
        <w:widowControl w:val="0"/>
        <w:tabs>
          <w:tab w:val="right" w:pos="1008"/>
          <w:tab w:val="left" w:pos="1152"/>
          <w:tab w:val="left" w:pos="1872"/>
          <w:tab w:val="left" w:pos="9187"/>
        </w:tabs>
        <w:ind w:left="2088" w:hanging="2088"/>
        <w:jc w:val="left"/>
      </w:pPr>
      <w:r>
        <w:tab/>
        <w:t>1/20/2011</w:t>
      </w:r>
      <w:r>
        <w:tab/>
        <w:t>House</w:t>
      </w:r>
      <w:r>
        <w:tab/>
      </w:r>
      <w:r w:rsidRPr="006E66D7">
        <w:t>Introduced and adopted (</w:t>
      </w:r>
      <w:hyperlink r:id="rId7" w:history="1">
        <w:r w:rsidRPr="006E66D7">
          <w:rPr>
            <w:rStyle w:val="Hyperlink"/>
          </w:rPr>
          <w:t>House Journal</w:t>
        </w:r>
        <w:r w:rsidRPr="006E66D7">
          <w:rPr>
            <w:rStyle w:val="Hyperlink"/>
          </w:rPr>
          <w:noBreakHyphen/>
          <w:t>page 2</w:t>
        </w:r>
      </w:hyperlink>
      <w:r w:rsidRPr="006E66D7">
        <w:t>)</w:t>
      </w:r>
    </w:p>
    <w:p w:rsidR="00597A58" w:rsidRDefault="00597A58" w:rsidP="00597A58">
      <w:pPr>
        <w:widowControl w:val="0"/>
        <w:tabs>
          <w:tab w:val="right" w:pos="1008"/>
          <w:tab w:val="left" w:pos="1152"/>
          <w:tab w:val="left" w:pos="1872"/>
          <w:tab w:val="left" w:pos="9187"/>
        </w:tabs>
        <w:ind w:left="2088" w:hanging="2088"/>
        <w:jc w:val="left"/>
      </w:pPr>
    </w:p>
    <w:p w:rsidR="00F4084C" w:rsidRPr="00F4084C" w:rsidRDefault="00F4084C" w:rsidP="00F4084C">
      <w:pPr>
        <w:widowControl w:val="0"/>
        <w:tabs>
          <w:tab w:val="right" w:pos="1008"/>
          <w:tab w:val="left" w:pos="1152"/>
          <w:tab w:val="left" w:pos="1872"/>
          <w:tab w:val="left" w:pos="9187"/>
        </w:tabs>
        <w:ind w:left="2088" w:hanging="2088"/>
        <w:jc w:val="left"/>
      </w:pPr>
    </w:p>
    <w:p w:rsidR="00F4084C" w:rsidRDefault="00F4084C" w:rsidP="00F4084C">
      <w:r w:rsidRPr="00F4084C">
        <w:rPr>
          <w:b/>
        </w:rPr>
        <w:t>VERSIONS OF THIS BILL</w:t>
      </w:r>
    </w:p>
    <w:p w:rsidR="00F4084C" w:rsidRDefault="00F4084C" w:rsidP="00F4084C"/>
    <w:p w:rsidR="00F4084C" w:rsidRDefault="006141CE" w:rsidP="00F4084C">
      <w:hyperlink r:id="rId8" w:history="1">
        <w:r w:rsidR="00F4084C">
          <w:rPr>
            <w:rStyle w:val="Hyperlink"/>
          </w:rPr>
          <w:t>1/20/2011</w:t>
        </w:r>
      </w:hyperlink>
    </w:p>
    <w:p w:rsidR="00F4084C" w:rsidRDefault="00F4084C" w:rsidP="00F4084C"/>
    <w:p w:rsidR="00F4084C" w:rsidRDefault="00F4084C" w:rsidP="00F4084C">
      <w:pPr>
        <w:sectPr w:rsidR="00F4084C" w:rsidSect="00F4084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4D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2C2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16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w:t>
      </w:r>
      <w:r w:rsidR="00113B30">
        <w:t>“THE BLUES DOCTOR</w:t>
      </w:r>
      <w:r w:rsidR="004C269C">
        <w:t>”</w:t>
      </w:r>
      <w:r w:rsidR="00113B30">
        <w:t>,</w:t>
      </w:r>
      <w:r w:rsidR="004C269C">
        <w:t xml:space="preserve"> </w:t>
      </w:r>
      <w:r w:rsidR="00113B30">
        <w:t>MR. DRINK SMALL</w:t>
      </w:r>
      <w:r>
        <w:t xml:space="preserve"> OF LEE COUNTY</w:t>
      </w:r>
      <w:r w:rsidR="00FA6809">
        <w:t>, UPON THE OCCASION OF HIS SEVENTY</w:t>
      </w:r>
      <w:r w:rsidR="000A296C">
        <w:noBreakHyphen/>
      </w:r>
      <w:r w:rsidR="004C269C">
        <w:t>EIGH</w:t>
      </w:r>
      <w:r w:rsidR="00FA6809">
        <w:t>TH BIRTHDAY,</w:t>
      </w:r>
      <w:r>
        <w:t xml:space="preserve"> </w:t>
      </w:r>
      <w:r w:rsidR="004C269C">
        <w:t xml:space="preserve">AND HONOR HIM </w:t>
      </w:r>
      <w:r>
        <w:t>FOR OVER A HALF CENTURY OF ENRICHING AND SIGNIFICANT CONTRIBUTIONS TO  THE WORLD OF MUSIC.</w:t>
      </w:r>
    </w:p>
    <w:p w:rsidR="00C02C28" w:rsidRDefault="00C02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1659" w:rsidRDefault="00C02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51659">
        <w:t xml:space="preserve">the members of the South Carolina House of Representatives are pleased to recognize Mr. Drink Small for his </w:t>
      </w:r>
      <w:r w:rsidR="00FA6809">
        <w:t xml:space="preserve">extraordinary </w:t>
      </w:r>
      <w:r w:rsidR="00951659">
        <w:t>achievements in the field of music</w:t>
      </w:r>
      <w:r w:rsidR="00FA6809">
        <w:t xml:space="preserve"> as he reaches the milestone of </w:t>
      </w:r>
      <w:r w:rsidR="004C269C">
        <w:t>seventy</w:t>
      </w:r>
      <w:r w:rsidR="000A296C">
        <w:noBreakHyphen/>
      </w:r>
      <w:r w:rsidR="004C269C">
        <w:t>eight years</w:t>
      </w:r>
      <w:r w:rsidR="00951659">
        <w:t>; and</w:t>
      </w:r>
    </w:p>
    <w:p w:rsidR="00951659" w:rsidRDefault="009516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367" w:rsidRDefault="009516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the Hickory Hill district of Bishopville on January 28, 1933, Drink Small </w:t>
      </w:r>
      <w:r w:rsidR="00BC2367">
        <w:t xml:space="preserve">began performing in church at an early age and </w:t>
      </w:r>
      <w:r>
        <w:t xml:space="preserve">exhibited </w:t>
      </w:r>
      <w:r w:rsidR="00BC2367">
        <w:t xml:space="preserve">rare and </w:t>
      </w:r>
      <w:r>
        <w:t xml:space="preserve">natural talent </w:t>
      </w:r>
      <w:r w:rsidR="00BC2367">
        <w:t>at the piano and on the guitar; and</w:t>
      </w:r>
    </w:p>
    <w:p w:rsidR="00BC2367" w:rsidRDefault="00BC23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367" w:rsidRDefault="00BC23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perfected his incomparable bass vocal style between “boogaloos” on Saturday nights and </w:t>
      </w:r>
      <w:r w:rsidR="00113B30">
        <w:t>“</w:t>
      </w:r>
      <w:r>
        <w:t>hallelujahs</w:t>
      </w:r>
      <w:r w:rsidR="00113B30">
        <w:t>”</w:t>
      </w:r>
      <w:r>
        <w:t xml:space="preserve"> on Sunday mornings; and</w:t>
      </w:r>
    </w:p>
    <w:p w:rsidR="00BC2367" w:rsidRDefault="00BC23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367" w:rsidRDefault="00BC23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1956</w:t>
      </w:r>
      <w:r w:rsidR="00DE3276">
        <w:t>, he recorded his first record with The Spiritualaires on the nationally distributed Vee Jay label, and since then he has cut numerous blues and R &amp; B recordings for Sharp R</w:t>
      </w:r>
      <w:r>
        <w:t>ecords</w:t>
      </w:r>
      <w:r w:rsidR="00DE3276">
        <w:t xml:space="preserve"> and other labels, including his “I</w:t>
      </w:r>
      <w:r w:rsidR="000A296C" w:rsidRPr="000A296C">
        <w:t>’</w:t>
      </w:r>
      <w:r w:rsidR="00DE3276">
        <w:t>m in Love with</w:t>
      </w:r>
      <w:r w:rsidR="00FA6809">
        <w:t xml:space="preserve"> a Grandma” and “Charleston Woma</w:t>
      </w:r>
      <w:r w:rsidR="00DE3276">
        <w:t>n”; and</w:t>
      </w:r>
    </w:p>
    <w:p w:rsidR="00FA6809" w:rsidRDefault="00FA6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809" w:rsidRPr="008D081B" w:rsidRDefault="00FA6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his </w:t>
      </w:r>
      <w:r w:rsidR="004C269C">
        <w:t xml:space="preserve">recent and </w:t>
      </w:r>
      <w:r>
        <w:t xml:space="preserve">critically acclaimed </w:t>
      </w:r>
      <w:r w:rsidR="008D081B">
        <w:t xml:space="preserve">CD, </w:t>
      </w:r>
      <w:r w:rsidR="008D081B" w:rsidRPr="008D081B">
        <w:rPr>
          <w:i/>
        </w:rPr>
        <w:t>Trying to Survive at 75</w:t>
      </w:r>
      <w:r w:rsidR="004C269C">
        <w:t xml:space="preserve">, </w:t>
      </w:r>
      <w:r w:rsidR="008D081B">
        <w:t>proudly carries a song entitled “Bishopville Is My Hometown”; and</w:t>
      </w:r>
    </w:p>
    <w:p w:rsidR="00BC2367" w:rsidRDefault="00BC23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367" w:rsidRDefault="00BC23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over fifty years as a professional musician, he has performed at music festivals all over North America, including the Chicago Blues Festival, New Orleans Jazz and Heritage Festival, the Smithsonian Folklore Festival, the Lowcountry Blues Bash, and the World</w:t>
      </w:r>
      <w:r w:rsidR="000A296C" w:rsidRPr="000A296C">
        <w:t>’</w:t>
      </w:r>
      <w:r>
        <w:t>s Fair in Knoxville; and</w:t>
      </w:r>
    </w:p>
    <w:p w:rsidR="00BC2367" w:rsidRDefault="00BC23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367" w:rsidRDefault="00BC23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A6809">
        <w:t xml:space="preserve">his rich bass </w:t>
      </w:r>
      <w:r w:rsidR="008D081B">
        <w:t xml:space="preserve">voice </w:t>
      </w:r>
      <w:r w:rsidR="00FA6809">
        <w:t xml:space="preserve">and unique sound on the electric guitar have earned him such outstanding </w:t>
      </w:r>
      <w:r w:rsidR="004C269C">
        <w:t>recognition</w:t>
      </w:r>
      <w:r w:rsidR="00FA6809">
        <w:t xml:space="preserve"> as the South Carolina Folk Heritage Award, W. C. Handy Award nomination, and membership in the South Carolina Hall of Fame; and</w:t>
      </w:r>
    </w:p>
    <w:p w:rsidR="00BC2367" w:rsidRDefault="00BC23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28" w:rsidRDefault="00BC23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D081B">
        <w:t>the members of the South Carolina House of Representatives are grateful for the pride and recognition that Drink Small has brought to his h</w:t>
      </w:r>
      <w:r w:rsidR="004C269C">
        <w:t>ometown and to our State and wis</w:t>
      </w:r>
      <w:r w:rsidR="008D081B">
        <w:t>h him many more years of success and happiness upon his seventy</w:t>
      </w:r>
      <w:r w:rsidR="000A296C">
        <w:noBreakHyphen/>
      </w:r>
      <w:r w:rsidR="004C269C">
        <w:t>eigh</w:t>
      </w:r>
      <w:r w:rsidR="008D081B">
        <w:t>th birthday</w:t>
      </w:r>
      <w:r w:rsidR="00C02C28">
        <w:t>.  Now, therefore,</w:t>
      </w:r>
    </w:p>
    <w:p w:rsidR="00C02C28" w:rsidRDefault="00C02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28" w:rsidRDefault="00C02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02C28" w:rsidRDefault="00C02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C28" w:rsidRDefault="00C02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51659">
        <w:t xml:space="preserve"> the members of the South Carolina House of Representatives, by this resolution, recognize </w:t>
      </w:r>
      <w:r w:rsidR="004C269C">
        <w:t>“The Blues Doctor”</w:t>
      </w:r>
      <w:r w:rsidR="00113B30">
        <w:t>,</w:t>
      </w:r>
      <w:r w:rsidR="004C269C">
        <w:t xml:space="preserve"> </w:t>
      </w:r>
      <w:r w:rsidR="00113B30">
        <w:t>Mr. Drink Small</w:t>
      </w:r>
      <w:r w:rsidR="00951659">
        <w:t xml:space="preserve"> of Lee County</w:t>
      </w:r>
      <w:r w:rsidR="008D081B">
        <w:t>, upon the occasion of his seventy</w:t>
      </w:r>
      <w:r w:rsidR="000A296C">
        <w:noBreakHyphen/>
      </w:r>
      <w:r w:rsidR="004C269C">
        <w:t>eigh</w:t>
      </w:r>
      <w:r w:rsidR="008D081B">
        <w:t>th birthday,</w:t>
      </w:r>
      <w:r w:rsidR="00951659">
        <w:t xml:space="preserve"> </w:t>
      </w:r>
      <w:r w:rsidR="004C269C">
        <w:t xml:space="preserve">and honor him </w:t>
      </w:r>
      <w:r w:rsidR="00951659">
        <w:t>for over a half century of enriching and significant contributions to the world of music.</w:t>
      </w:r>
    </w:p>
    <w:p w:rsidR="00C02C28" w:rsidRDefault="00C02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2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51659">
        <w:t>present</w:t>
      </w:r>
      <w:r>
        <w:t>ed to</w:t>
      </w:r>
      <w:r w:rsidR="00951659">
        <w:t xml:space="preserve"> Mr. Drink Small.</w:t>
      </w:r>
    </w:p>
    <w:p w:rsidR="00014DA1" w:rsidRDefault="000A29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4DA1" w:rsidRDefault="00014DA1" w:rsidP="00F4084C">
      <w:pPr>
        <w:suppressAutoHyphens/>
      </w:pPr>
    </w:p>
    <w:sectPr w:rsidR="00014DA1" w:rsidSect="00F4084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69C" w:rsidRDefault="004C269C" w:rsidP="009F0C77">
      <w:r>
        <w:separator/>
      </w:r>
    </w:p>
  </w:endnote>
  <w:endnote w:type="continuationSeparator" w:id="0">
    <w:p w:rsidR="004C269C" w:rsidRDefault="004C26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5B25CA-EACB-4B69-9752-B69A7A753EA0}"/>
    <w:embedBold r:id="rId2" w:fontKey="{3BE0E738-B411-42D2-BB43-BF460CD23516}"/>
    <w:embedItalic r:id="rId3" w:fontKey="{5A9D4099-1A4E-45A3-8BAB-7A7EE7DF6A3C}"/>
  </w:font>
  <w:font w:name="Calibri">
    <w:panose1 w:val="020F0502020204030204"/>
    <w:charset w:val="00"/>
    <w:family w:val="swiss"/>
    <w:pitch w:val="variable"/>
    <w:sig w:usb0="E10002FF" w:usb1="4000ACFF" w:usb2="00000009" w:usb3="00000000" w:csb0="0000019F" w:csb1="00000000"/>
    <w:embedRegular r:id="rId4" w:fontKey="{1E831937-2D71-45DE-93F2-6B816E54CF66}"/>
  </w:font>
  <w:font w:name="Tahoma">
    <w:panose1 w:val="020B0604030504040204"/>
    <w:charset w:val="00"/>
    <w:family w:val="swiss"/>
    <w:pitch w:val="variable"/>
    <w:sig w:usb0="21002A87" w:usb1="80000000" w:usb2="00000008" w:usb3="00000000" w:csb0="000101FF" w:csb1="00000000"/>
    <w:embedRegular r:id="rId5" w:fontKey="{C1E6E06B-7238-46A5-92C6-18AB0EA754CF}"/>
  </w:font>
  <w:font w:name="Cambria">
    <w:panose1 w:val="02040503050406030204"/>
    <w:charset w:val="00"/>
    <w:family w:val="roman"/>
    <w:pitch w:val="variable"/>
    <w:sig w:usb0="E00002FF" w:usb1="400004FF" w:usb2="00000000" w:usb3="00000000" w:csb0="0000019F" w:csb1="00000000"/>
    <w:embedRegular r:id="rId6" w:fontKey="{98AF7FE7-6CB9-4481-A18E-87120D8048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84C" w:rsidRPr="00014DA1" w:rsidRDefault="00F4084C" w:rsidP="00014DA1">
    <w:pPr>
      <w:pStyle w:val="Footer"/>
      <w:tabs>
        <w:tab w:val="clear" w:pos="4680"/>
        <w:tab w:val="clear" w:pos="9360"/>
        <w:tab w:val="center" w:pos="2995"/>
      </w:tabs>
      <w:spacing w:before="120"/>
    </w:pPr>
    <w:r>
      <w:t>[3380]</w:t>
    </w:r>
    <w:r>
      <w:tab/>
    </w:r>
    <w:r w:rsidR="006141CE">
      <w:fldChar w:fldCharType="begin"/>
    </w:r>
    <w:r w:rsidR="006141CE">
      <w:instrText xml:space="preserve"> PAGE  \* MERGEFORMAT </w:instrText>
    </w:r>
    <w:r w:rsidR="006141CE">
      <w:fldChar w:fldCharType="separate"/>
    </w:r>
    <w:r w:rsidR="006141CE">
      <w:rPr>
        <w:noProof/>
      </w:rPr>
      <w:t>1</w:t>
    </w:r>
    <w:r w:rsidR="006141C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69C" w:rsidRDefault="004C269C" w:rsidP="009F0C77">
      <w:r>
        <w:separator/>
      </w:r>
    </w:p>
  </w:footnote>
  <w:footnote w:type="continuationSeparator" w:id="0">
    <w:p w:rsidR="004C269C" w:rsidRDefault="004C26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12ZW11"/>
    <w:docVar w:name="CoverBillType" w:val="r"/>
    <w:docVar w:name="docpath" w:val="L:\Council\bills\GM\24612ZW11.DOCX"/>
    <w:docVar w:name="dvBillNumber" w:val="3380"/>
    <w:docVar w:name="dvBillNumberPrefix" w:val="H. "/>
    <w:docVar w:name="dvOriginalBody" w:val="House"/>
    <w:docVar w:name="dvSteno" w:val="GM"/>
    <w:docVar w:name="NameofBody" w:val="h"/>
    <w:docVar w:name="vgroup2" w:val="Council"/>
  </w:docVars>
  <w:rsids>
    <w:rsidRoot w:val="00B2038C"/>
    <w:rsid w:val="00011869"/>
    <w:rsid w:val="00014DA1"/>
    <w:rsid w:val="00061DE9"/>
    <w:rsid w:val="000A296C"/>
    <w:rsid w:val="000E1785"/>
    <w:rsid w:val="000F21A7"/>
    <w:rsid w:val="000F40FA"/>
    <w:rsid w:val="0010776B"/>
    <w:rsid w:val="00113B30"/>
    <w:rsid w:val="00133E66"/>
    <w:rsid w:val="001435A3"/>
    <w:rsid w:val="001D08F2"/>
    <w:rsid w:val="001D525B"/>
    <w:rsid w:val="001D7F4F"/>
    <w:rsid w:val="002321B6"/>
    <w:rsid w:val="00250967"/>
    <w:rsid w:val="002543C8"/>
    <w:rsid w:val="00284AAE"/>
    <w:rsid w:val="002E5912"/>
    <w:rsid w:val="002F6E5F"/>
    <w:rsid w:val="00325348"/>
    <w:rsid w:val="0032732C"/>
    <w:rsid w:val="00336AD0"/>
    <w:rsid w:val="0037079A"/>
    <w:rsid w:val="003D01E8"/>
    <w:rsid w:val="003E5288"/>
    <w:rsid w:val="003F6D79"/>
    <w:rsid w:val="004143DA"/>
    <w:rsid w:val="0041760A"/>
    <w:rsid w:val="00417C01"/>
    <w:rsid w:val="004809EE"/>
    <w:rsid w:val="004C269C"/>
    <w:rsid w:val="004E7D54"/>
    <w:rsid w:val="005273C6"/>
    <w:rsid w:val="00530A69"/>
    <w:rsid w:val="00545593"/>
    <w:rsid w:val="00577C6C"/>
    <w:rsid w:val="00597A58"/>
    <w:rsid w:val="005C2FE2"/>
    <w:rsid w:val="005E2BC9"/>
    <w:rsid w:val="00605102"/>
    <w:rsid w:val="006141CE"/>
    <w:rsid w:val="006215AA"/>
    <w:rsid w:val="0064799C"/>
    <w:rsid w:val="006909BE"/>
    <w:rsid w:val="006913C9"/>
    <w:rsid w:val="0069470D"/>
    <w:rsid w:val="00706A94"/>
    <w:rsid w:val="00734F00"/>
    <w:rsid w:val="007A70AE"/>
    <w:rsid w:val="008362E8"/>
    <w:rsid w:val="008A1768"/>
    <w:rsid w:val="008C3F94"/>
    <w:rsid w:val="008D081B"/>
    <w:rsid w:val="008F4429"/>
    <w:rsid w:val="0094021A"/>
    <w:rsid w:val="00951659"/>
    <w:rsid w:val="009C6A0B"/>
    <w:rsid w:val="009F0C77"/>
    <w:rsid w:val="009F3961"/>
    <w:rsid w:val="009F4DD1"/>
    <w:rsid w:val="00A15CB8"/>
    <w:rsid w:val="00A41684"/>
    <w:rsid w:val="00A64E80"/>
    <w:rsid w:val="00A72BCD"/>
    <w:rsid w:val="00A741D9"/>
    <w:rsid w:val="00A833AB"/>
    <w:rsid w:val="00A9741D"/>
    <w:rsid w:val="00AB75BC"/>
    <w:rsid w:val="00AD4B17"/>
    <w:rsid w:val="00B2038C"/>
    <w:rsid w:val="00B412D4"/>
    <w:rsid w:val="00BC2367"/>
    <w:rsid w:val="00BE3C22"/>
    <w:rsid w:val="00C02C28"/>
    <w:rsid w:val="00C0345E"/>
    <w:rsid w:val="00C11A48"/>
    <w:rsid w:val="00C3483A"/>
    <w:rsid w:val="00C37D8D"/>
    <w:rsid w:val="00C74E9D"/>
    <w:rsid w:val="00C82FD3"/>
    <w:rsid w:val="00C92819"/>
    <w:rsid w:val="00CC6B7B"/>
    <w:rsid w:val="00CD2089"/>
    <w:rsid w:val="00CD30F2"/>
    <w:rsid w:val="00D73A67"/>
    <w:rsid w:val="00D970A9"/>
    <w:rsid w:val="00DE3276"/>
    <w:rsid w:val="00DF3845"/>
    <w:rsid w:val="00E211A1"/>
    <w:rsid w:val="00E41911"/>
    <w:rsid w:val="00E7089B"/>
    <w:rsid w:val="00E92EEF"/>
    <w:rsid w:val="00ED1B03"/>
    <w:rsid w:val="00F07B2D"/>
    <w:rsid w:val="00F1227E"/>
    <w:rsid w:val="00F24442"/>
    <w:rsid w:val="00F32537"/>
    <w:rsid w:val="00F3689C"/>
    <w:rsid w:val="00F4084C"/>
    <w:rsid w:val="00F50AE3"/>
    <w:rsid w:val="00F67CF1"/>
    <w:rsid w:val="00F840F0"/>
    <w:rsid w:val="00FA6809"/>
    <w:rsid w:val="00FB0D0D"/>
    <w:rsid w:val="00FB43B4"/>
    <w:rsid w:val="00FE13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0BBADF6-38F4-49FD-9121-FBEAB2944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296C"/>
    <w:rPr>
      <w:rFonts w:ascii="Tahoma" w:hAnsi="Tahoma" w:cs="Tahoma"/>
      <w:sz w:val="16"/>
      <w:szCs w:val="16"/>
    </w:rPr>
  </w:style>
  <w:style w:type="character" w:customStyle="1" w:styleId="BalloonTextChar">
    <w:name w:val="Balloon Text Char"/>
    <w:basedOn w:val="DefaultParagraphFont"/>
    <w:link w:val="BalloonText"/>
    <w:uiPriority w:val="99"/>
    <w:semiHidden/>
    <w:rsid w:val="000A296C"/>
    <w:rPr>
      <w:rFonts w:ascii="Tahoma" w:eastAsia="Times New Roman" w:hAnsi="Tahoma" w:cs="Tahoma"/>
      <w:sz w:val="16"/>
      <w:szCs w:val="16"/>
    </w:rPr>
  </w:style>
  <w:style w:type="character" w:styleId="Hyperlink">
    <w:name w:val="Hyperlink"/>
    <w:basedOn w:val="DefaultParagraphFont"/>
    <w:uiPriority w:val="99"/>
    <w:unhideWhenUsed/>
    <w:rsid w:val="00F408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380_20110120.docx" TargetMode="External"/><Relationship Id="rId3" Type="http://schemas.openxmlformats.org/officeDocument/2006/relationships/settings" Target="settings.xml"/><Relationship Id="rId7" Type="http://schemas.openxmlformats.org/officeDocument/2006/relationships/hyperlink" Target="file:///h:\hj%20archive\2011\01-20-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F1E2F-07C1-4F52-B1FB-E73A9D614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469</Words>
  <Characters>2484</Characters>
  <Application>Microsoft Office Word</Application>
  <DocSecurity>4</DocSecurity>
  <Lines>97</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3380: Drink Small - South Carolina Legislature Online</dc:title>
  <dc:subject/>
  <dc:creator>gailmoore</dc:creator>
  <cp:keywords/>
  <dc:description/>
  <cp:lastModifiedBy>N Cumfer</cp:lastModifiedBy>
  <cp:revision>2</cp:revision>
  <cp:lastPrinted>2011-01-13T17:49:00Z</cp:lastPrinted>
  <dcterms:created xsi:type="dcterms:W3CDTF">2014-11-21T21:37:00Z</dcterms:created>
  <dcterms:modified xsi:type="dcterms:W3CDTF">2014-11-21T21:37:00Z</dcterms:modified>
</cp:coreProperties>
</file>