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B84" w:rsidRDefault="009D0B84" w:rsidP="009D0B84">
      <w:pPr>
        <w:widowControl w:val="0"/>
        <w:jc w:val="center"/>
      </w:pPr>
      <w:bookmarkStart w:id="0" w:name="_GoBack"/>
      <w:bookmarkEnd w:id="0"/>
      <w:r w:rsidRPr="009D0B84">
        <w:rPr>
          <w:b/>
        </w:rPr>
        <w:t>South Carolina General Assembly</w:t>
      </w:r>
    </w:p>
    <w:p w:rsidR="009D0B84" w:rsidRDefault="009D0B84" w:rsidP="009D0B84">
      <w:pPr>
        <w:widowControl w:val="0"/>
        <w:jc w:val="center"/>
      </w:pPr>
      <w:r>
        <w:t>119th Session, 2011-2012</w:t>
      </w:r>
    </w:p>
    <w:p w:rsidR="009D0B84" w:rsidRDefault="009D0B84" w:rsidP="009D0B84">
      <w:pPr>
        <w:widowControl w:val="0"/>
        <w:jc w:val="left"/>
      </w:pPr>
    </w:p>
    <w:p w:rsidR="009D0B84" w:rsidRDefault="009D0B84" w:rsidP="009D0B84">
      <w:pPr>
        <w:widowControl w:val="0"/>
        <w:jc w:val="left"/>
        <w:rPr>
          <w:b/>
        </w:rPr>
      </w:pPr>
      <w:r w:rsidRPr="009D0B84">
        <w:rPr>
          <w:b/>
        </w:rPr>
        <w:t>H. 3425</w:t>
      </w:r>
    </w:p>
    <w:p w:rsidR="009D0B84" w:rsidRDefault="009D0B84" w:rsidP="009D0B84">
      <w:pPr>
        <w:widowControl w:val="0"/>
        <w:jc w:val="left"/>
        <w:rPr>
          <w:b/>
        </w:rPr>
      </w:pPr>
    </w:p>
    <w:p w:rsidR="009D0B84" w:rsidRDefault="009D0B84" w:rsidP="009D0B84">
      <w:pPr>
        <w:widowControl w:val="0"/>
        <w:jc w:val="left"/>
      </w:pPr>
      <w:r w:rsidRPr="009D0B84">
        <w:rPr>
          <w:b/>
        </w:rPr>
        <w:t>STATUS INFORMATION</w:t>
      </w:r>
    </w:p>
    <w:p w:rsidR="009D0B84" w:rsidRDefault="009D0B84" w:rsidP="009D0B84">
      <w:pPr>
        <w:widowControl w:val="0"/>
        <w:jc w:val="left"/>
      </w:pPr>
    </w:p>
    <w:p w:rsidR="009D0B84" w:rsidRDefault="009D0B84" w:rsidP="009D0B84">
      <w:pPr>
        <w:widowControl w:val="0"/>
        <w:jc w:val="left"/>
      </w:pPr>
      <w:r>
        <w:t>General Bill</w:t>
      </w:r>
    </w:p>
    <w:p w:rsidR="009D0B84" w:rsidRDefault="009D0B84" w:rsidP="009D0B84">
      <w:pPr>
        <w:widowControl w:val="0"/>
        <w:jc w:val="left"/>
      </w:pPr>
      <w:r>
        <w:t>Sponsors: Rep. Bales</w:t>
      </w:r>
    </w:p>
    <w:p w:rsidR="009D0B84" w:rsidRDefault="009D0B84" w:rsidP="009D0B84">
      <w:pPr>
        <w:widowControl w:val="0"/>
        <w:jc w:val="left"/>
      </w:pPr>
      <w:r>
        <w:t>Document Path: l:\council\bills\agm\18330ab11.docx</w:t>
      </w:r>
    </w:p>
    <w:p w:rsidR="009D0B84" w:rsidRDefault="009D0B84" w:rsidP="009D0B84">
      <w:pPr>
        <w:widowControl w:val="0"/>
        <w:jc w:val="left"/>
      </w:pPr>
    </w:p>
    <w:p w:rsidR="009D0B84" w:rsidRDefault="009D0B84" w:rsidP="009D0B84">
      <w:pPr>
        <w:widowControl w:val="0"/>
        <w:jc w:val="left"/>
      </w:pPr>
      <w:r>
        <w:t>Introduced in the House on January 25, 2011</w:t>
      </w:r>
    </w:p>
    <w:p w:rsidR="009D0B84" w:rsidRDefault="009D0B84" w:rsidP="009D0B84">
      <w:pPr>
        <w:widowControl w:val="0"/>
        <w:jc w:val="left"/>
      </w:pPr>
      <w:r>
        <w:t xml:space="preserve">Currently residing in the House Committee on </w:t>
      </w:r>
      <w:r w:rsidRPr="009D0B84">
        <w:rPr>
          <w:b/>
        </w:rPr>
        <w:t>Labor, Commerce and Industry</w:t>
      </w:r>
    </w:p>
    <w:p w:rsidR="009D0B84" w:rsidRDefault="009D0B84" w:rsidP="009D0B84">
      <w:pPr>
        <w:widowControl w:val="0"/>
        <w:jc w:val="left"/>
      </w:pPr>
    </w:p>
    <w:p w:rsidR="009D0B84" w:rsidRDefault="009D0B84" w:rsidP="009D0B84">
      <w:pPr>
        <w:widowControl w:val="0"/>
        <w:jc w:val="left"/>
      </w:pPr>
      <w:r>
        <w:t xml:space="preserve">Summary: </w:t>
      </w:r>
      <w:r w:rsidR="0067436C">
        <w:t>Auctioneers</w:t>
      </w:r>
    </w:p>
    <w:p w:rsidR="009D0B84" w:rsidRDefault="009D0B84" w:rsidP="009D0B84">
      <w:pPr>
        <w:widowControl w:val="0"/>
        <w:jc w:val="left"/>
      </w:pPr>
    </w:p>
    <w:p w:rsidR="009D0B84" w:rsidRDefault="009D0B84" w:rsidP="009D0B84">
      <w:pPr>
        <w:widowControl w:val="0"/>
        <w:jc w:val="left"/>
      </w:pPr>
    </w:p>
    <w:p w:rsidR="009D0B84" w:rsidRDefault="009D0B84" w:rsidP="009D0B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B84">
        <w:rPr>
          <w:b/>
        </w:rPr>
        <w:t>HISTORY OF LEGISLATIVE ACTIONS</w:t>
      </w:r>
    </w:p>
    <w:p w:rsidR="009D0B84" w:rsidRDefault="009D0B84" w:rsidP="009D0B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0B84" w:rsidRPr="009D0B84" w:rsidRDefault="009D0B84" w:rsidP="009D0B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B84">
        <w:rPr>
          <w:u w:val="single"/>
        </w:rPr>
        <w:tab/>
        <w:t>Date</w:t>
      </w:r>
      <w:r w:rsidRPr="009D0B84">
        <w:rPr>
          <w:u w:val="single"/>
        </w:rPr>
        <w:tab/>
        <w:t>Body</w:t>
      </w:r>
      <w:r w:rsidRPr="009D0B84">
        <w:rPr>
          <w:u w:val="single"/>
        </w:rPr>
        <w:tab/>
        <w:t>Action Description with journal page number</w:t>
      </w:r>
      <w:r w:rsidRPr="009D0B84">
        <w:rPr>
          <w:u w:val="single"/>
        </w:rPr>
        <w:tab/>
      </w:r>
    </w:p>
    <w:p w:rsidR="008E4D2F" w:rsidRDefault="008E4D2F" w:rsidP="008E4D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1844D5">
        <w:t>Introduced and read first time (</w:t>
      </w:r>
      <w:hyperlink r:id="rId7" w:history="1">
        <w:r w:rsidRPr="001844D5">
          <w:rPr>
            <w:rStyle w:val="Hyperlink"/>
          </w:rPr>
          <w:t>House Journal</w:t>
        </w:r>
        <w:r w:rsidRPr="001844D5">
          <w:rPr>
            <w:rStyle w:val="Hyperlink"/>
          </w:rPr>
          <w:noBreakHyphen/>
          <w:t>page 27</w:t>
        </w:r>
      </w:hyperlink>
      <w:r w:rsidRPr="001844D5">
        <w:t>)</w:t>
      </w:r>
    </w:p>
    <w:p w:rsidR="008E4D2F" w:rsidRDefault="008E4D2F" w:rsidP="008E4D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1844D5">
        <w:t>Referred to C</w:t>
      </w:r>
      <w:r>
        <w:t xml:space="preserve">ommittee on </w:t>
      </w:r>
      <w:r w:rsidRPr="001844D5">
        <w:rPr>
          <w:b/>
        </w:rPr>
        <w:t>Labor, Commerce and Industry</w:t>
      </w:r>
      <w:r w:rsidRPr="001844D5">
        <w:t xml:space="preserve"> (</w:t>
      </w:r>
      <w:hyperlink r:id="rId8" w:history="1">
        <w:r w:rsidRPr="001844D5">
          <w:rPr>
            <w:rStyle w:val="Hyperlink"/>
          </w:rPr>
          <w:t>House Journal</w:t>
        </w:r>
        <w:r w:rsidRPr="001844D5">
          <w:rPr>
            <w:rStyle w:val="Hyperlink"/>
          </w:rPr>
          <w:noBreakHyphen/>
          <w:t>page 27</w:t>
        </w:r>
      </w:hyperlink>
      <w:r w:rsidRPr="001844D5">
        <w:t>)</w:t>
      </w:r>
    </w:p>
    <w:p w:rsidR="008E4D2F" w:rsidRDefault="008E4D2F" w:rsidP="008E4D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B84" w:rsidRPr="009D0B84" w:rsidRDefault="009D0B84" w:rsidP="009D0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B84" w:rsidRDefault="009D0B84" w:rsidP="009D0B84">
      <w:pPr>
        <w:widowControl w:val="0"/>
        <w:jc w:val="left"/>
      </w:pPr>
      <w:r w:rsidRPr="009D0B84">
        <w:rPr>
          <w:b/>
        </w:rPr>
        <w:t>VERSIONS OF THIS BILL</w:t>
      </w:r>
    </w:p>
    <w:p w:rsidR="009D0B84" w:rsidRDefault="009D0B84" w:rsidP="009D0B84">
      <w:pPr>
        <w:widowControl w:val="0"/>
        <w:jc w:val="left"/>
      </w:pPr>
    </w:p>
    <w:p w:rsidR="009D0B84" w:rsidRDefault="00D62449" w:rsidP="009D0B84">
      <w:pPr>
        <w:widowControl w:val="0"/>
        <w:jc w:val="left"/>
      </w:pPr>
      <w:hyperlink r:id="rId9" w:history="1">
        <w:r w:rsidR="009D0B84">
          <w:rPr>
            <w:rStyle w:val="Hyperlink"/>
          </w:rPr>
          <w:t>1/25/2011</w:t>
        </w:r>
      </w:hyperlink>
    </w:p>
    <w:p w:rsidR="009D0B84" w:rsidRDefault="009D0B84" w:rsidP="009D0B84"/>
    <w:p w:rsidR="009D0B84" w:rsidRDefault="009D0B84" w:rsidP="009D0B84">
      <w:pPr>
        <w:sectPr w:rsidR="009D0B84" w:rsidSect="009D0B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6C89" w:rsidRDefault="00876C89" w:rsidP="00876C89">
      <w:pPr>
        <w:pStyle w:val="BillDots"/>
      </w:pPr>
    </w:p>
    <w:p w:rsidR="00876C89" w:rsidRDefault="00876C89" w:rsidP="00876C89">
      <w:pPr>
        <w:pStyle w:val="Numbersforbills"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C89" w:rsidRDefault="00876C89" w:rsidP="0087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086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40</w:t>
      </w:r>
      <w:r>
        <w:noBreakHyphen/>
        <w:t>6</w:t>
      </w:r>
      <w:r>
        <w:noBreakHyphen/>
        <w:t xml:space="preserve">233 SO AS TO PROVIDE </w:t>
      </w:r>
      <w:r w:rsidRPr="00E71E87">
        <w:t>A PERSON SEEKING LICENSURE AS AN AUCTIONEER MUST DEPOSIT AND MAINTAIN A BOND EXECUTED BY A SURETY COMPANY AUTHORIZED BY THE LAWS OF THIS STATE TO TRANSACT BUSINESS WITHIN THE STATE</w:t>
      </w:r>
      <w:r>
        <w:t xml:space="preserve">, AND TO PROVIDE </w:t>
      </w:r>
      <w:r w:rsidRPr="000862C0">
        <w:t>A LICENSEE MAY CONDUCT NO AUCTION IN WHICH THE TOTAL VALUE OF THE OPENING BIDS FOR THE ITEMS TO BE AUCTIONED EXCEEDS ONE</w:t>
      </w:r>
      <w:r>
        <w:noBreakHyphen/>
      </w:r>
      <w:r w:rsidRPr="000862C0">
        <w:t>FIFTH THE VALUE OF THE BOND POSTED BY THE LICENSEE.</w:t>
      </w:r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C0" w:rsidRDefault="00CE0866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62C0">
        <w:t>Chapter 6, Title 40 of the 1976 Code is amended by adding:</w:t>
      </w:r>
    </w:p>
    <w:p w:rsid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C0" w:rsidRP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>
        <w:noBreakHyphen/>
        <w:t>6</w:t>
      </w:r>
      <w:r>
        <w:noBreakHyphen/>
        <w:t>233.</w:t>
      </w:r>
      <w:r>
        <w:tab/>
        <w:t>(A)</w:t>
      </w:r>
      <w:r>
        <w:tab/>
      </w:r>
      <w:r w:rsidRPr="00E71E87">
        <w:t>In addition to the other provisions of this chapter, a person seeking licensure as an auctioneer must deposit and maintain a bond executed by a surety company authorized by the laws of this State to transact business within the state</w:t>
      </w:r>
      <w:r w:rsidRPr="000862C0">
        <w:t>, and this bond must be conditioned for the faithful performance of the duties and obligations pertaining to the business so authorized.</w:t>
      </w:r>
    </w:p>
    <w:p w:rsidR="000862C0" w:rsidRDefault="000862C0" w:rsidP="0008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</w:r>
      <w:r w:rsidRPr="000862C0">
        <w:t>(B)</w:t>
      </w:r>
      <w:r>
        <w:tab/>
      </w:r>
      <w:r w:rsidRPr="000862C0">
        <w:t>A licensee may</w:t>
      </w:r>
      <w:r w:rsidR="0044511E">
        <w:t xml:space="preserve"> not </w:t>
      </w:r>
      <w:r w:rsidRPr="000862C0">
        <w:t xml:space="preserve">conduct </w:t>
      </w:r>
      <w:r w:rsidR="0044511E">
        <w:t>an</w:t>
      </w:r>
      <w:r w:rsidRPr="000862C0">
        <w:t xml:space="preserve"> auction in which the total value of the opening bids for the items to be auctioned exceeds one</w:t>
      </w:r>
      <w:r>
        <w:noBreakHyphen/>
      </w:r>
      <w:r w:rsidRPr="000862C0">
        <w:t>fifth the value of the bond posted by the licensee.”</w:t>
      </w:r>
    </w:p>
    <w:p w:rsidR="00CE0866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0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62C0">
        <w:t>2</w:t>
      </w:r>
      <w:r>
        <w:t>.</w:t>
      </w:r>
      <w:r>
        <w:tab/>
        <w:t>This act takes effect upon approval by the Governor.</w:t>
      </w:r>
    </w:p>
    <w:p w:rsidR="00BC5444" w:rsidRDefault="000862C0" w:rsidP="005F7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444" w:rsidRDefault="00BC5444" w:rsidP="009D0B84">
      <w:pPr>
        <w:suppressAutoHyphens/>
      </w:pPr>
    </w:p>
    <w:sectPr w:rsidR="00BC5444" w:rsidSect="009D0B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866" w:rsidRDefault="00CE0866" w:rsidP="009F0C77">
      <w:r>
        <w:separator/>
      </w:r>
    </w:p>
  </w:endnote>
  <w:endnote w:type="continuationSeparator" w:id="0">
    <w:p w:rsidR="00CE0866" w:rsidRDefault="00CE08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C7439-5270-4DD7-87AE-644C9266A4F1}"/>
    <w:embedBold r:id="rId2" w:fontKey="{216173E6-1948-4610-BB06-C5C68A1B93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E77185-EC95-4B63-A076-D47F27DC3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CEAFE5-4A74-4E37-B338-79E2D56A38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B84" w:rsidRPr="00BC5444" w:rsidRDefault="009D0B84" w:rsidP="00BC54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[3425]</w:t>
    </w:r>
    <w:r>
      <w:tab/>
    </w:r>
    <w:r w:rsidR="00D62449">
      <w:fldChar w:fldCharType="begin"/>
    </w:r>
    <w:r w:rsidR="00D62449">
      <w:instrText xml:space="preserve"> PAGE  \* MERGEFORMAT </w:instrText>
    </w:r>
    <w:r w:rsidR="00D62449">
      <w:fldChar w:fldCharType="separate"/>
    </w:r>
    <w:r w:rsidR="00D62449">
      <w:rPr>
        <w:noProof/>
      </w:rPr>
      <w:t>1</w:t>
    </w:r>
    <w:r w:rsidR="00D624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866" w:rsidRDefault="00CE0866" w:rsidP="009F0C77">
      <w:r>
        <w:separator/>
      </w:r>
    </w:p>
  </w:footnote>
  <w:footnote w:type="continuationSeparator" w:id="0">
    <w:p w:rsidR="00CE0866" w:rsidRDefault="00CE08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330AB11"/>
    <w:docVar w:name="CoverBillType" w:val="b"/>
    <w:docVar w:name="docpath" w:val="L:\Council\bills\AGM\18330AB11.DOCX"/>
    <w:docVar w:name="dvBillNumber" w:val="342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15430"/>
    <w:rsid w:val="00011869"/>
    <w:rsid w:val="000862C0"/>
    <w:rsid w:val="000E1785"/>
    <w:rsid w:val="000F40FA"/>
    <w:rsid w:val="0010776B"/>
    <w:rsid w:val="00110B0C"/>
    <w:rsid w:val="00131BE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0035"/>
    <w:rsid w:val="00336AD0"/>
    <w:rsid w:val="0037079A"/>
    <w:rsid w:val="003C6395"/>
    <w:rsid w:val="003D01E8"/>
    <w:rsid w:val="003E5288"/>
    <w:rsid w:val="003F6D79"/>
    <w:rsid w:val="004138FC"/>
    <w:rsid w:val="0041760A"/>
    <w:rsid w:val="00417C01"/>
    <w:rsid w:val="0044511E"/>
    <w:rsid w:val="00475177"/>
    <w:rsid w:val="004809EE"/>
    <w:rsid w:val="004E7D54"/>
    <w:rsid w:val="004F13A1"/>
    <w:rsid w:val="005133EF"/>
    <w:rsid w:val="005273C6"/>
    <w:rsid w:val="00530A69"/>
    <w:rsid w:val="00545593"/>
    <w:rsid w:val="00577C6C"/>
    <w:rsid w:val="005C2FE2"/>
    <w:rsid w:val="005E2BC9"/>
    <w:rsid w:val="005F7CAB"/>
    <w:rsid w:val="00605102"/>
    <w:rsid w:val="006215AA"/>
    <w:rsid w:val="0067436C"/>
    <w:rsid w:val="006913C9"/>
    <w:rsid w:val="0069470D"/>
    <w:rsid w:val="006A1855"/>
    <w:rsid w:val="00702E8B"/>
    <w:rsid w:val="00715430"/>
    <w:rsid w:val="00734F00"/>
    <w:rsid w:val="007449E4"/>
    <w:rsid w:val="007A70AE"/>
    <w:rsid w:val="007D54B6"/>
    <w:rsid w:val="008076C0"/>
    <w:rsid w:val="008362E8"/>
    <w:rsid w:val="00860FD0"/>
    <w:rsid w:val="00874BCD"/>
    <w:rsid w:val="00876C89"/>
    <w:rsid w:val="008A1768"/>
    <w:rsid w:val="008E4D2F"/>
    <w:rsid w:val="008F4429"/>
    <w:rsid w:val="00910A97"/>
    <w:rsid w:val="0094021A"/>
    <w:rsid w:val="009447CF"/>
    <w:rsid w:val="009C6A0B"/>
    <w:rsid w:val="009D0B84"/>
    <w:rsid w:val="009F0C77"/>
    <w:rsid w:val="009F4DD1"/>
    <w:rsid w:val="00A41684"/>
    <w:rsid w:val="00A64E80"/>
    <w:rsid w:val="00A72BCD"/>
    <w:rsid w:val="00A741D9"/>
    <w:rsid w:val="00A833AB"/>
    <w:rsid w:val="00A9741D"/>
    <w:rsid w:val="00AC3517"/>
    <w:rsid w:val="00AD4B17"/>
    <w:rsid w:val="00B34130"/>
    <w:rsid w:val="00B412D4"/>
    <w:rsid w:val="00BC068B"/>
    <w:rsid w:val="00BC5444"/>
    <w:rsid w:val="00BE3C22"/>
    <w:rsid w:val="00C0345E"/>
    <w:rsid w:val="00C3483A"/>
    <w:rsid w:val="00C74E9D"/>
    <w:rsid w:val="00C82FD3"/>
    <w:rsid w:val="00C92819"/>
    <w:rsid w:val="00CC6B7B"/>
    <w:rsid w:val="00CD2089"/>
    <w:rsid w:val="00CE0866"/>
    <w:rsid w:val="00D62449"/>
    <w:rsid w:val="00D73A67"/>
    <w:rsid w:val="00D970A9"/>
    <w:rsid w:val="00DC2173"/>
    <w:rsid w:val="00DF3845"/>
    <w:rsid w:val="00E41911"/>
    <w:rsid w:val="00E92EEF"/>
    <w:rsid w:val="00F24442"/>
    <w:rsid w:val="00F50AE3"/>
    <w:rsid w:val="00F62C7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07A639-B493-4BA3-8B14-25A40448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0B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25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2D5C1-4322-4B0C-8956-AC32A2642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304</Words>
  <Characters>1549</Characters>
  <Application>Microsoft Office Word</Application>
  <DocSecurity>4</DocSecurity>
  <Lines>71</Lines>
  <Paragraphs>24</Paragraphs>
  <ScaleCrop>false</ScaleCrop>
  <Company> 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3425: Auctioneers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2014-11-21T21:38:00Z</dcterms:created>
  <dcterms:modified xsi:type="dcterms:W3CDTF">2014-11-21T21:38:00Z</dcterms:modified>
</cp:coreProperties>
</file>