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9F9" w:rsidRDefault="00B229F9" w:rsidP="00B229F9">
      <w:pPr>
        <w:widowControl w:val="0"/>
        <w:jc w:val="center"/>
      </w:pPr>
      <w:bookmarkStart w:id="0" w:name="_GoBack"/>
      <w:bookmarkEnd w:id="0"/>
      <w:r w:rsidRPr="00B229F9">
        <w:rPr>
          <w:b/>
        </w:rPr>
        <w:t>South Carolina General Assembly</w:t>
      </w:r>
    </w:p>
    <w:p w:rsidR="00B229F9" w:rsidRDefault="00B229F9" w:rsidP="00B229F9">
      <w:pPr>
        <w:widowControl w:val="0"/>
        <w:jc w:val="center"/>
      </w:pPr>
      <w:r>
        <w:t>119th Session, 2011-2012</w:t>
      </w:r>
    </w:p>
    <w:p w:rsidR="00B229F9" w:rsidRDefault="00B229F9" w:rsidP="00B229F9">
      <w:pPr>
        <w:widowControl w:val="0"/>
        <w:jc w:val="left"/>
      </w:pPr>
    </w:p>
    <w:p w:rsidR="00B229F9" w:rsidRDefault="00B229F9" w:rsidP="00B229F9">
      <w:pPr>
        <w:widowControl w:val="0"/>
        <w:jc w:val="left"/>
        <w:rPr>
          <w:b/>
        </w:rPr>
      </w:pPr>
      <w:r w:rsidRPr="00B229F9">
        <w:rPr>
          <w:b/>
        </w:rPr>
        <w:t>H. 3435</w:t>
      </w:r>
    </w:p>
    <w:p w:rsidR="00B229F9" w:rsidRDefault="00B229F9" w:rsidP="00B229F9">
      <w:pPr>
        <w:widowControl w:val="0"/>
        <w:jc w:val="left"/>
        <w:rPr>
          <w:b/>
        </w:rPr>
      </w:pPr>
    </w:p>
    <w:p w:rsidR="00B229F9" w:rsidRDefault="00B229F9" w:rsidP="00B229F9">
      <w:pPr>
        <w:widowControl w:val="0"/>
        <w:jc w:val="left"/>
      </w:pPr>
      <w:r w:rsidRPr="00B229F9">
        <w:rPr>
          <w:b/>
        </w:rPr>
        <w:t>STATUS INFORMATION</w:t>
      </w:r>
    </w:p>
    <w:p w:rsidR="00B229F9" w:rsidRDefault="00B229F9" w:rsidP="00B229F9">
      <w:pPr>
        <w:widowControl w:val="0"/>
        <w:jc w:val="left"/>
      </w:pPr>
    </w:p>
    <w:p w:rsidR="00B229F9" w:rsidRDefault="00B229F9" w:rsidP="00B229F9">
      <w:pPr>
        <w:widowControl w:val="0"/>
        <w:jc w:val="left"/>
      </w:pPr>
      <w:r>
        <w:t>General Bill</w:t>
      </w:r>
    </w:p>
    <w:p w:rsidR="00B229F9" w:rsidRDefault="00824A12" w:rsidP="00B229F9">
      <w:pPr>
        <w:widowControl w:val="0"/>
        <w:jc w:val="left"/>
      </w:pPr>
      <w:r>
        <w:t>Sponsors: Reps. Hamilton, Taylor and Young</w:t>
      </w:r>
    </w:p>
    <w:p w:rsidR="00B229F9" w:rsidRDefault="00B229F9" w:rsidP="00B229F9">
      <w:pPr>
        <w:widowControl w:val="0"/>
        <w:jc w:val="left"/>
      </w:pPr>
      <w:r>
        <w:t>Document Path: l:\council\bills\bbm\9949htc11.docx</w:t>
      </w:r>
    </w:p>
    <w:p w:rsidR="00B229F9" w:rsidRDefault="00B229F9" w:rsidP="00B229F9">
      <w:pPr>
        <w:widowControl w:val="0"/>
        <w:jc w:val="left"/>
      </w:pPr>
    </w:p>
    <w:p w:rsidR="00B229F9" w:rsidRDefault="00B229F9" w:rsidP="00B229F9">
      <w:pPr>
        <w:widowControl w:val="0"/>
        <w:jc w:val="left"/>
      </w:pPr>
      <w:r>
        <w:t>Introduced in the House on January 25, 2011</w:t>
      </w:r>
    </w:p>
    <w:p w:rsidR="00B229F9" w:rsidRDefault="00B229F9" w:rsidP="00B229F9">
      <w:pPr>
        <w:widowControl w:val="0"/>
        <w:jc w:val="left"/>
      </w:pPr>
      <w:r>
        <w:t xml:space="preserve">Currently residing in the House Committee on </w:t>
      </w:r>
      <w:r w:rsidRPr="00B229F9">
        <w:rPr>
          <w:b/>
        </w:rPr>
        <w:t>Ways and Means</w:t>
      </w:r>
    </w:p>
    <w:p w:rsidR="00B229F9" w:rsidRDefault="00B229F9" w:rsidP="00B229F9">
      <w:pPr>
        <w:widowControl w:val="0"/>
        <w:jc w:val="left"/>
      </w:pPr>
    </w:p>
    <w:p w:rsidR="00B229F9" w:rsidRDefault="00B229F9" w:rsidP="00B229F9">
      <w:pPr>
        <w:widowControl w:val="0"/>
        <w:jc w:val="left"/>
      </w:pPr>
      <w:r>
        <w:t xml:space="preserve">Summary: </w:t>
      </w:r>
      <w:r w:rsidR="00F351DD">
        <w:t>Seventy-Two Hour Budget Review Act</w:t>
      </w:r>
    </w:p>
    <w:p w:rsidR="00B229F9" w:rsidRDefault="00B229F9" w:rsidP="00B229F9">
      <w:pPr>
        <w:widowControl w:val="0"/>
        <w:jc w:val="left"/>
      </w:pPr>
    </w:p>
    <w:p w:rsidR="00B229F9" w:rsidRDefault="00B229F9" w:rsidP="00B229F9">
      <w:pPr>
        <w:widowControl w:val="0"/>
        <w:jc w:val="left"/>
      </w:pPr>
    </w:p>
    <w:p w:rsidR="00B229F9" w:rsidRDefault="00B229F9" w:rsidP="00B229F9">
      <w:pPr>
        <w:widowControl w:val="0"/>
        <w:tabs>
          <w:tab w:val="center" w:pos="590"/>
          <w:tab w:val="center" w:pos="1440"/>
          <w:tab w:val="left" w:pos="1872"/>
          <w:tab w:val="left" w:pos="9187"/>
        </w:tabs>
        <w:jc w:val="left"/>
      </w:pPr>
      <w:r w:rsidRPr="00B229F9">
        <w:rPr>
          <w:b/>
        </w:rPr>
        <w:t>HISTORY OF LEGISLATIVE ACTIONS</w:t>
      </w:r>
    </w:p>
    <w:p w:rsidR="00B229F9" w:rsidRDefault="00B229F9" w:rsidP="00B229F9">
      <w:pPr>
        <w:widowControl w:val="0"/>
        <w:tabs>
          <w:tab w:val="center" w:pos="590"/>
          <w:tab w:val="center" w:pos="1440"/>
          <w:tab w:val="left" w:pos="1872"/>
          <w:tab w:val="left" w:pos="9187"/>
        </w:tabs>
        <w:jc w:val="left"/>
      </w:pPr>
    </w:p>
    <w:p w:rsidR="00B229F9" w:rsidRPr="00B229F9" w:rsidRDefault="00B229F9" w:rsidP="00B229F9">
      <w:pPr>
        <w:widowControl w:val="0"/>
        <w:tabs>
          <w:tab w:val="center" w:pos="590"/>
          <w:tab w:val="center" w:pos="1440"/>
          <w:tab w:val="left" w:pos="1872"/>
          <w:tab w:val="left" w:pos="9187"/>
        </w:tabs>
        <w:jc w:val="left"/>
      </w:pPr>
      <w:r w:rsidRPr="00B229F9">
        <w:rPr>
          <w:u w:val="single"/>
        </w:rPr>
        <w:tab/>
        <w:t>Date</w:t>
      </w:r>
      <w:r w:rsidRPr="00B229F9">
        <w:rPr>
          <w:u w:val="single"/>
        </w:rPr>
        <w:tab/>
        <w:t>Body</w:t>
      </w:r>
      <w:r w:rsidRPr="00B229F9">
        <w:rPr>
          <w:u w:val="single"/>
        </w:rPr>
        <w:tab/>
        <w:t>Action Description with journal page number</w:t>
      </w:r>
      <w:r w:rsidRPr="00B229F9">
        <w:rPr>
          <w:u w:val="single"/>
        </w:rPr>
        <w:tab/>
      </w:r>
    </w:p>
    <w:p w:rsidR="00824A12" w:rsidRDefault="00824A12" w:rsidP="00824A12">
      <w:pPr>
        <w:widowControl w:val="0"/>
        <w:tabs>
          <w:tab w:val="right" w:pos="1008"/>
          <w:tab w:val="left" w:pos="1152"/>
          <w:tab w:val="left" w:pos="1872"/>
          <w:tab w:val="left" w:pos="9187"/>
        </w:tabs>
        <w:ind w:left="2088" w:hanging="2088"/>
        <w:jc w:val="left"/>
      </w:pPr>
      <w:r>
        <w:tab/>
        <w:t>1/25/2011</w:t>
      </w:r>
      <w:r>
        <w:tab/>
        <w:t>House</w:t>
      </w:r>
      <w:r>
        <w:tab/>
      </w:r>
      <w:r w:rsidRPr="00447925">
        <w:t>Introduced and read first time (</w:t>
      </w:r>
      <w:hyperlink r:id="rId7" w:history="1">
        <w:r w:rsidRPr="00447925">
          <w:rPr>
            <w:rStyle w:val="Hyperlink"/>
          </w:rPr>
          <w:t>House Journal</w:t>
        </w:r>
        <w:r w:rsidRPr="00447925">
          <w:rPr>
            <w:rStyle w:val="Hyperlink"/>
          </w:rPr>
          <w:noBreakHyphen/>
          <w:t>page 48</w:t>
        </w:r>
      </w:hyperlink>
      <w:r w:rsidRPr="00447925">
        <w:t>)</w:t>
      </w:r>
    </w:p>
    <w:p w:rsidR="00824A12" w:rsidRDefault="00824A12" w:rsidP="00824A12">
      <w:pPr>
        <w:widowControl w:val="0"/>
        <w:tabs>
          <w:tab w:val="right" w:pos="1008"/>
          <w:tab w:val="left" w:pos="1152"/>
          <w:tab w:val="left" w:pos="1872"/>
          <w:tab w:val="left" w:pos="9187"/>
        </w:tabs>
        <w:ind w:left="2088" w:hanging="2088"/>
        <w:jc w:val="left"/>
      </w:pPr>
      <w:r>
        <w:tab/>
        <w:t>1/25/2011</w:t>
      </w:r>
      <w:r>
        <w:tab/>
        <w:t>House</w:t>
      </w:r>
      <w:r>
        <w:tab/>
      </w:r>
      <w:r w:rsidRPr="00447925">
        <w:t>Referred</w:t>
      </w:r>
      <w:r>
        <w:t xml:space="preserve"> to Committee on </w:t>
      </w:r>
      <w:r w:rsidRPr="00447925">
        <w:rPr>
          <w:b/>
        </w:rPr>
        <w:t>Ways and Means</w:t>
      </w:r>
      <w:r>
        <w:t xml:space="preserve"> </w:t>
      </w:r>
      <w:r w:rsidRPr="00447925">
        <w:t>(</w:t>
      </w:r>
      <w:hyperlink r:id="rId8" w:history="1">
        <w:r w:rsidRPr="00447925">
          <w:rPr>
            <w:rStyle w:val="Hyperlink"/>
          </w:rPr>
          <w:t>House Journal</w:t>
        </w:r>
        <w:r w:rsidRPr="00447925">
          <w:rPr>
            <w:rStyle w:val="Hyperlink"/>
          </w:rPr>
          <w:noBreakHyphen/>
          <w:t>page 48</w:t>
        </w:r>
      </w:hyperlink>
      <w:r w:rsidRPr="00447925">
        <w:t>)</w:t>
      </w:r>
    </w:p>
    <w:p w:rsidR="00824A12" w:rsidRDefault="00824A12" w:rsidP="00824A12">
      <w:pPr>
        <w:widowControl w:val="0"/>
        <w:tabs>
          <w:tab w:val="right" w:pos="1008"/>
          <w:tab w:val="left" w:pos="1152"/>
          <w:tab w:val="left" w:pos="1872"/>
          <w:tab w:val="left" w:pos="9187"/>
        </w:tabs>
        <w:ind w:left="2088" w:hanging="2088"/>
        <w:jc w:val="left"/>
      </w:pPr>
      <w:r>
        <w:tab/>
        <w:t>3/16/2011</w:t>
      </w:r>
      <w:r>
        <w:tab/>
        <w:t>House</w:t>
      </w:r>
      <w:r>
        <w:tab/>
      </w:r>
      <w:r w:rsidRPr="00447925">
        <w:t>Member(s) request name added as sponsor: Taylor, Young</w:t>
      </w:r>
    </w:p>
    <w:p w:rsidR="00824A12" w:rsidRDefault="00824A12" w:rsidP="00824A12">
      <w:pPr>
        <w:widowControl w:val="0"/>
        <w:tabs>
          <w:tab w:val="right" w:pos="1008"/>
          <w:tab w:val="left" w:pos="1152"/>
          <w:tab w:val="left" w:pos="1872"/>
          <w:tab w:val="left" w:pos="9187"/>
        </w:tabs>
        <w:ind w:left="2088" w:hanging="2088"/>
        <w:jc w:val="left"/>
      </w:pPr>
    </w:p>
    <w:p w:rsidR="00B229F9" w:rsidRPr="00B229F9" w:rsidRDefault="00B229F9" w:rsidP="00B229F9">
      <w:pPr>
        <w:widowControl w:val="0"/>
        <w:tabs>
          <w:tab w:val="right" w:pos="1008"/>
          <w:tab w:val="left" w:pos="1152"/>
          <w:tab w:val="left" w:pos="1872"/>
          <w:tab w:val="left" w:pos="9187"/>
        </w:tabs>
        <w:ind w:left="2088" w:hanging="2088"/>
        <w:jc w:val="left"/>
      </w:pPr>
    </w:p>
    <w:p w:rsidR="00B229F9" w:rsidRDefault="00B229F9" w:rsidP="00B229F9">
      <w:pPr>
        <w:widowControl w:val="0"/>
        <w:jc w:val="left"/>
      </w:pPr>
      <w:r w:rsidRPr="00B229F9">
        <w:rPr>
          <w:b/>
        </w:rPr>
        <w:t>VERSIONS OF THIS BILL</w:t>
      </w:r>
    </w:p>
    <w:p w:rsidR="00B229F9" w:rsidRDefault="00B229F9" w:rsidP="00B229F9">
      <w:pPr>
        <w:widowControl w:val="0"/>
        <w:jc w:val="left"/>
      </w:pPr>
    </w:p>
    <w:p w:rsidR="00B229F9" w:rsidRDefault="002E0043" w:rsidP="00B229F9">
      <w:pPr>
        <w:widowControl w:val="0"/>
        <w:jc w:val="left"/>
      </w:pPr>
      <w:hyperlink r:id="rId9" w:history="1">
        <w:r w:rsidR="00B229F9">
          <w:rPr>
            <w:rStyle w:val="Hyperlink"/>
          </w:rPr>
          <w:t>1/25/2011</w:t>
        </w:r>
      </w:hyperlink>
    </w:p>
    <w:p w:rsidR="00B229F9" w:rsidRDefault="00B229F9" w:rsidP="00B229F9"/>
    <w:p w:rsidR="00B229F9" w:rsidRDefault="00B229F9" w:rsidP="00B229F9">
      <w:pPr>
        <w:sectPr w:rsidR="00B229F9" w:rsidSect="00B229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71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rsidR="008466FE">
        <w:noBreakHyphen/>
      </w:r>
      <w:r>
        <w:t>7</w:t>
      </w:r>
      <w:r w:rsidR="008466FE">
        <w:noBreakHyphen/>
      </w:r>
      <w:r>
        <w:t xml:space="preserve">112 </w:t>
      </w:r>
      <w:r w:rsidR="00327192">
        <w:t xml:space="preserve">SO AS TO </w:t>
      </w:r>
      <w:r>
        <w:t>ENACT THE “SEVENTY</w:t>
      </w:r>
      <w:r w:rsidR="008466FE">
        <w:noBreakHyphen/>
      </w:r>
      <w:r>
        <w:t xml:space="preserve">TWO </w:t>
      </w:r>
      <w:r w:rsidR="00135A2C">
        <w:t xml:space="preserve">HOUR </w:t>
      </w:r>
      <w:r>
        <w:t>BUDGET REVIEW ACT” TO ESTABLISH STRICT TIME LIMITS DURING WHICH VERSIONS OF APPROPRIATIONS BILLS AND REVENUE RAISING BILLS AND AMENDMENTS MUST BE PUBLICLY AVAILABLE BEFORE CONSIDERATION AND VOTES ON THESE BILLS AND TO PROVIDE THAT THESE TIME LIMITS MAY BE WAIVED BY A TWO</w:t>
      </w:r>
      <w:r w:rsidR="008466FE">
        <w:noBreakHyphen/>
      </w:r>
      <w:r>
        <w:t>THIRDS VOTE.</w:t>
      </w:r>
    </w:p>
    <w:p w:rsidR="001C716A"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5BB" w:rsidRDefault="00F555BB" w:rsidP="00F5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27192">
        <w:t>Whereas, t</w:t>
      </w:r>
      <w:r>
        <w:t>he General Assembly finds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General Assembly by ensuring that its operation is conducted with the openness, order, and dignity befitting the State of South Carolina; and</w:t>
      </w:r>
    </w:p>
    <w:p w:rsidR="00E25390" w:rsidRDefault="00E25390" w:rsidP="00F5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5BB" w:rsidRDefault="00F555BB" w:rsidP="00F5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27192">
        <w:t>Whereas, t</w:t>
      </w:r>
      <w:r>
        <w:t>he General Assembly further finds that it is appropriate to prohibit meetings or votes on appropriations or revenue bills, or both, until seventy</w:t>
      </w:r>
      <w:r w:rsidR="008466FE">
        <w:noBreakHyphen/>
      </w:r>
      <w:r>
        <w:t>two hours after the bill</w:t>
      </w:r>
      <w:r w:rsidR="008466FE" w:rsidRPr="008466FE">
        <w:t>’</w:t>
      </w:r>
      <w:r>
        <w:t>s public introduction.  Now, therefore,</w:t>
      </w:r>
    </w:p>
    <w:p w:rsidR="00F555BB" w:rsidRDefault="00F55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16A"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16A"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16A" w:rsidRDefault="00135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5BB">
        <w:t>Article 1, Chapter 7, Title 2 of the 1976 Code is amended by adding:</w:t>
      </w:r>
    </w:p>
    <w:p w:rsidR="00F555BB" w:rsidRDefault="00F55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D35" w:rsidRDefault="00F555BB" w:rsidP="00EF7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8466FE">
        <w:noBreakHyphen/>
      </w:r>
      <w:r>
        <w:t>7</w:t>
      </w:r>
      <w:r w:rsidR="008466FE">
        <w:noBreakHyphen/>
      </w:r>
      <w:r>
        <w:t>112.</w:t>
      </w:r>
      <w:r>
        <w:tab/>
      </w:r>
      <w:r w:rsidR="0062706F">
        <w:t>(A)</w:t>
      </w:r>
      <w:r w:rsidR="0062706F">
        <w:tab/>
      </w:r>
      <w:r w:rsidR="00EF7D35">
        <w:t xml:space="preserve">This </w:t>
      </w:r>
      <w:r w:rsidR="00006E88">
        <w:t>section</w:t>
      </w:r>
      <w:r w:rsidR="00E25390">
        <w:t xml:space="preserve"> may be cited as the ‘</w:t>
      </w:r>
      <w:r w:rsidR="00EF7D35">
        <w:t>Sev</w:t>
      </w:r>
      <w:r w:rsidR="00E25390">
        <w:t>enty</w:t>
      </w:r>
      <w:r w:rsidR="00E25390">
        <w:noBreakHyphen/>
        <w:t>Two Hour Budget Review Act’</w:t>
      </w:r>
      <w:r w:rsidR="00EF7D35">
        <w:t>.</w:t>
      </w:r>
    </w:p>
    <w:p w:rsidR="00F555BB" w:rsidRDefault="00EF7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62706F">
        <w:t>As used in this section:</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8466FE" w:rsidRPr="008466FE">
        <w:t>‘</w:t>
      </w:r>
      <w:r>
        <w:t>Amendment</w:t>
      </w:r>
      <w:r w:rsidR="008466FE" w:rsidRPr="008466FE">
        <w:t>’</w:t>
      </w:r>
      <w:r>
        <w:t xml:space="preserve"> means a proposed change in a bill.</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8466FE" w:rsidRPr="008466FE">
        <w:t>‘</w:t>
      </w:r>
      <w:r>
        <w:t>Appropriations bill</w:t>
      </w:r>
      <w:r w:rsidR="008466FE" w:rsidRPr="008466FE">
        <w:t>’</w:t>
      </w:r>
      <w: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a legislative body.  </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8466FE" w:rsidRPr="008466FE">
        <w:t>‘</w:t>
      </w:r>
      <w:r>
        <w:t>Bill</w:t>
      </w:r>
      <w:r w:rsidR="008466FE" w:rsidRPr="008466FE">
        <w:t>’</w:t>
      </w:r>
      <w:r>
        <w:t xml:space="preserve"> means an appro</w:t>
      </w:r>
      <w:r w:rsidR="00EF7D35">
        <w:t xml:space="preserve">priations bill as defined in </w:t>
      </w:r>
      <w:r>
        <w:t xml:space="preserve">item </w:t>
      </w:r>
      <w:r w:rsidR="00EF7D35">
        <w:t>(2) of this section</w:t>
      </w:r>
      <w:r>
        <w:t xml:space="preserve">, a revenue bill as defined in </w:t>
      </w:r>
      <w:r w:rsidR="00EF7D35">
        <w:t>item (5) of this section</w:t>
      </w:r>
      <w:r>
        <w:t>., or a bill which both makes appropriations and raises revenues.  For purposes of this definition, a bill includes a joint resolution.</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8466FE" w:rsidRPr="008466FE">
        <w:t>‘</w:t>
      </w:r>
      <w:r>
        <w:t>Publicly available</w:t>
      </w:r>
      <w:r w:rsidR="008466FE" w:rsidRPr="008466FE">
        <w:t>’</w:t>
      </w:r>
      <w:r>
        <w:t xml:space="preserve"> means posting a bill or amendment on the General Assembly</w:t>
      </w:r>
      <w:r w:rsidR="008466FE" w:rsidRPr="008466FE">
        <w:t>’</w:t>
      </w:r>
      <w:r>
        <w:t>s website.</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8466FE" w:rsidRPr="008466FE">
        <w:t>‘</w:t>
      </w:r>
      <w:r>
        <w:t>Revenue bill</w:t>
      </w:r>
      <w:r w:rsidR="008466FE" w:rsidRPr="008466FE">
        <w:t>’</w:t>
      </w:r>
      <w:r>
        <w:t xml:space="preserve">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a legislative body.</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8466FE" w:rsidRPr="008466FE">
        <w:t>‘</w:t>
      </w:r>
      <w:r>
        <w:t>Legislative body</w:t>
      </w:r>
      <w:r w:rsidR="008466FE" w:rsidRPr="008466FE">
        <w:t>’</w:t>
      </w:r>
      <w:r>
        <w:t xml:space="preserve"> means the House Ways and Means Committee, the Senate Finance Committee, any subcommittee of these committees, the House of Representatives, and the Senate.</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8466FE" w:rsidRPr="008466FE">
        <w:t>‘</w:t>
      </w:r>
      <w:r>
        <w:t>Strike</w:t>
      </w:r>
      <w:r w:rsidR="008466FE">
        <w:noBreakHyphen/>
      </w:r>
      <w:r>
        <w:t>all amendment</w:t>
      </w:r>
      <w:r w:rsidR="008466FE" w:rsidRPr="008466FE">
        <w:t>’</w:t>
      </w:r>
      <w:r>
        <w:t xml:space="preserve"> means an amendment removing all text after the enacting words of a bill and inserting all new text.</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62706F">
        <w:t>)</w:t>
      </w:r>
      <w:r w:rsidR="0062706F">
        <w:tab/>
        <w:t>A legislative body may not consider or vote on a bill until seventy</w:t>
      </w:r>
      <w:r w:rsidR="008466FE">
        <w:noBreakHyphen/>
      </w:r>
      <w:r w:rsidR="0062706F">
        <w:t>two hours after the bill is made publicly available.  This seventy</w:t>
      </w:r>
      <w:r w:rsidR="008466FE">
        <w:noBreakHyphen/>
      </w:r>
      <w:r w:rsidR="0062706F">
        <w:t>two hour period excludes Saturdays, Sundays, and state holidays except when the legislative body considering the bill is in session on that day.</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62706F">
        <w:t>)</w:t>
      </w:r>
      <w:r w:rsidR="0062706F">
        <w:tab/>
        <w:t>Amendments offered to bills are not considered in order unless made publicly available twenty</w:t>
      </w:r>
      <w:r w:rsidR="008466FE">
        <w:noBreakHyphen/>
      </w:r>
      <w:r w:rsidR="0062706F">
        <w:t>four hours before a vote.  The twenty</w:t>
      </w:r>
      <w:r w:rsidR="008466FE">
        <w:noBreakHyphen/>
      </w:r>
      <w:r w:rsidR="0062706F">
        <w:t>four hour period excludes Saturdays, Sundays, and state holidays except when the legislative body considering the bill is in session on that day.</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62706F">
        <w:t>)</w:t>
      </w:r>
      <w:r w:rsidR="0062706F">
        <w:tab/>
        <w:t>Strike</w:t>
      </w:r>
      <w:r w:rsidR="008466FE">
        <w:noBreakHyphen/>
      </w:r>
      <w:r w:rsidR="0062706F">
        <w:t>all amendments are not considered in order unless made publicly available forty</w:t>
      </w:r>
      <w:r w:rsidR="008466FE">
        <w:noBreakHyphen/>
      </w:r>
      <w:r w:rsidR="0062706F">
        <w:t>eight hours before a vote.  The forty</w:t>
      </w:r>
      <w:r w:rsidR="008466FE">
        <w:noBreakHyphen/>
      </w:r>
      <w:r w:rsidR="0062706F">
        <w:t>eight hour period excludes Saturdays, Sundays, and state holidays except when the legislative body considering the bill is in session on that day.</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62706F">
        <w:t>)</w:t>
      </w:r>
      <w:r w:rsidR="0062706F">
        <w:tab/>
        <w:t>The time sensitive prohibitions of this rule apply each time a new version of a bill is considered, including consideration of a free conference committee report.</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0062706F">
        <w:t>)</w:t>
      </w:r>
      <w:r w:rsidR="0062706F">
        <w:tab/>
        <w:t>The time sensitive prohibitions of this rule for a legislative body considering or voting on a bill may be waived upon a two</w:t>
      </w:r>
      <w:r w:rsidR="008466FE">
        <w:noBreakHyphen/>
      </w:r>
      <w:r w:rsidR="0062706F">
        <w:t>thirds vote of the House Ways and Means Commit</w:t>
      </w:r>
      <w:r>
        <w:t xml:space="preserve">tee, the </w:t>
      </w:r>
      <w:r w:rsidR="0062706F">
        <w:t>Senate Finance Committee</w:t>
      </w:r>
      <w:r w:rsidR="008466FE">
        <w:t>,</w:t>
      </w:r>
      <w:r w:rsidR="0062706F">
        <w:t xml:space="preserve"> the House of Representatives</w:t>
      </w:r>
      <w:r w:rsidR="008466FE">
        <w:t>, or the Senate</w:t>
      </w:r>
      <w:r w:rsidR="0062706F">
        <w:t>.  For bills reported or adopted utilizing this exemption, the following note must be included in the next printing of the bill and the next version of the bill made publicly available:</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466FE" w:rsidRPr="008466FE">
        <w:t>‘</w:t>
      </w:r>
      <w:r>
        <w:t>The (insert legislative body) has waived the people</w:t>
      </w:r>
      <w:r w:rsidR="008466FE" w:rsidRPr="008466FE">
        <w:t>’</w:t>
      </w:r>
      <w:r>
        <w:t>s right for a detailed review of this bill as required by the Seventy</w:t>
      </w:r>
      <w:r w:rsidR="008466FE">
        <w:noBreakHyphen/>
      </w:r>
      <w:r>
        <w:t>Two Hour Budget Review</w:t>
      </w:r>
      <w:r w:rsidR="00EF7D35">
        <w:t xml:space="preserve"> Act</w:t>
      </w:r>
      <w:r>
        <w:t>.</w:t>
      </w:r>
      <w:r w:rsidR="008466FE" w:rsidRPr="008466FE">
        <w:t>’</w:t>
      </w:r>
      <w:r w:rsidR="008466FE">
        <w:t>”</w:t>
      </w:r>
    </w:p>
    <w:p w:rsidR="001C716A"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66FE">
        <w:t>2</w:t>
      </w:r>
      <w:r>
        <w:t>.</w:t>
      </w:r>
      <w:r>
        <w:tab/>
        <w:t>This act takes effect upon approval by the Governor</w:t>
      </w:r>
      <w:r w:rsidR="008466FE">
        <w:t xml:space="preserve"> and first applies for bills and joint resolutions making appropriations for fiscal year 2012</w:t>
      </w:r>
      <w:r w:rsidR="008466FE">
        <w:noBreakHyphen/>
        <w:t>2013</w:t>
      </w:r>
      <w:r>
        <w:t>.</w:t>
      </w:r>
    </w:p>
    <w:p w:rsidR="008D4AB2" w:rsidRDefault="008466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AB2" w:rsidRDefault="008D4AB2" w:rsidP="00B229F9">
      <w:pPr>
        <w:suppressAutoHyphens/>
      </w:pPr>
    </w:p>
    <w:sectPr w:rsidR="008D4AB2" w:rsidSect="00B229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06F" w:rsidRDefault="0062706F" w:rsidP="009F0C77">
      <w:r>
        <w:separator/>
      </w:r>
    </w:p>
  </w:endnote>
  <w:endnote w:type="continuationSeparator" w:id="0">
    <w:p w:rsidR="0062706F" w:rsidRDefault="006270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F1F24-9E85-4818-971E-D23AECE570F9}"/>
    <w:embedBold r:id="rId2" w:fontKey="{7B68B41F-C60A-4C82-896B-D60AA30AE089}"/>
  </w:font>
  <w:font w:name="Calibri">
    <w:panose1 w:val="020F0502020204030204"/>
    <w:charset w:val="00"/>
    <w:family w:val="swiss"/>
    <w:pitch w:val="variable"/>
    <w:sig w:usb0="E10002FF" w:usb1="4000ACFF" w:usb2="00000009" w:usb3="00000000" w:csb0="0000019F" w:csb1="00000000"/>
    <w:embedRegular r:id="rId3" w:fontKey="{116E3891-EC7F-4CC8-B26E-601FC6546D66}"/>
  </w:font>
  <w:font w:name="Cambria">
    <w:panose1 w:val="02040503050406030204"/>
    <w:charset w:val="00"/>
    <w:family w:val="roman"/>
    <w:pitch w:val="variable"/>
    <w:sig w:usb0="E00002FF" w:usb1="400004FF" w:usb2="00000000" w:usb3="00000000" w:csb0="0000019F" w:csb1="00000000"/>
    <w:embedRegular r:id="rId4" w:fontKey="{2B4B8637-07EC-4BA0-931E-779930BC85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9F9" w:rsidRPr="008D4AB2" w:rsidRDefault="00B229F9" w:rsidP="008D4AB2">
    <w:pPr>
      <w:pStyle w:val="Footer"/>
      <w:tabs>
        <w:tab w:val="clear" w:pos="4680"/>
        <w:tab w:val="clear" w:pos="9360"/>
        <w:tab w:val="center" w:pos="2995"/>
      </w:tabs>
      <w:spacing w:before="120"/>
    </w:pPr>
    <w:r>
      <w:t>[3435]</w:t>
    </w:r>
    <w:r>
      <w:tab/>
    </w:r>
    <w:r w:rsidR="002E0043">
      <w:fldChar w:fldCharType="begin"/>
    </w:r>
    <w:r w:rsidR="002E0043">
      <w:instrText xml:space="preserve"> PAGE  \* MERGEFORMAT </w:instrText>
    </w:r>
    <w:r w:rsidR="002E0043">
      <w:fldChar w:fldCharType="separate"/>
    </w:r>
    <w:r w:rsidR="002E0043">
      <w:rPr>
        <w:noProof/>
      </w:rPr>
      <w:t>1</w:t>
    </w:r>
    <w:r w:rsidR="002E00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06F" w:rsidRDefault="0062706F" w:rsidP="009F0C77">
      <w:r>
        <w:separator/>
      </w:r>
    </w:p>
  </w:footnote>
  <w:footnote w:type="continuationSeparator" w:id="0">
    <w:p w:rsidR="0062706F" w:rsidRDefault="006270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49HTC11"/>
    <w:docVar w:name="CoverBillType" w:val="b"/>
    <w:docVar w:name="docpath" w:val="L:\Council\bills\BBM\9949HTC11.DOCX"/>
    <w:docVar w:name="dvBillNumber" w:val="3435"/>
    <w:docVar w:name="dvBillNumberPrefix" w:val="H. "/>
    <w:docVar w:name="dvOriginalBody" w:val="House"/>
    <w:docVar w:name="dvSteno" w:val="BBM"/>
    <w:docVar w:name="NameofBody" w:val="h"/>
    <w:docVar w:name="vgroup2" w:val="Council"/>
  </w:docVars>
  <w:rsids>
    <w:rsidRoot w:val="000B4A42"/>
    <w:rsid w:val="00006E88"/>
    <w:rsid w:val="00011869"/>
    <w:rsid w:val="000237F5"/>
    <w:rsid w:val="00082A71"/>
    <w:rsid w:val="000B19E4"/>
    <w:rsid w:val="000B4A42"/>
    <w:rsid w:val="000E1785"/>
    <w:rsid w:val="000F40FA"/>
    <w:rsid w:val="0010719E"/>
    <w:rsid w:val="0010776B"/>
    <w:rsid w:val="00133E66"/>
    <w:rsid w:val="00135A2C"/>
    <w:rsid w:val="001435A3"/>
    <w:rsid w:val="00151205"/>
    <w:rsid w:val="001C0BEB"/>
    <w:rsid w:val="001C716A"/>
    <w:rsid w:val="001D08F2"/>
    <w:rsid w:val="001D525B"/>
    <w:rsid w:val="001D7F4F"/>
    <w:rsid w:val="002321B6"/>
    <w:rsid w:val="00242DB7"/>
    <w:rsid w:val="00250967"/>
    <w:rsid w:val="002543C8"/>
    <w:rsid w:val="00284AAE"/>
    <w:rsid w:val="002E0043"/>
    <w:rsid w:val="002E5912"/>
    <w:rsid w:val="00325348"/>
    <w:rsid w:val="00327192"/>
    <w:rsid w:val="0032732C"/>
    <w:rsid w:val="00336AD0"/>
    <w:rsid w:val="0037079A"/>
    <w:rsid w:val="00377FFE"/>
    <w:rsid w:val="00385D8D"/>
    <w:rsid w:val="003D01E8"/>
    <w:rsid w:val="003E5288"/>
    <w:rsid w:val="003F6D79"/>
    <w:rsid w:val="0041760A"/>
    <w:rsid w:val="00417C01"/>
    <w:rsid w:val="0042355F"/>
    <w:rsid w:val="004809EE"/>
    <w:rsid w:val="004E7D54"/>
    <w:rsid w:val="005273C6"/>
    <w:rsid w:val="00530A69"/>
    <w:rsid w:val="00545593"/>
    <w:rsid w:val="00577C6C"/>
    <w:rsid w:val="00580751"/>
    <w:rsid w:val="005C2FE2"/>
    <w:rsid w:val="005C30C3"/>
    <w:rsid w:val="005E2BC9"/>
    <w:rsid w:val="005E70BB"/>
    <w:rsid w:val="00605102"/>
    <w:rsid w:val="0060627B"/>
    <w:rsid w:val="00620041"/>
    <w:rsid w:val="006215AA"/>
    <w:rsid w:val="0062706F"/>
    <w:rsid w:val="006913C9"/>
    <w:rsid w:val="0069470D"/>
    <w:rsid w:val="006D49FB"/>
    <w:rsid w:val="006E787E"/>
    <w:rsid w:val="00734F00"/>
    <w:rsid w:val="00763AD6"/>
    <w:rsid w:val="007A70AE"/>
    <w:rsid w:val="00824A12"/>
    <w:rsid w:val="008362E8"/>
    <w:rsid w:val="008466FE"/>
    <w:rsid w:val="008767AF"/>
    <w:rsid w:val="008A1768"/>
    <w:rsid w:val="008A6DCD"/>
    <w:rsid w:val="008D4AB2"/>
    <w:rsid w:val="008F4429"/>
    <w:rsid w:val="00907143"/>
    <w:rsid w:val="0094021A"/>
    <w:rsid w:val="009C6A0B"/>
    <w:rsid w:val="009F0C77"/>
    <w:rsid w:val="009F4DD1"/>
    <w:rsid w:val="00A00F69"/>
    <w:rsid w:val="00A41684"/>
    <w:rsid w:val="00A53862"/>
    <w:rsid w:val="00A64E80"/>
    <w:rsid w:val="00A67324"/>
    <w:rsid w:val="00A72BCD"/>
    <w:rsid w:val="00A741D9"/>
    <w:rsid w:val="00A833AB"/>
    <w:rsid w:val="00A8682F"/>
    <w:rsid w:val="00A9741D"/>
    <w:rsid w:val="00AD4B17"/>
    <w:rsid w:val="00B229F9"/>
    <w:rsid w:val="00B412D4"/>
    <w:rsid w:val="00BE3C22"/>
    <w:rsid w:val="00C0345E"/>
    <w:rsid w:val="00C3483A"/>
    <w:rsid w:val="00C74E9D"/>
    <w:rsid w:val="00C82FD3"/>
    <w:rsid w:val="00C92819"/>
    <w:rsid w:val="00CC6B7B"/>
    <w:rsid w:val="00CD2089"/>
    <w:rsid w:val="00D73A67"/>
    <w:rsid w:val="00D970A9"/>
    <w:rsid w:val="00DF3845"/>
    <w:rsid w:val="00E25390"/>
    <w:rsid w:val="00E41911"/>
    <w:rsid w:val="00E92EEF"/>
    <w:rsid w:val="00EF2595"/>
    <w:rsid w:val="00EF7D35"/>
    <w:rsid w:val="00F24442"/>
    <w:rsid w:val="00F351DD"/>
    <w:rsid w:val="00F50AE3"/>
    <w:rsid w:val="00F555BB"/>
    <w:rsid w:val="00F67CF1"/>
    <w:rsid w:val="00F775A8"/>
    <w:rsid w:val="00F840F0"/>
    <w:rsid w:val="00FB0D0D"/>
    <w:rsid w:val="00FB43B4"/>
    <w:rsid w:val="00FB6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5C6B63-7700-415D-89B7-E01BD314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2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35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1945D-48E0-4B3E-82C5-EA8F9F94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876</Words>
  <Characters>4786</Characters>
  <Application>Microsoft Office Word</Application>
  <DocSecurity>4</DocSecurity>
  <Lines>136</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3435: Seventy-Two Hour Budget Review Act - South Carolina Legislature Online</dc:title>
  <dc:subject/>
  <dc:creator>BrendaMelton</dc:creator>
  <cp:keywords/>
  <dc:description/>
  <cp:lastModifiedBy>N Cumfer</cp:lastModifiedBy>
  <cp:revision>2</cp:revision>
  <cp:lastPrinted>2011-01-20T14:03:00Z</cp:lastPrinted>
  <dcterms:created xsi:type="dcterms:W3CDTF">2014-11-21T21:38:00Z</dcterms:created>
  <dcterms:modified xsi:type="dcterms:W3CDTF">2014-11-21T21:38:00Z</dcterms:modified>
</cp:coreProperties>
</file>