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663" w:rsidRDefault="00AC7663" w:rsidP="00AC7663">
      <w:pPr>
        <w:widowControl w:val="0"/>
        <w:jc w:val="center"/>
      </w:pPr>
      <w:bookmarkStart w:id="0" w:name="_GoBack"/>
      <w:bookmarkEnd w:id="0"/>
      <w:r w:rsidRPr="00AC7663">
        <w:rPr>
          <w:b/>
        </w:rPr>
        <w:t>South Carolina General Assembly</w:t>
      </w:r>
    </w:p>
    <w:p w:rsidR="00AC7663" w:rsidRDefault="00AC7663" w:rsidP="00AC7663">
      <w:pPr>
        <w:widowControl w:val="0"/>
        <w:jc w:val="center"/>
      </w:pPr>
      <w:r>
        <w:t>119th Session, 2011-2012</w:t>
      </w:r>
    </w:p>
    <w:p w:rsidR="00AC7663" w:rsidRDefault="00AC7663" w:rsidP="00AC7663">
      <w:pPr>
        <w:widowControl w:val="0"/>
        <w:jc w:val="left"/>
      </w:pPr>
    </w:p>
    <w:p w:rsidR="00AC7663" w:rsidRDefault="00AC7663" w:rsidP="00AC7663">
      <w:pPr>
        <w:widowControl w:val="0"/>
        <w:jc w:val="left"/>
        <w:rPr>
          <w:b/>
        </w:rPr>
      </w:pPr>
      <w:r w:rsidRPr="00AC7663">
        <w:rPr>
          <w:b/>
        </w:rPr>
        <w:t>H. 3464</w:t>
      </w:r>
    </w:p>
    <w:p w:rsidR="00AC7663" w:rsidRDefault="00AC7663" w:rsidP="00AC7663">
      <w:pPr>
        <w:widowControl w:val="0"/>
        <w:jc w:val="left"/>
        <w:rPr>
          <w:b/>
        </w:rPr>
      </w:pPr>
    </w:p>
    <w:p w:rsidR="00AC7663" w:rsidRDefault="00AC7663" w:rsidP="00AC7663">
      <w:pPr>
        <w:widowControl w:val="0"/>
        <w:jc w:val="left"/>
      </w:pPr>
      <w:r w:rsidRPr="00AC7663">
        <w:rPr>
          <w:b/>
        </w:rPr>
        <w:t>STATUS INFORMATION</w:t>
      </w:r>
    </w:p>
    <w:p w:rsidR="00AC7663" w:rsidRDefault="00AC7663" w:rsidP="00AC7663">
      <w:pPr>
        <w:widowControl w:val="0"/>
        <w:jc w:val="left"/>
      </w:pPr>
    </w:p>
    <w:p w:rsidR="00AC7663" w:rsidRDefault="00AC7663" w:rsidP="00AC7663">
      <w:pPr>
        <w:widowControl w:val="0"/>
        <w:jc w:val="left"/>
      </w:pPr>
      <w:r>
        <w:t>House Resolution</w:t>
      </w:r>
    </w:p>
    <w:p w:rsidR="00AC7663" w:rsidRDefault="00AC7663" w:rsidP="00AC7663">
      <w:pPr>
        <w:widowControl w:val="0"/>
        <w:jc w:val="left"/>
      </w:pPr>
      <w:r>
        <w:t>Sponsors: Reps. Norman, Delleney, King, Long, D.C. Moss, Pope and Simrill</w:t>
      </w:r>
    </w:p>
    <w:p w:rsidR="00AC7663" w:rsidRDefault="00AC7663" w:rsidP="00AC7663">
      <w:pPr>
        <w:widowControl w:val="0"/>
        <w:jc w:val="left"/>
      </w:pPr>
      <w:r>
        <w:t>Document Path: l:\council\bills\rm\1051ahb11.docx</w:t>
      </w:r>
    </w:p>
    <w:p w:rsidR="00AC7663" w:rsidRDefault="00AC7663" w:rsidP="00AC7663">
      <w:pPr>
        <w:widowControl w:val="0"/>
        <w:jc w:val="left"/>
      </w:pPr>
    </w:p>
    <w:p w:rsidR="00AC7663" w:rsidRDefault="00AC7663" w:rsidP="00AC7663">
      <w:pPr>
        <w:widowControl w:val="0"/>
        <w:jc w:val="left"/>
      </w:pPr>
      <w:r>
        <w:t>Introduced in the House on January 27, 2011</w:t>
      </w:r>
    </w:p>
    <w:p w:rsidR="00AC7663" w:rsidRDefault="00AC7663" w:rsidP="00AC7663">
      <w:pPr>
        <w:widowControl w:val="0"/>
        <w:jc w:val="left"/>
      </w:pPr>
      <w:r>
        <w:t>Adopted by the House on January 27, 2011</w:t>
      </w:r>
    </w:p>
    <w:p w:rsidR="00AC7663" w:rsidRDefault="00AC7663" w:rsidP="00AC7663">
      <w:pPr>
        <w:widowControl w:val="0"/>
        <w:jc w:val="left"/>
      </w:pPr>
    </w:p>
    <w:p w:rsidR="00AC7663" w:rsidRDefault="00AC7663" w:rsidP="00AC7663">
      <w:pPr>
        <w:widowControl w:val="0"/>
        <w:jc w:val="left"/>
      </w:pPr>
      <w:r>
        <w:t xml:space="preserve">Summary: </w:t>
      </w:r>
      <w:r w:rsidR="00AB3089">
        <w:t>Northwestern High School Football Team</w:t>
      </w:r>
    </w:p>
    <w:p w:rsidR="00AC7663" w:rsidRDefault="00AC7663" w:rsidP="00AC7663">
      <w:pPr>
        <w:widowControl w:val="0"/>
        <w:jc w:val="left"/>
      </w:pPr>
    </w:p>
    <w:p w:rsidR="00AC7663" w:rsidRDefault="00AC7663" w:rsidP="00AC7663">
      <w:pPr>
        <w:widowControl w:val="0"/>
        <w:jc w:val="left"/>
      </w:pPr>
    </w:p>
    <w:p w:rsidR="00AC7663" w:rsidRDefault="00AC7663" w:rsidP="00AC76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7663">
        <w:rPr>
          <w:b/>
        </w:rPr>
        <w:t>HISTORY OF LEGISLATIVE ACTIONS</w:t>
      </w:r>
    </w:p>
    <w:p w:rsidR="00AC7663" w:rsidRDefault="00AC7663" w:rsidP="00AC76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7663" w:rsidRPr="00AC7663" w:rsidRDefault="00AC7663" w:rsidP="00AC76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7663">
        <w:rPr>
          <w:u w:val="single"/>
        </w:rPr>
        <w:tab/>
        <w:t>Date</w:t>
      </w:r>
      <w:r w:rsidRPr="00AC7663">
        <w:rPr>
          <w:u w:val="single"/>
        </w:rPr>
        <w:tab/>
        <w:t>Body</w:t>
      </w:r>
      <w:r w:rsidRPr="00AC7663">
        <w:rPr>
          <w:u w:val="single"/>
        </w:rPr>
        <w:tab/>
        <w:t>Action Description with journal page number</w:t>
      </w:r>
      <w:r w:rsidRPr="00AC7663">
        <w:rPr>
          <w:u w:val="single"/>
        </w:rPr>
        <w:tab/>
      </w:r>
    </w:p>
    <w:p w:rsidR="00D614EA" w:rsidRDefault="00D614EA" w:rsidP="00D614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68774B">
        <w:t>Introduced and adopted (</w:t>
      </w:r>
      <w:hyperlink r:id="rId7" w:history="1">
        <w:r w:rsidRPr="0068774B">
          <w:rPr>
            <w:rStyle w:val="Hyperlink"/>
          </w:rPr>
          <w:t>House Journal</w:t>
        </w:r>
        <w:r w:rsidRPr="0068774B">
          <w:rPr>
            <w:rStyle w:val="Hyperlink"/>
          </w:rPr>
          <w:noBreakHyphen/>
          <w:t>page 5</w:t>
        </w:r>
      </w:hyperlink>
      <w:r w:rsidRPr="0068774B">
        <w:t>)</w:t>
      </w:r>
    </w:p>
    <w:p w:rsidR="00D614EA" w:rsidRDefault="00D614EA" w:rsidP="00D614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7663" w:rsidRPr="00AC7663" w:rsidRDefault="00AC7663" w:rsidP="00AC76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7663" w:rsidRDefault="00AC7663" w:rsidP="00AC7663">
      <w:r w:rsidRPr="00AC7663">
        <w:rPr>
          <w:b/>
        </w:rPr>
        <w:t>VERSIONS OF THIS BILL</w:t>
      </w:r>
    </w:p>
    <w:p w:rsidR="00AC7663" w:rsidRDefault="00AC7663" w:rsidP="00AC7663"/>
    <w:p w:rsidR="00AC7663" w:rsidRDefault="00FC160E" w:rsidP="00AC7663">
      <w:hyperlink r:id="rId8" w:history="1">
        <w:r w:rsidR="00AC7663">
          <w:rPr>
            <w:rStyle w:val="Hyperlink"/>
          </w:rPr>
          <w:t>1/27/2011</w:t>
        </w:r>
      </w:hyperlink>
    </w:p>
    <w:p w:rsidR="00AC7663" w:rsidRDefault="00AC7663" w:rsidP="00AC7663"/>
    <w:p w:rsidR="00AC7663" w:rsidRDefault="00AC7663" w:rsidP="00AC7663">
      <w:pPr>
        <w:sectPr w:rsidR="00AC7663" w:rsidSect="00AC76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5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5A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4B5" w:rsidRDefault="00AE38B3" w:rsidP="00BD3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D34B5">
        <w:t xml:space="preserve">RECOGNIZE AND CONGRATULATE THE </w:t>
      </w:r>
      <w:r w:rsidR="003D433A">
        <w:t>NORTHWESTERN</w:t>
      </w:r>
      <w:r w:rsidR="00BD34B5">
        <w:t xml:space="preserve"> HIGH SCHOOL FOOTBALL TEAM ON ITS </w:t>
      </w:r>
      <w:r w:rsidR="00C730E9">
        <w:t>UNDEFEATED</w:t>
      </w:r>
      <w:r w:rsidR="00BD34B5">
        <w:t xml:space="preserve"> SEASON AND IMPRESSIVE WIN OF THE 20</w:t>
      </w:r>
      <w:r w:rsidR="003D433A">
        <w:t>10</w:t>
      </w:r>
      <w:r w:rsidR="00BD34B5">
        <w:t xml:space="preserve"> CLASS </w:t>
      </w:r>
      <w:r w:rsidR="003D433A">
        <w:t>AA</w:t>
      </w:r>
      <w:r w:rsidR="00BD34B5">
        <w:t>AA STATE CHAMPIONSHIP TITLE.</w:t>
      </w:r>
    </w:p>
    <w:p w:rsidR="004E5068" w:rsidRDefault="004E5068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1146CC" w:rsidRDefault="004E5068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80493">
        <w:t xml:space="preserve">supremely ready for the challenge, </w:t>
      </w:r>
      <w:r w:rsidR="00495C9F">
        <w:t xml:space="preserve">the </w:t>
      </w:r>
      <w:r w:rsidR="00380493">
        <w:t>Northwestern</w:t>
      </w:r>
      <w:r w:rsidR="001146CC">
        <w:t xml:space="preserve"> High School </w:t>
      </w:r>
      <w:r w:rsidR="00380493">
        <w:t>football team nailed the 2010 Class AAAA State Championship title, defeating Greenwood 42</w:t>
      </w:r>
      <w:r w:rsidR="00B72E8E">
        <w:noBreakHyphen/>
      </w:r>
      <w:r w:rsidR="00380493">
        <w:t xml:space="preserve">10 </w:t>
      </w:r>
      <w:r w:rsidR="001146CC">
        <w:t xml:space="preserve">on December </w:t>
      </w:r>
      <w:r w:rsidR="00380493">
        <w:t>3</w:t>
      </w:r>
      <w:r w:rsidR="001146CC">
        <w:t>, 20</w:t>
      </w:r>
      <w:r w:rsidR="00380493">
        <w:t>10</w:t>
      </w:r>
      <w:r w:rsidR="001146CC">
        <w:t>; and</w:t>
      </w: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0493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Williams</w:t>
      </w:r>
      <w:r w:rsidR="00B72E8E">
        <w:noBreakHyphen/>
      </w:r>
      <w:r>
        <w:t xml:space="preserve">Brice Stadium in Columbia echoed with the shouts of exuberant </w:t>
      </w:r>
      <w:r w:rsidR="00380493">
        <w:t>Trojan</w:t>
      </w:r>
      <w:r>
        <w:t xml:space="preserve"> fans, pleased to see their confident predictions of victory realized. The </w:t>
      </w:r>
      <w:r w:rsidR="00380493">
        <w:t>Trojans dominated the game practically from the opening whistle to come up with a perfect ending to a perfect 15</w:t>
      </w:r>
      <w:r w:rsidR="00B72E8E">
        <w:noBreakHyphen/>
      </w:r>
      <w:r w:rsidR="00380493">
        <w:t>0 season; and</w:t>
      </w:r>
    </w:p>
    <w:p w:rsidR="00380493" w:rsidRDefault="00380493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0493" w:rsidRDefault="00380493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75D0">
        <w:t>N</w:t>
      </w:r>
      <w:r>
        <w:t xml:space="preserve">orthwestern </w:t>
      </w:r>
      <w:r w:rsidR="00B55242">
        <w:t xml:space="preserve">also </w:t>
      </w:r>
      <w:r>
        <w:t xml:space="preserve">celebrated </w:t>
      </w:r>
      <w:r w:rsidR="0074333A">
        <w:t>its</w:t>
      </w:r>
      <w:r>
        <w:t xml:space="preserve"> first undefeated season in </w:t>
      </w:r>
      <w:r w:rsidR="00B55242">
        <w:t>varsity football since the school opened in 1971, the Trojans</w:t>
      </w:r>
      <w:r w:rsidR="00B72E8E" w:rsidRPr="00B72E8E">
        <w:t>’</w:t>
      </w:r>
      <w:r w:rsidR="00B55242">
        <w:t xml:space="preserve"> first state title since 2003, and their third win out of eight title matches; and</w:t>
      </w:r>
    </w:p>
    <w:p w:rsidR="00380493" w:rsidRDefault="00380493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6CC" w:rsidRDefault="00380493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146CC">
        <w:t>such victories do not come overnight; they take determination and hard work. W</w:t>
      </w:r>
      <w:r w:rsidR="001146CC"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J</w:t>
      </w:r>
      <w:r>
        <w:rPr>
          <w:rFonts w:eastAsiaTheme="minorHAnsi"/>
          <w:color w:val="000000" w:themeColor="text1"/>
          <w:szCs w:val="22"/>
          <w:u w:color="000000" w:themeColor="text1"/>
        </w:rPr>
        <w:t>immy Wallace</w:t>
      </w:r>
      <w:r w:rsidR="001146C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</w:t>
      </w:r>
      <w:r w:rsidR="001146CC">
        <w:rPr>
          <w:rFonts w:eastAsiaTheme="minorHAnsi"/>
          <w:color w:val="000000" w:themeColor="text1"/>
          <w:szCs w:val="22"/>
          <w:u w:color="000000" w:themeColor="text1"/>
        </w:rPr>
        <w:t xml:space="preserve">uilt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1146CC">
        <w:rPr>
          <w:rFonts w:eastAsiaTheme="minorHAnsi"/>
          <w:color w:val="000000" w:themeColor="text1"/>
          <w:szCs w:val="22"/>
          <w:u w:color="000000" w:themeColor="text1"/>
        </w:rPr>
        <w:t>football program into a championship team that refuses to settle for second best; and</w:t>
      </w: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600E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6B600E">
        <w:t>making a scintillating season even brighter, standout senior quarterback Justin Worley broke nearly every career passing record in the State and set single</w:t>
      </w:r>
      <w:r w:rsidR="00B72E8E">
        <w:noBreakHyphen/>
      </w:r>
      <w:r w:rsidR="006B600E">
        <w:t>season marks with his sixty</w:t>
      </w:r>
      <w:r w:rsidR="00B72E8E">
        <w:noBreakHyphen/>
      </w:r>
      <w:r w:rsidR="006B600E">
        <w:t>four touchdown passes. He was also named South Carolina</w:t>
      </w:r>
      <w:r w:rsidR="00B72E8E" w:rsidRPr="00B72E8E">
        <w:t>’</w:t>
      </w:r>
      <w:r w:rsidR="006B600E">
        <w:t xml:space="preserve">s State and National Gatorade Player of the Year and South Carolina Football </w:t>
      </w:r>
      <w:r w:rsidR="000E06F6">
        <w:t xml:space="preserve">Coaches </w:t>
      </w:r>
      <w:r w:rsidR="006B600E">
        <w:t>Association Offensive Player of the Year; and</w:t>
      </w:r>
    </w:p>
    <w:p w:rsidR="006B600E" w:rsidRDefault="006B600E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466F22">
        <w:t>Trojans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D55E8F">
        <w:t>Northwestern</w:t>
      </w:r>
      <w:r>
        <w:t xml:space="preserve"> High School football team on its </w:t>
      </w:r>
      <w:r w:rsidR="00C730E9">
        <w:t>undefeated</w:t>
      </w:r>
      <w:r>
        <w:t xml:space="preserve"> season and impressive win of the 20</w:t>
      </w:r>
      <w:r w:rsidR="00D55E8F">
        <w:t>10</w:t>
      </w:r>
      <w:r>
        <w:t xml:space="preserve"> Class A</w:t>
      </w:r>
      <w:r w:rsidR="00840E6C">
        <w:t>AA</w:t>
      </w:r>
      <w:r>
        <w:t>A State Championship title.</w:t>
      </w: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A2692">
        <w:t xml:space="preserve">James A. Blake II </w:t>
      </w:r>
      <w:r>
        <w:t xml:space="preserve">and Coach </w:t>
      </w:r>
      <w:r w:rsidR="00D50719">
        <w:rPr>
          <w:rFonts w:eastAsiaTheme="minorHAnsi"/>
          <w:color w:val="000000" w:themeColor="text1"/>
          <w:szCs w:val="22"/>
          <w:u w:color="000000" w:themeColor="text1"/>
        </w:rPr>
        <w:t>Jimmy Wallace</w:t>
      </w:r>
      <w:r>
        <w:t xml:space="preserve"> of </w:t>
      </w:r>
      <w:r w:rsidR="00D50719">
        <w:t>Northwestern</w:t>
      </w:r>
      <w:r>
        <w:t xml:space="preserve"> High School.</w:t>
      </w:r>
    </w:p>
    <w:p w:rsidR="003A5711" w:rsidRDefault="00B72E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5711" w:rsidRDefault="003A5711" w:rsidP="00AC7663">
      <w:pPr>
        <w:suppressAutoHyphens/>
      </w:pPr>
    </w:p>
    <w:sectPr w:rsidR="003A5711" w:rsidSect="00AC766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E8F" w:rsidRDefault="00D55E8F" w:rsidP="009F0C77">
      <w:r>
        <w:separator/>
      </w:r>
    </w:p>
  </w:endnote>
  <w:endnote w:type="continuationSeparator" w:id="0">
    <w:p w:rsidR="00D55E8F" w:rsidRDefault="00D55E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FB5CEB-D2D0-4145-87A8-20BCB947DB20}"/>
    <w:embedBold r:id="rId2" w:fontKey="{35D04F71-A7CB-4B82-9C31-ADB7CCA464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E98204-4BB8-42B0-954A-897A68D86C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EACEB21-F9CA-4F3B-B220-AA8AEDB1FD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BC6C10-4841-4948-A9FE-BAF76F34B1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663" w:rsidRPr="003A5711" w:rsidRDefault="00AC7663" w:rsidP="003A57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[3464]</w:t>
    </w:r>
    <w:r>
      <w:tab/>
    </w:r>
    <w:r w:rsidR="00FC160E">
      <w:fldChar w:fldCharType="begin"/>
    </w:r>
    <w:r w:rsidR="00FC160E">
      <w:instrText xml:space="preserve"> PAGE  \* MERGEFORMAT </w:instrText>
    </w:r>
    <w:r w:rsidR="00FC160E">
      <w:fldChar w:fldCharType="separate"/>
    </w:r>
    <w:r w:rsidR="00FC160E">
      <w:rPr>
        <w:noProof/>
      </w:rPr>
      <w:t>1</w:t>
    </w:r>
    <w:r w:rsidR="00FC16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E8F" w:rsidRDefault="00D55E8F" w:rsidP="009F0C77">
      <w:r>
        <w:separator/>
      </w:r>
    </w:p>
  </w:footnote>
  <w:footnote w:type="continuationSeparator" w:id="0">
    <w:p w:rsidR="00D55E8F" w:rsidRDefault="00D55E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1AHB11"/>
    <w:docVar w:name="CoverBillType" w:val="r"/>
    <w:docVar w:name="docpath" w:val="L:\Council\bills\RM\1051AHB11.DOCX"/>
    <w:docVar w:name="dvBillNumber" w:val="34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1509"/>
    <w:rsid w:val="00011869"/>
    <w:rsid w:val="00080009"/>
    <w:rsid w:val="000E06F6"/>
    <w:rsid w:val="000E1785"/>
    <w:rsid w:val="000E5A1E"/>
    <w:rsid w:val="000F40FA"/>
    <w:rsid w:val="001044B9"/>
    <w:rsid w:val="0010776B"/>
    <w:rsid w:val="001146CC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75BB"/>
    <w:rsid w:val="0037079A"/>
    <w:rsid w:val="00380493"/>
    <w:rsid w:val="003A5711"/>
    <w:rsid w:val="003D01E8"/>
    <w:rsid w:val="003D433A"/>
    <w:rsid w:val="003E5288"/>
    <w:rsid w:val="003F6D79"/>
    <w:rsid w:val="0041760A"/>
    <w:rsid w:val="00417C01"/>
    <w:rsid w:val="00442239"/>
    <w:rsid w:val="00464C59"/>
    <w:rsid w:val="00466F22"/>
    <w:rsid w:val="004809EE"/>
    <w:rsid w:val="00495C9F"/>
    <w:rsid w:val="004E5068"/>
    <w:rsid w:val="004E7D54"/>
    <w:rsid w:val="005273C6"/>
    <w:rsid w:val="00530A69"/>
    <w:rsid w:val="00534542"/>
    <w:rsid w:val="00545593"/>
    <w:rsid w:val="00577C6C"/>
    <w:rsid w:val="005C2FE2"/>
    <w:rsid w:val="005E2BC9"/>
    <w:rsid w:val="00605102"/>
    <w:rsid w:val="00621509"/>
    <w:rsid w:val="006215AA"/>
    <w:rsid w:val="00681046"/>
    <w:rsid w:val="006913C9"/>
    <w:rsid w:val="0069470D"/>
    <w:rsid w:val="006B600E"/>
    <w:rsid w:val="00734F00"/>
    <w:rsid w:val="0074333A"/>
    <w:rsid w:val="007703BC"/>
    <w:rsid w:val="007A70AE"/>
    <w:rsid w:val="007F35BA"/>
    <w:rsid w:val="008362E8"/>
    <w:rsid w:val="00840E6C"/>
    <w:rsid w:val="008517F6"/>
    <w:rsid w:val="008669DE"/>
    <w:rsid w:val="008777B7"/>
    <w:rsid w:val="008A1768"/>
    <w:rsid w:val="008A4877"/>
    <w:rsid w:val="008D7ED8"/>
    <w:rsid w:val="008F4429"/>
    <w:rsid w:val="0093794E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089"/>
    <w:rsid w:val="00AC7663"/>
    <w:rsid w:val="00AD4B17"/>
    <w:rsid w:val="00AE38B3"/>
    <w:rsid w:val="00B20600"/>
    <w:rsid w:val="00B412D4"/>
    <w:rsid w:val="00B53650"/>
    <w:rsid w:val="00B55242"/>
    <w:rsid w:val="00B72E8E"/>
    <w:rsid w:val="00BD34B5"/>
    <w:rsid w:val="00BE0B47"/>
    <w:rsid w:val="00BE3C22"/>
    <w:rsid w:val="00C0345E"/>
    <w:rsid w:val="00C064ED"/>
    <w:rsid w:val="00C3483A"/>
    <w:rsid w:val="00C730E9"/>
    <w:rsid w:val="00C74E9D"/>
    <w:rsid w:val="00C82FD3"/>
    <w:rsid w:val="00C92819"/>
    <w:rsid w:val="00CC48D3"/>
    <w:rsid w:val="00CC6B7B"/>
    <w:rsid w:val="00CD2089"/>
    <w:rsid w:val="00CE75D0"/>
    <w:rsid w:val="00D50719"/>
    <w:rsid w:val="00D55E8F"/>
    <w:rsid w:val="00D614EA"/>
    <w:rsid w:val="00D73A67"/>
    <w:rsid w:val="00D970A9"/>
    <w:rsid w:val="00DA3A84"/>
    <w:rsid w:val="00DB3B78"/>
    <w:rsid w:val="00DF3845"/>
    <w:rsid w:val="00E41911"/>
    <w:rsid w:val="00E92EEF"/>
    <w:rsid w:val="00EA2692"/>
    <w:rsid w:val="00EC11F8"/>
    <w:rsid w:val="00F0005E"/>
    <w:rsid w:val="00F204F9"/>
    <w:rsid w:val="00F24442"/>
    <w:rsid w:val="00F26C05"/>
    <w:rsid w:val="00F50AE3"/>
    <w:rsid w:val="00F67CF1"/>
    <w:rsid w:val="00F840F0"/>
    <w:rsid w:val="00FB0D0D"/>
    <w:rsid w:val="00FB43B4"/>
    <w:rsid w:val="00FC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837F30-8CAC-4D0C-9640-9396CB6F2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0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0E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76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64_2011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F69DD-5A0B-402B-A00A-DCA673C0C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415</Words>
  <Characters>2327</Characters>
  <Application>Microsoft Office Word</Application>
  <DocSecurity>4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3464: Northwestern High School Football Team - South Carolina Legislature Online</dc:title>
  <dc:subject/>
  <dc:creator>rosannemcdowell</dc:creator>
  <cp:keywords/>
  <dc:description/>
  <cp:lastModifiedBy>N Cumfer</cp:lastModifiedBy>
  <cp:revision>2</cp:revision>
  <cp:lastPrinted>2011-01-25T21:41:00Z</cp:lastPrinted>
  <dcterms:created xsi:type="dcterms:W3CDTF">2014-11-21T21:39:00Z</dcterms:created>
  <dcterms:modified xsi:type="dcterms:W3CDTF">2014-11-21T21:39:00Z</dcterms:modified>
</cp:coreProperties>
</file>