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98E" w:rsidRDefault="00D8298E" w:rsidP="00D8298E">
      <w:pPr>
        <w:widowControl w:val="0"/>
        <w:jc w:val="center"/>
      </w:pPr>
      <w:bookmarkStart w:id="0" w:name="_GoBack"/>
      <w:bookmarkEnd w:id="0"/>
      <w:r w:rsidRPr="00D8298E">
        <w:rPr>
          <w:b/>
        </w:rPr>
        <w:t>South Carolina General Assembly</w:t>
      </w:r>
    </w:p>
    <w:p w:rsidR="00D8298E" w:rsidRDefault="00D8298E" w:rsidP="00D8298E">
      <w:pPr>
        <w:widowControl w:val="0"/>
        <w:jc w:val="center"/>
      </w:pPr>
      <w:r>
        <w:t>119th Session, 2011-2012</w:t>
      </w:r>
    </w:p>
    <w:p w:rsidR="00D8298E" w:rsidRDefault="00D8298E" w:rsidP="00D8298E">
      <w:pPr>
        <w:widowControl w:val="0"/>
        <w:jc w:val="left"/>
      </w:pPr>
    </w:p>
    <w:p w:rsidR="00D8298E" w:rsidRDefault="00D8298E" w:rsidP="00D8298E">
      <w:pPr>
        <w:widowControl w:val="0"/>
        <w:jc w:val="left"/>
        <w:rPr>
          <w:b/>
        </w:rPr>
      </w:pPr>
      <w:r w:rsidRPr="00D8298E">
        <w:rPr>
          <w:b/>
        </w:rPr>
        <w:t>H. 3510</w:t>
      </w:r>
    </w:p>
    <w:p w:rsidR="00D8298E" w:rsidRDefault="00D8298E" w:rsidP="00D8298E">
      <w:pPr>
        <w:widowControl w:val="0"/>
        <w:jc w:val="left"/>
        <w:rPr>
          <w:b/>
        </w:rPr>
      </w:pPr>
    </w:p>
    <w:p w:rsidR="00D8298E" w:rsidRDefault="00D8298E" w:rsidP="00D8298E">
      <w:pPr>
        <w:widowControl w:val="0"/>
        <w:jc w:val="left"/>
      </w:pPr>
      <w:r w:rsidRPr="00D8298E">
        <w:rPr>
          <w:b/>
        </w:rPr>
        <w:t>STATUS INFORMATION</w:t>
      </w:r>
    </w:p>
    <w:p w:rsidR="00D8298E" w:rsidRDefault="00D8298E" w:rsidP="00D8298E">
      <w:pPr>
        <w:widowControl w:val="0"/>
        <w:jc w:val="left"/>
      </w:pPr>
    </w:p>
    <w:p w:rsidR="00D8298E" w:rsidRDefault="00D8298E" w:rsidP="00D8298E">
      <w:pPr>
        <w:widowControl w:val="0"/>
        <w:jc w:val="left"/>
      </w:pPr>
      <w:r>
        <w:t>General Bill</w:t>
      </w:r>
    </w:p>
    <w:p w:rsidR="00D8298E" w:rsidRDefault="00D8298E" w:rsidP="00D8298E">
      <w:pPr>
        <w:widowControl w:val="0"/>
        <w:jc w:val="left"/>
      </w:pPr>
      <w:r>
        <w:t>Sponsors: Rep. Pitts</w:t>
      </w:r>
    </w:p>
    <w:p w:rsidR="00D8298E" w:rsidRDefault="00D8298E" w:rsidP="00D8298E">
      <w:pPr>
        <w:widowControl w:val="0"/>
        <w:jc w:val="left"/>
      </w:pPr>
      <w:r>
        <w:t>Document Path: l:\council\bills\swb\6010cm11.docx</w:t>
      </w:r>
    </w:p>
    <w:p w:rsidR="00D8298E" w:rsidRDefault="00D8298E" w:rsidP="00D8298E">
      <w:pPr>
        <w:widowControl w:val="0"/>
        <w:jc w:val="left"/>
      </w:pPr>
    </w:p>
    <w:p w:rsidR="00D8298E" w:rsidRDefault="00D8298E" w:rsidP="00D8298E">
      <w:pPr>
        <w:widowControl w:val="0"/>
        <w:jc w:val="left"/>
      </w:pPr>
      <w:r>
        <w:t>Introduced in the House on January 27, 2011</w:t>
      </w:r>
    </w:p>
    <w:p w:rsidR="00D8298E" w:rsidRDefault="00D8298E" w:rsidP="00D8298E">
      <w:pPr>
        <w:widowControl w:val="0"/>
        <w:jc w:val="left"/>
      </w:pPr>
      <w:r>
        <w:t xml:space="preserve">Currently residing in the House Committee on </w:t>
      </w:r>
      <w:r w:rsidRPr="00D8298E">
        <w:rPr>
          <w:b/>
        </w:rPr>
        <w:t>Agriculture, Natural Resources and Environmental Affairs</w:t>
      </w:r>
    </w:p>
    <w:p w:rsidR="00D8298E" w:rsidRDefault="00D8298E" w:rsidP="00D8298E">
      <w:pPr>
        <w:widowControl w:val="0"/>
        <w:jc w:val="left"/>
      </w:pPr>
    </w:p>
    <w:p w:rsidR="00D8298E" w:rsidRDefault="00D8298E" w:rsidP="00D8298E">
      <w:pPr>
        <w:widowControl w:val="0"/>
        <w:jc w:val="left"/>
      </w:pPr>
      <w:r>
        <w:t xml:space="preserve">Summary: </w:t>
      </w:r>
      <w:r w:rsidR="0030741F">
        <w:t>Department of Natural Resources</w:t>
      </w:r>
    </w:p>
    <w:p w:rsidR="00D8298E" w:rsidRDefault="00D8298E" w:rsidP="00D8298E">
      <w:pPr>
        <w:widowControl w:val="0"/>
        <w:jc w:val="left"/>
      </w:pPr>
    </w:p>
    <w:p w:rsidR="00D8298E" w:rsidRDefault="00D8298E" w:rsidP="00D8298E">
      <w:pPr>
        <w:widowControl w:val="0"/>
        <w:jc w:val="left"/>
      </w:pPr>
    </w:p>
    <w:p w:rsidR="00D8298E" w:rsidRDefault="00D8298E" w:rsidP="00D829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298E">
        <w:rPr>
          <w:b/>
        </w:rPr>
        <w:t>HISTORY OF LEGISLATIVE ACTIONS</w:t>
      </w:r>
    </w:p>
    <w:p w:rsidR="00D8298E" w:rsidRDefault="00D8298E" w:rsidP="00D829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8298E" w:rsidRPr="00D8298E" w:rsidRDefault="00D8298E" w:rsidP="00D829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298E">
        <w:rPr>
          <w:u w:val="single"/>
        </w:rPr>
        <w:tab/>
        <w:t>Date</w:t>
      </w:r>
      <w:r w:rsidRPr="00D8298E">
        <w:rPr>
          <w:u w:val="single"/>
        </w:rPr>
        <w:tab/>
        <w:t>Body</w:t>
      </w:r>
      <w:r w:rsidRPr="00D8298E">
        <w:rPr>
          <w:u w:val="single"/>
        </w:rPr>
        <w:tab/>
        <w:t>Action Description with journal page number</w:t>
      </w:r>
      <w:r w:rsidRPr="00D8298E">
        <w:rPr>
          <w:u w:val="single"/>
        </w:rPr>
        <w:tab/>
      </w:r>
    </w:p>
    <w:p w:rsidR="00FF25F0" w:rsidRDefault="00FF25F0" w:rsidP="00FF25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8038A4">
        <w:t>Introduced and read first time (</w:t>
      </w:r>
      <w:hyperlink r:id="rId7" w:history="1">
        <w:r w:rsidRPr="008038A4">
          <w:rPr>
            <w:rStyle w:val="Hyperlink"/>
          </w:rPr>
          <w:t>House Journal</w:t>
        </w:r>
        <w:r w:rsidRPr="008038A4">
          <w:rPr>
            <w:rStyle w:val="Hyperlink"/>
          </w:rPr>
          <w:noBreakHyphen/>
          <w:t>page 45</w:t>
        </w:r>
      </w:hyperlink>
      <w:r w:rsidRPr="008038A4">
        <w:t>)</w:t>
      </w:r>
    </w:p>
    <w:p w:rsidR="00FF25F0" w:rsidRDefault="00FF25F0" w:rsidP="00FF25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8038A4">
        <w:t>Referred to Co</w:t>
      </w:r>
      <w:r>
        <w:t xml:space="preserve">mmittee on </w:t>
      </w:r>
      <w:r w:rsidRPr="008038A4">
        <w:rPr>
          <w:b/>
        </w:rPr>
        <w:t>Agriculture, Natural Resources and Environmental Affairs</w:t>
      </w:r>
      <w:r>
        <w:t xml:space="preserve"> </w:t>
      </w:r>
      <w:r w:rsidRPr="008038A4">
        <w:t>(</w:t>
      </w:r>
      <w:hyperlink r:id="rId8" w:history="1">
        <w:r w:rsidRPr="008038A4">
          <w:rPr>
            <w:rStyle w:val="Hyperlink"/>
          </w:rPr>
          <w:t>House Journal</w:t>
        </w:r>
        <w:r w:rsidRPr="008038A4">
          <w:rPr>
            <w:rStyle w:val="Hyperlink"/>
          </w:rPr>
          <w:noBreakHyphen/>
          <w:t>page 45</w:t>
        </w:r>
      </w:hyperlink>
      <w:r w:rsidRPr="008038A4">
        <w:t>)</w:t>
      </w:r>
    </w:p>
    <w:p w:rsidR="00FF25F0" w:rsidRDefault="00FF25F0" w:rsidP="00FF25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298E" w:rsidRPr="00D8298E" w:rsidRDefault="00D8298E" w:rsidP="00D829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298E" w:rsidRDefault="00D8298E" w:rsidP="00D8298E">
      <w:pPr>
        <w:widowControl w:val="0"/>
        <w:jc w:val="left"/>
      </w:pPr>
      <w:r w:rsidRPr="00D8298E">
        <w:rPr>
          <w:b/>
        </w:rPr>
        <w:t>VERSIONS OF THIS BILL</w:t>
      </w:r>
    </w:p>
    <w:p w:rsidR="00D8298E" w:rsidRDefault="00D8298E" w:rsidP="00D8298E">
      <w:pPr>
        <w:widowControl w:val="0"/>
        <w:jc w:val="left"/>
      </w:pPr>
    </w:p>
    <w:p w:rsidR="00D8298E" w:rsidRDefault="00F0412D" w:rsidP="00D8298E">
      <w:pPr>
        <w:widowControl w:val="0"/>
        <w:jc w:val="left"/>
      </w:pPr>
      <w:hyperlink r:id="rId9" w:history="1">
        <w:r w:rsidR="00D8298E">
          <w:rPr>
            <w:rStyle w:val="Hyperlink"/>
          </w:rPr>
          <w:t>1/27/2011</w:t>
        </w:r>
      </w:hyperlink>
    </w:p>
    <w:p w:rsidR="00D8298E" w:rsidRDefault="00D8298E" w:rsidP="00D8298E"/>
    <w:p w:rsidR="00D8298E" w:rsidRDefault="00D8298E" w:rsidP="00D8298E">
      <w:pPr>
        <w:sectPr w:rsidR="00D8298E" w:rsidSect="00D829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7532F" w:rsidRDefault="00F7532F" w:rsidP="00F7532F">
      <w:pPr>
        <w:pStyle w:val="BillDots"/>
      </w:pPr>
    </w:p>
    <w:p w:rsidR="00F7532F" w:rsidRDefault="00F7532F" w:rsidP="00F7532F">
      <w:pPr>
        <w:pStyle w:val="Numbersforbills"/>
      </w:pPr>
    </w:p>
    <w:p w:rsidR="00F7532F" w:rsidRDefault="00F7532F" w:rsidP="00F75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32F" w:rsidRDefault="00F7532F" w:rsidP="00F75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32F" w:rsidRDefault="00F7532F" w:rsidP="00F75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32F" w:rsidRDefault="00F7532F" w:rsidP="00F75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32F" w:rsidRDefault="00F7532F" w:rsidP="00F75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3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75F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2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50</w:t>
      </w:r>
      <w:r>
        <w:noBreakHyphen/>
        <w:t>11</w:t>
      </w:r>
      <w:r>
        <w:noBreakHyphen/>
        <w:t>2260 SO AS TO PROVIDE THAT THE DEPARTMENT OF NATURAL RESOURCES SHALL ALLOW THE SUBSTITUTION OF A MEMBER OF A PARTY THAT HAS OBTAINED A SPECIAL PERMIT TO HUNT IN A CATEGORY ONE DESIGNATED WATERFOWL AREA UNDER CERTAIN CIRCUMSTANCES.</w:t>
      </w:r>
    </w:p>
    <w:p w:rsidR="003275FE" w:rsidRDefault="00327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75FE" w:rsidRDefault="00327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275FE" w:rsidRDefault="00327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75FE" w:rsidRDefault="00327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073B1">
        <w:t>Article 10, Chapter 11, T</w:t>
      </w:r>
      <w:r w:rsidR="00112C24">
        <w:t>itle 50 of the 1976 Code is amended by adding:</w:t>
      </w:r>
    </w:p>
    <w:p w:rsidR="00112C24" w:rsidRDefault="00112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C24" w:rsidRDefault="00112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C24" w:rsidRDefault="00112C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11</w:t>
      </w:r>
      <w:r>
        <w:noBreakHyphen/>
        <w:t>2260.</w:t>
      </w:r>
      <w:r>
        <w:tab/>
        <w:t>The Department of Natural Resources shall allow the substitution of a member of a party that has obtained a special permit to hunt in a category one designated waterfowl area through the department</w:t>
      </w:r>
      <w:r w:rsidRPr="00112C24">
        <w:t>’</w:t>
      </w:r>
      <w:r>
        <w:t xml:space="preserve">s annual computerized draw when a member of the party is unable to hunt due to </w:t>
      </w:r>
      <w:r w:rsidR="00AA4FDF">
        <w:t xml:space="preserve">their </w:t>
      </w:r>
      <w:r>
        <w:t xml:space="preserve">death or </w:t>
      </w:r>
      <w:r w:rsidR="00F7532F">
        <w:t xml:space="preserve">terminal </w:t>
      </w:r>
      <w:r>
        <w:t>illness.”</w:t>
      </w:r>
    </w:p>
    <w:p w:rsidR="003275FE" w:rsidRDefault="00327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7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12C24">
        <w:t>2</w:t>
      </w:r>
      <w:r>
        <w:t>.</w:t>
      </w:r>
      <w:r>
        <w:tab/>
        <w:t>This act takes effect upon approval by the Governor.</w:t>
      </w:r>
    </w:p>
    <w:p w:rsidR="00F73C15" w:rsidRDefault="00112C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3C15" w:rsidRDefault="00F73C15" w:rsidP="00D8298E">
      <w:pPr>
        <w:suppressAutoHyphens/>
      </w:pPr>
    </w:p>
    <w:sectPr w:rsidR="00F73C15" w:rsidSect="00D8298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5FE" w:rsidRDefault="003275FE" w:rsidP="009F0C77">
      <w:r>
        <w:separator/>
      </w:r>
    </w:p>
  </w:endnote>
  <w:endnote w:type="continuationSeparator" w:id="0">
    <w:p w:rsidR="003275FE" w:rsidRDefault="003275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4940ED-BD71-471F-B587-642CA319BA03}"/>
    <w:embedBold r:id="rId2" w:fontKey="{C65CB225-4E57-488D-89F8-A4DADCF756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B59A52A-6E70-4799-AA77-3DED0E9E32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519D35D-EE91-46B8-8280-F1381A747D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98E" w:rsidRPr="00F73C15" w:rsidRDefault="00D8298E" w:rsidP="00F73C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[3510]</w:t>
    </w:r>
    <w:r>
      <w:tab/>
    </w:r>
    <w:r w:rsidR="00F0412D">
      <w:fldChar w:fldCharType="begin"/>
    </w:r>
    <w:r w:rsidR="00F0412D">
      <w:instrText xml:space="preserve"> PAGE  \* MERGEFORMAT </w:instrText>
    </w:r>
    <w:r w:rsidR="00F0412D">
      <w:fldChar w:fldCharType="separate"/>
    </w:r>
    <w:r w:rsidR="00F0412D">
      <w:rPr>
        <w:noProof/>
      </w:rPr>
      <w:t>1</w:t>
    </w:r>
    <w:r w:rsidR="00F0412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5FE" w:rsidRDefault="003275FE" w:rsidP="009F0C77">
      <w:r>
        <w:separator/>
      </w:r>
    </w:p>
  </w:footnote>
  <w:footnote w:type="continuationSeparator" w:id="0">
    <w:p w:rsidR="003275FE" w:rsidRDefault="003275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6010CM11"/>
    <w:docVar w:name="CoverBillType" w:val="b"/>
    <w:docVar w:name="docpath" w:val="L:\Council\bills\SWB\6010CM11.DOCX"/>
    <w:docVar w:name="dvBillNumber" w:val="351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43C56"/>
    <w:rsid w:val="00011869"/>
    <w:rsid w:val="00092A20"/>
    <w:rsid w:val="00094062"/>
    <w:rsid w:val="000E1785"/>
    <w:rsid w:val="000F0D3A"/>
    <w:rsid w:val="000F40FA"/>
    <w:rsid w:val="0010776B"/>
    <w:rsid w:val="00112C24"/>
    <w:rsid w:val="00113401"/>
    <w:rsid w:val="0012550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38EB"/>
    <w:rsid w:val="002E5912"/>
    <w:rsid w:val="0030741F"/>
    <w:rsid w:val="00325348"/>
    <w:rsid w:val="0032732C"/>
    <w:rsid w:val="003275FE"/>
    <w:rsid w:val="00336AD0"/>
    <w:rsid w:val="0037079A"/>
    <w:rsid w:val="003D01E8"/>
    <w:rsid w:val="003E5288"/>
    <w:rsid w:val="003F40A5"/>
    <w:rsid w:val="003F6D79"/>
    <w:rsid w:val="0041760A"/>
    <w:rsid w:val="00417C01"/>
    <w:rsid w:val="004278A1"/>
    <w:rsid w:val="004809EE"/>
    <w:rsid w:val="004E7D54"/>
    <w:rsid w:val="005273C6"/>
    <w:rsid w:val="00530A69"/>
    <w:rsid w:val="00545593"/>
    <w:rsid w:val="00577C6C"/>
    <w:rsid w:val="005C1477"/>
    <w:rsid w:val="005C2FE2"/>
    <w:rsid w:val="005E2BC9"/>
    <w:rsid w:val="00605102"/>
    <w:rsid w:val="006215AA"/>
    <w:rsid w:val="006762DD"/>
    <w:rsid w:val="006913C9"/>
    <w:rsid w:val="0069470D"/>
    <w:rsid w:val="007073B1"/>
    <w:rsid w:val="00734F00"/>
    <w:rsid w:val="00743C56"/>
    <w:rsid w:val="00746437"/>
    <w:rsid w:val="00794056"/>
    <w:rsid w:val="007A70AE"/>
    <w:rsid w:val="008362E8"/>
    <w:rsid w:val="00842D4A"/>
    <w:rsid w:val="00864262"/>
    <w:rsid w:val="008A1768"/>
    <w:rsid w:val="008C4435"/>
    <w:rsid w:val="008F4429"/>
    <w:rsid w:val="009303A6"/>
    <w:rsid w:val="0094021A"/>
    <w:rsid w:val="009C6A0B"/>
    <w:rsid w:val="009E20AC"/>
    <w:rsid w:val="009E3213"/>
    <w:rsid w:val="009F0C77"/>
    <w:rsid w:val="009F4DD1"/>
    <w:rsid w:val="00A41684"/>
    <w:rsid w:val="00A64E80"/>
    <w:rsid w:val="00A72BCD"/>
    <w:rsid w:val="00A741D9"/>
    <w:rsid w:val="00A833AB"/>
    <w:rsid w:val="00A9741D"/>
    <w:rsid w:val="00AA4FDF"/>
    <w:rsid w:val="00AD4B17"/>
    <w:rsid w:val="00AF66DD"/>
    <w:rsid w:val="00B412D4"/>
    <w:rsid w:val="00BB539A"/>
    <w:rsid w:val="00BD13E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298E"/>
    <w:rsid w:val="00D970A9"/>
    <w:rsid w:val="00DF3845"/>
    <w:rsid w:val="00E41911"/>
    <w:rsid w:val="00E92EEF"/>
    <w:rsid w:val="00E94ACD"/>
    <w:rsid w:val="00ED70D3"/>
    <w:rsid w:val="00F0412D"/>
    <w:rsid w:val="00F24442"/>
    <w:rsid w:val="00F50AE3"/>
    <w:rsid w:val="00F67CF1"/>
    <w:rsid w:val="00F73C15"/>
    <w:rsid w:val="00F7532F"/>
    <w:rsid w:val="00F840F0"/>
    <w:rsid w:val="00FB0D0D"/>
    <w:rsid w:val="00FB43B4"/>
    <w:rsid w:val="00FF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CC08CE6-5B55-4835-AA07-A8482F111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829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2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7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510_2011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29C67-2EA3-4308-9721-E35FC4FCA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238</Words>
  <Characters>1301</Characters>
  <Application>Microsoft Office Word</Application>
  <DocSecurity>4</DocSecurity>
  <Lines>65</Lines>
  <Paragraphs>23</Paragraphs>
  <ScaleCrop>false</ScaleCrop>
  <Company> </Company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3510: Department of Natural Resources - South Carolina Legislature Online</dc:title>
  <dc:subject/>
  <dc:creator>SandyBarden</dc:creator>
  <cp:keywords/>
  <dc:description/>
  <cp:lastModifiedBy>N Cumfer</cp:lastModifiedBy>
  <cp:revision>2</cp:revision>
  <cp:lastPrinted>2011-01-25T19:46:00Z</cp:lastPrinted>
  <dcterms:created xsi:type="dcterms:W3CDTF">2014-11-21T21:41:00Z</dcterms:created>
  <dcterms:modified xsi:type="dcterms:W3CDTF">2014-11-21T21:41:00Z</dcterms:modified>
</cp:coreProperties>
</file>