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5A8" w:rsidRDefault="008925A8" w:rsidP="008925A8">
      <w:pPr>
        <w:widowControl w:val="0"/>
        <w:jc w:val="center"/>
      </w:pPr>
      <w:bookmarkStart w:id="0" w:name="_GoBack"/>
      <w:bookmarkEnd w:id="0"/>
      <w:r w:rsidRPr="008925A8">
        <w:rPr>
          <w:b/>
        </w:rPr>
        <w:t>South Carolina General Assembly</w:t>
      </w:r>
    </w:p>
    <w:p w:rsidR="008925A8" w:rsidRDefault="008925A8" w:rsidP="008925A8">
      <w:pPr>
        <w:widowControl w:val="0"/>
        <w:jc w:val="center"/>
      </w:pPr>
      <w:r>
        <w:t>119th Session, 2011-2012</w:t>
      </w:r>
    </w:p>
    <w:p w:rsidR="008925A8" w:rsidRDefault="008925A8" w:rsidP="008925A8">
      <w:pPr>
        <w:widowControl w:val="0"/>
        <w:jc w:val="left"/>
      </w:pPr>
    </w:p>
    <w:p w:rsidR="008925A8" w:rsidRDefault="008925A8" w:rsidP="008925A8">
      <w:pPr>
        <w:widowControl w:val="0"/>
        <w:jc w:val="left"/>
        <w:rPr>
          <w:b/>
        </w:rPr>
      </w:pPr>
      <w:r w:rsidRPr="008925A8">
        <w:rPr>
          <w:b/>
        </w:rPr>
        <w:t>S.</w:t>
      </w:r>
      <w:r>
        <w:rPr>
          <w:b/>
        </w:rPr>
        <w:t xml:space="preserve"> </w:t>
      </w:r>
      <w:r w:rsidRPr="008925A8">
        <w:rPr>
          <w:b/>
        </w:rPr>
        <w:t>355</w:t>
      </w:r>
    </w:p>
    <w:p w:rsidR="008925A8" w:rsidRDefault="008925A8" w:rsidP="008925A8">
      <w:pPr>
        <w:widowControl w:val="0"/>
        <w:jc w:val="left"/>
        <w:rPr>
          <w:b/>
        </w:rPr>
      </w:pPr>
    </w:p>
    <w:p w:rsidR="008925A8" w:rsidRDefault="008925A8" w:rsidP="008925A8">
      <w:pPr>
        <w:widowControl w:val="0"/>
        <w:jc w:val="left"/>
      </w:pPr>
      <w:r w:rsidRPr="008925A8">
        <w:rPr>
          <w:b/>
        </w:rPr>
        <w:t>STATUS INFORMATION</w:t>
      </w:r>
    </w:p>
    <w:p w:rsidR="008925A8" w:rsidRDefault="008925A8" w:rsidP="008925A8">
      <w:pPr>
        <w:widowControl w:val="0"/>
        <w:jc w:val="left"/>
      </w:pPr>
    </w:p>
    <w:p w:rsidR="008925A8" w:rsidRDefault="008925A8" w:rsidP="008925A8">
      <w:pPr>
        <w:widowControl w:val="0"/>
        <w:jc w:val="left"/>
      </w:pPr>
      <w:r>
        <w:t>General Bill</w:t>
      </w:r>
    </w:p>
    <w:p w:rsidR="008925A8" w:rsidRDefault="008925A8" w:rsidP="008925A8">
      <w:pPr>
        <w:widowControl w:val="0"/>
        <w:jc w:val="left"/>
      </w:pPr>
      <w:r>
        <w:t>Sponsors: Senator Reese</w:t>
      </w:r>
    </w:p>
    <w:p w:rsidR="008925A8" w:rsidRDefault="008925A8" w:rsidP="008925A8">
      <w:pPr>
        <w:widowControl w:val="0"/>
        <w:jc w:val="left"/>
      </w:pPr>
      <w:r>
        <w:t>Document Path: l:\council\bills\agm\18280bh11.docx</w:t>
      </w:r>
    </w:p>
    <w:p w:rsidR="008925A8" w:rsidRDefault="008925A8" w:rsidP="008925A8">
      <w:pPr>
        <w:widowControl w:val="0"/>
        <w:jc w:val="left"/>
      </w:pPr>
    </w:p>
    <w:p w:rsidR="008925A8" w:rsidRDefault="008925A8" w:rsidP="008925A8">
      <w:pPr>
        <w:widowControl w:val="0"/>
        <w:jc w:val="left"/>
      </w:pPr>
      <w:r>
        <w:t>Introduced in the Senate on January 13, 2011</w:t>
      </w:r>
    </w:p>
    <w:p w:rsidR="008925A8" w:rsidRDefault="008925A8" w:rsidP="008925A8">
      <w:pPr>
        <w:widowControl w:val="0"/>
        <w:jc w:val="left"/>
      </w:pPr>
      <w:r>
        <w:t xml:space="preserve">Currently residing in the Senate Committee on </w:t>
      </w:r>
      <w:r w:rsidRPr="008925A8">
        <w:rPr>
          <w:b/>
        </w:rPr>
        <w:t>Medical Affairs</w:t>
      </w:r>
    </w:p>
    <w:p w:rsidR="008925A8" w:rsidRDefault="008925A8" w:rsidP="008925A8">
      <w:pPr>
        <w:widowControl w:val="0"/>
        <w:jc w:val="left"/>
      </w:pPr>
    </w:p>
    <w:p w:rsidR="008925A8" w:rsidRDefault="008925A8" w:rsidP="008925A8">
      <w:pPr>
        <w:widowControl w:val="0"/>
        <w:jc w:val="left"/>
      </w:pPr>
      <w:r>
        <w:t xml:space="preserve">Summary: </w:t>
      </w:r>
      <w:r w:rsidR="001C67F4">
        <w:t>Bedbug Prevention and Sanitation Act</w:t>
      </w:r>
    </w:p>
    <w:p w:rsidR="008925A8" w:rsidRDefault="008925A8" w:rsidP="008925A8">
      <w:pPr>
        <w:widowControl w:val="0"/>
        <w:jc w:val="left"/>
      </w:pPr>
    </w:p>
    <w:p w:rsidR="008925A8" w:rsidRDefault="008925A8" w:rsidP="008925A8">
      <w:pPr>
        <w:widowControl w:val="0"/>
        <w:jc w:val="left"/>
      </w:pPr>
    </w:p>
    <w:p w:rsidR="008925A8" w:rsidRDefault="008925A8" w:rsidP="008925A8">
      <w:pPr>
        <w:widowControl w:val="0"/>
        <w:tabs>
          <w:tab w:val="center" w:pos="590"/>
          <w:tab w:val="center" w:pos="1440"/>
          <w:tab w:val="left" w:pos="1872"/>
          <w:tab w:val="left" w:pos="9187"/>
        </w:tabs>
        <w:jc w:val="left"/>
      </w:pPr>
      <w:r w:rsidRPr="008925A8">
        <w:rPr>
          <w:b/>
        </w:rPr>
        <w:t>HISTORY OF LEGISLATIVE ACTIONS</w:t>
      </w:r>
    </w:p>
    <w:p w:rsidR="008925A8" w:rsidRDefault="008925A8" w:rsidP="008925A8">
      <w:pPr>
        <w:widowControl w:val="0"/>
        <w:tabs>
          <w:tab w:val="center" w:pos="590"/>
          <w:tab w:val="center" w:pos="1440"/>
          <w:tab w:val="left" w:pos="1872"/>
          <w:tab w:val="left" w:pos="9187"/>
        </w:tabs>
        <w:jc w:val="left"/>
      </w:pPr>
    </w:p>
    <w:p w:rsidR="008925A8" w:rsidRPr="008925A8" w:rsidRDefault="008925A8" w:rsidP="008925A8">
      <w:pPr>
        <w:widowControl w:val="0"/>
        <w:tabs>
          <w:tab w:val="center" w:pos="590"/>
          <w:tab w:val="center" w:pos="1440"/>
          <w:tab w:val="left" w:pos="1872"/>
          <w:tab w:val="left" w:pos="9187"/>
        </w:tabs>
        <w:jc w:val="left"/>
      </w:pPr>
      <w:r w:rsidRPr="008925A8">
        <w:rPr>
          <w:u w:val="single"/>
        </w:rPr>
        <w:tab/>
        <w:t>Date</w:t>
      </w:r>
      <w:r w:rsidRPr="008925A8">
        <w:rPr>
          <w:u w:val="single"/>
        </w:rPr>
        <w:tab/>
        <w:t>Body</w:t>
      </w:r>
      <w:r w:rsidRPr="008925A8">
        <w:rPr>
          <w:u w:val="single"/>
        </w:rPr>
        <w:tab/>
        <w:t>Action Description with journal page number</w:t>
      </w:r>
      <w:r w:rsidRPr="008925A8">
        <w:rPr>
          <w:u w:val="single"/>
        </w:rPr>
        <w:tab/>
      </w:r>
    </w:p>
    <w:p w:rsidR="00BB5012" w:rsidRDefault="00BB5012" w:rsidP="00BB5012">
      <w:pPr>
        <w:widowControl w:val="0"/>
        <w:tabs>
          <w:tab w:val="right" w:pos="1008"/>
          <w:tab w:val="left" w:pos="1152"/>
          <w:tab w:val="left" w:pos="1872"/>
          <w:tab w:val="left" w:pos="9187"/>
        </w:tabs>
        <w:ind w:left="2088" w:hanging="2088"/>
        <w:jc w:val="left"/>
      </w:pPr>
      <w:r>
        <w:tab/>
        <w:t>1/13/2011</w:t>
      </w:r>
      <w:r>
        <w:tab/>
        <w:t>Senate</w:t>
      </w:r>
      <w:r>
        <w:tab/>
      </w:r>
      <w:r w:rsidRPr="00CA6934">
        <w:t>Introduced and read first time (</w:t>
      </w:r>
      <w:hyperlink r:id="rId7" w:history="1">
        <w:r w:rsidRPr="00CA6934">
          <w:rPr>
            <w:rStyle w:val="Hyperlink"/>
          </w:rPr>
          <w:t>Senate Journal</w:t>
        </w:r>
        <w:r w:rsidRPr="00CA6934">
          <w:rPr>
            <w:rStyle w:val="Hyperlink"/>
          </w:rPr>
          <w:noBreakHyphen/>
          <w:t>page 11</w:t>
        </w:r>
      </w:hyperlink>
      <w:r w:rsidRPr="00CA6934">
        <w:t>)</w:t>
      </w:r>
    </w:p>
    <w:p w:rsidR="00BB5012" w:rsidRDefault="00BB5012" w:rsidP="00BB5012">
      <w:pPr>
        <w:widowControl w:val="0"/>
        <w:tabs>
          <w:tab w:val="right" w:pos="1008"/>
          <w:tab w:val="left" w:pos="1152"/>
          <w:tab w:val="left" w:pos="1872"/>
          <w:tab w:val="left" w:pos="9187"/>
        </w:tabs>
        <w:ind w:left="2088" w:hanging="2088"/>
        <w:jc w:val="left"/>
      </w:pPr>
      <w:r>
        <w:tab/>
        <w:t>1/13/2011</w:t>
      </w:r>
      <w:r>
        <w:tab/>
        <w:t>Senate</w:t>
      </w:r>
      <w:r>
        <w:tab/>
      </w:r>
      <w:r w:rsidRPr="00CA6934">
        <w:t xml:space="preserve">Referred </w:t>
      </w:r>
      <w:r>
        <w:t xml:space="preserve">to Committee on </w:t>
      </w:r>
      <w:r w:rsidRPr="00CA6934">
        <w:rPr>
          <w:b/>
        </w:rPr>
        <w:t>Medical Affairs</w:t>
      </w:r>
      <w:r>
        <w:t xml:space="preserve"> </w:t>
      </w:r>
      <w:r w:rsidRPr="00CA6934">
        <w:t>(</w:t>
      </w:r>
      <w:hyperlink r:id="rId8" w:history="1">
        <w:r w:rsidRPr="00CA6934">
          <w:rPr>
            <w:rStyle w:val="Hyperlink"/>
          </w:rPr>
          <w:t>Senate Journal</w:t>
        </w:r>
        <w:r w:rsidRPr="00CA6934">
          <w:rPr>
            <w:rStyle w:val="Hyperlink"/>
          </w:rPr>
          <w:noBreakHyphen/>
          <w:t>page 11</w:t>
        </w:r>
      </w:hyperlink>
      <w:r w:rsidRPr="00CA6934">
        <w:t>)</w:t>
      </w:r>
    </w:p>
    <w:p w:rsidR="00BB5012" w:rsidRDefault="00BB5012" w:rsidP="00BB5012">
      <w:pPr>
        <w:widowControl w:val="0"/>
        <w:tabs>
          <w:tab w:val="right" w:pos="1008"/>
          <w:tab w:val="left" w:pos="1152"/>
          <w:tab w:val="left" w:pos="1872"/>
          <w:tab w:val="left" w:pos="9187"/>
        </w:tabs>
        <w:ind w:left="2088" w:hanging="2088"/>
        <w:jc w:val="left"/>
      </w:pPr>
    </w:p>
    <w:p w:rsidR="008925A8" w:rsidRPr="008925A8" w:rsidRDefault="008925A8" w:rsidP="008925A8">
      <w:pPr>
        <w:widowControl w:val="0"/>
        <w:tabs>
          <w:tab w:val="right" w:pos="1008"/>
          <w:tab w:val="left" w:pos="1152"/>
          <w:tab w:val="left" w:pos="1872"/>
          <w:tab w:val="left" w:pos="9187"/>
        </w:tabs>
        <w:ind w:left="2088" w:hanging="2088"/>
        <w:jc w:val="left"/>
      </w:pPr>
    </w:p>
    <w:p w:rsidR="008925A8" w:rsidRDefault="008925A8" w:rsidP="008925A8">
      <w:pPr>
        <w:widowControl w:val="0"/>
        <w:jc w:val="left"/>
      </w:pPr>
      <w:r w:rsidRPr="008925A8">
        <w:rPr>
          <w:b/>
        </w:rPr>
        <w:t>VERSIONS OF THIS BILL</w:t>
      </w:r>
    </w:p>
    <w:p w:rsidR="008925A8" w:rsidRDefault="008925A8" w:rsidP="008925A8">
      <w:pPr>
        <w:widowControl w:val="0"/>
        <w:jc w:val="left"/>
      </w:pPr>
    </w:p>
    <w:p w:rsidR="008925A8" w:rsidRDefault="00093F13" w:rsidP="008925A8">
      <w:pPr>
        <w:widowControl w:val="0"/>
        <w:jc w:val="left"/>
      </w:pPr>
      <w:hyperlink r:id="rId9" w:history="1">
        <w:r w:rsidR="008925A8">
          <w:rPr>
            <w:rStyle w:val="Hyperlink"/>
          </w:rPr>
          <w:t>1/13/2011</w:t>
        </w:r>
      </w:hyperlink>
    </w:p>
    <w:p w:rsidR="008925A8" w:rsidRDefault="008925A8" w:rsidP="008925A8"/>
    <w:p w:rsidR="008925A8" w:rsidRDefault="008925A8" w:rsidP="008925A8">
      <w:pPr>
        <w:sectPr w:rsidR="008925A8" w:rsidSect="008925A8">
          <w:pgSz w:w="12240" w:h="15840" w:code="1"/>
          <w:pgMar w:top="1080" w:right="1440" w:bottom="1080" w:left="1440" w:header="720" w:footer="720" w:gutter="0"/>
          <w:cols w:space="720"/>
          <w:noEndnote/>
          <w:docGrid w:linePitch="360"/>
        </w:sectPr>
      </w:pPr>
    </w:p>
    <w:p w:rsidR="00D32E54" w:rsidRDefault="00D32E54" w:rsidP="00D32E54">
      <w:pPr>
        <w:pStyle w:val="BillDots0"/>
      </w:pPr>
    </w:p>
    <w:p w:rsidR="00D32E54" w:rsidRDefault="00D32E54" w:rsidP="00D32E54">
      <w:pPr>
        <w:pStyle w:val="Numbersforbills"/>
      </w:pPr>
    </w:p>
    <w:p w:rsidR="00D32E54" w:rsidRDefault="00D32E54" w:rsidP="00D3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54" w:rsidRDefault="00D32E54" w:rsidP="00D3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54" w:rsidRDefault="00D32E54" w:rsidP="00D3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54" w:rsidRDefault="00D32E54" w:rsidP="00D3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54" w:rsidRDefault="00D32E54" w:rsidP="00D3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65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88 TO TITLE 44 SO AS TO ENACT THE “BEDBUG PREVENTION AND SANITATION ACT”, TO PROVIDE DEFINITIONS, TO REQUIRE THE DEPARTMENT </w:t>
      </w:r>
      <w:r w:rsidR="00047607">
        <w:t xml:space="preserve">OF HEALTH AND ENVIRONMENTAL CONTROL </w:t>
      </w:r>
      <w:r>
        <w:t xml:space="preserve">TO APPROVE BEDBUG SANITATION APPARATUSES, TO REQUIRE THE TAGGING OF CERTAIN BEDDING MATERIALS AND TO PROVIDE TAGGING PROCEDURES, TO PROVIDE THAT MATERIALS USED IN THE MANUFACTURE OF BEDDING MUST BE FREE OF TOXINS AND MADE FROM NEW MATERIALS, TO REQUIRE SEGREGATION OF UNSANITIZED BEDDING MATERIALS FROM NEW BEDDING MATERIALS, TO PROHIBIT THE ALTERATION OF BEDDING TAGS, TO PROVIDE THAT THE SALE OF BEDDING MATERIAL </w:t>
      </w:r>
      <w:r w:rsidR="00AB1943">
        <w:t xml:space="preserve">ONLY </w:t>
      </w:r>
      <w:r>
        <w:t xml:space="preserve">MAY BE MADE UNDER CERTAIN CONDITIONS AND TO PROVIDE EXCEPTIONS, TO REQUIRE MANUFACTURERS OR SANITIZERS OF BEDDING MATERIALS TO OBTAIN LICENSURE BY THE DEPARTMENT OF HEALTH AND ENVIRONMENTAL CONTROL, TO PROVIDE A FEE SCHEDULE FOR LICENSURE AND LICENSE APPLICATION REQUIREMENTS, TO ESTABLISH A BEDDING LAW ACCOUNT INTO WHICH FEES MUST BE DEPOSITED AND TO PROVIDE PURPOSES FOR WHICH THESE FEES MAY BE EXPENDED, TO PROVIDE FOR ENFORCEMENT OF THIS CHAPTER BY THE DEPARTMENT, TO EXEMPT CERTAIN NONPROFIT AND STATE AGENCIES FROM THE PROVISIONS OF THIS CHAPTER, AND TO REQUIRE THE DEPARTMENT TO </w:t>
      </w:r>
      <w:r>
        <w:lastRenderedPageBreak/>
        <w:t>ADOPT RULES AND PROMULGATE REGULATIONS NECESSARY TO EFFECTUATE THE PROVISIONS OF THIS CHAPTER.</w:t>
      </w:r>
    </w:p>
    <w:p w:rsidR="007C6561"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6561"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561"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61"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1F5">
        <w:t>This chapter is known and may be cited as the “Bedbug Prevention and Sanitation Act”.</w:t>
      </w:r>
    </w:p>
    <w:p w:rsidR="003901F5" w:rsidRDefault="00390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390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47607">
        <w:tab/>
      </w:r>
      <w:r>
        <w:t>Title 44 of the 1976 Code is amended by adding:</w:t>
      </w:r>
    </w:p>
    <w:p w:rsidR="003901F5" w:rsidRDefault="00390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AB1943"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3901F5">
        <w:t>CHAPTER 88</w:t>
      </w: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Bedbug Prevention and Sanitation Act</w:t>
      </w: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rsidR="00047607">
        <w:t>1</w:t>
      </w:r>
      <w:r>
        <w:t>0.</w:t>
      </w:r>
      <w:r>
        <w:tab/>
        <w:t>As used in this chapter:</w:t>
      </w: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14F">
        <w:t>(1)</w:t>
      </w:r>
      <w:r>
        <w:tab/>
      </w:r>
      <w:r w:rsidR="007F721B" w:rsidRPr="007F721B">
        <w:t>‘</w:t>
      </w:r>
      <w:r>
        <w:t>Bedding</w:t>
      </w:r>
      <w:r w:rsidR="007F721B" w:rsidRPr="007F721B">
        <w:t>’</w:t>
      </w:r>
      <w:r w:rsidRPr="0002514F">
        <w:t xml:space="preserve"> means a mattress, upholstered spring, sleeping bag, pad, comforter, cushion, pillow, decorative pillow, and any other padded or stuffed item designed to be or commonly used for reclining or sleeping. This definition includes dual purpose furniture </w:t>
      </w:r>
      <w:r w:rsidR="004C4EDF">
        <w:t>including, but not limited to,</w:t>
      </w:r>
      <w:r w:rsidRPr="0002514F">
        <w:t xml:space="preserve"> studio c</w:t>
      </w:r>
      <w:r w:rsidR="004C4EDF">
        <w:t xml:space="preserve">ouches and sofa beds. The term </w:t>
      </w:r>
      <w:r w:rsidR="007F721B" w:rsidRPr="007F721B">
        <w:t>‘</w:t>
      </w:r>
      <w:r w:rsidRPr="0002514F">
        <w:t>mattress</w:t>
      </w:r>
      <w:r w:rsidR="007F721B" w:rsidRPr="007F721B">
        <w:t>’</w:t>
      </w:r>
      <w:r w:rsidRPr="0002514F">
        <w:t xml:space="preserve"> does not include water bed liners, bladders</w:t>
      </w:r>
      <w:r w:rsidR="004C4EDF">
        <w:t>,</w:t>
      </w:r>
      <w:r w:rsidRPr="0002514F">
        <w:t xml:space="preserve"> or cylinders unless they contain padding or stuffing. The term </w:t>
      </w:r>
      <w:r w:rsidR="007F721B" w:rsidRPr="007F721B">
        <w:t>‘</w:t>
      </w:r>
      <w:r w:rsidRPr="0002514F">
        <w:t>mattress</w:t>
      </w:r>
      <w:r w:rsidR="007F721B" w:rsidRPr="007F721B">
        <w:t>’</w:t>
      </w:r>
      <w:r w:rsidRPr="0002514F">
        <w:t xml:space="preserve"> also does not include quilts and comforters made principally by hand sewing or stitching in a home or community workshop.</w:t>
      </w:r>
    </w:p>
    <w:p w:rsidR="004C4EDF" w:rsidRPr="0002514F" w:rsidRDefault="004C4EDF"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F721B" w:rsidRPr="007F721B">
        <w:t>‘</w:t>
      </w:r>
      <w:r>
        <w:t>Department</w:t>
      </w:r>
      <w:r w:rsidR="007F721B" w:rsidRPr="007F721B">
        <w:t>’</w:t>
      </w:r>
      <w:r>
        <w:t xml:space="preserve"> means the Department of Health and Environmental Control.</w:t>
      </w:r>
    </w:p>
    <w:p w:rsidR="003901F5" w:rsidRPr="0002514F" w:rsidRDefault="004C4EDF"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sidR="003901F5" w:rsidRPr="0002514F">
        <w:t>)</w:t>
      </w:r>
      <w:r>
        <w:tab/>
      </w:r>
      <w:r w:rsidR="007F721B" w:rsidRPr="007F721B">
        <w:t>‘</w:t>
      </w:r>
      <w:r w:rsidR="003901F5" w:rsidRPr="0002514F">
        <w:t>Itinerant vendor</w:t>
      </w:r>
      <w:r w:rsidR="007F721B" w:rsidRPr="007F721B">
        <w:t>’</w:t>
      </w:r>
      <w:r w:rsidR="003901F5" w:rsidRPr="0002514F">
        <w:t xml:space="preserve"> means a person who sells bedding from a movable conveyance.</w:t>
      </w:r>
    </w:p>
    <w:p w:rsidR="003901F5" w:rsidRPr="0002514F" w:rsidRDefault="004C4EDF"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4</w:t>
      </w:r>
      <w:r w:rsidR="003901F5" w:rsidRPr="0002514F">
        <w:t>)</w:t>
      </w:r>
      <w:r>
        <w:tab/>
      </w:r>
      <w:r w:rsidR="007F721B" w:rsidRPr="007F721B">
        <w:t>‘</w:t>
      </w:r>
      <w:r w:rsidR="003901F5" w:rsidRPr="0002514F">
        <w:t>Manufacture</w:t>
      </w:r>
      <w:r w:rsidR="007F721B" w:rsidRPr="007F721B">
        <w:t>’</w:t>
      </w:r>
      <w:r w:rsidR="003901F5" w:rsidRPr="0002514F">
        <w:t xml:space="preserve"> means the making of bedding out of new materials.</w:t>
      </w:r>
    </w:p>
    <w:p w:rsidR="003901F5" w:rsidRPr="0002514F" w:rsidRDefault="004C4EDF"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5</w:t>
      </w:r>
      <w:r w:rsidR="003901F5" w:rsidRPr="0002514F">
        <w:t>)</w:t>
      </w:r>
      <w:r>
        <w:tab/>
      </w:r>
      <w:r w:rsidR="007F721B" w:rsidRPr="007F721B">
        <w:t>‘</w:t>
      </w:r>
      <w:r w:rsidR="003901F5" w:rsidRPr="0002514F">
        <w:t>New material</w:t>
      </w:r>
      <w:r w:rsidR="007F721B" w:rsidRPr="007F721B">
        <w:t>’</w:t>
      </w:r>
      <w:r w:rsidR="003901F5" w:rsidRPr="0002514F">
        <w:t xml:space="preserve"> means any material or article that has not been used for another purpose and by</w:t>
      </w:r>
      <w:r w:rsidR="007F721B">
        <w:noBreakHyphen/>
      </w:r>
      <w:r w:rsidR="003901F5" w:rsidRPr="0002514F">
        <w:t>products of industry that have not been in human use.</w:t>
      </w:r>
    </w:p>
    <w:p w:rsidR="003901F5" w:rsidRPr="0002514F" w:rsidRDefault="004C4EDF"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rsidR="003901F5" w:rsidRPr="0002514F">
        <w:t>)</w:t>
      </w:r>
      <w:r>
        <w:tab/>
      </w:r>
      <w:r w:rsidR="007F721B" w:rsidRPr="007F721B">
        <w:t>‘</w:t>
      </w:r>
      <w:r w:rsidR="003901F5" w:rsidRPr="0002514F">
        <w:t>Previously used material</w:t>
      </w:r>
      <w:r w:rsidR="007F721B" w:rsidRPr="007F721B">
        <w:t>’</w:t>
      </w:r>
      <w:r w:rsidR="003901F5" w:rsidRPr="0002514F">
        <w:t xml:space="preserve"> means any material of which previous use has been made, but manufacturing processes </w:t>
      </w:r>
      <w:r w:rsidR="00B6656C">
        <w:t>are</w:t>
      </w:r>
      <w:r w:rsidR="003901F5" w:rsidRPr="0002514F">
        <w:t xml:space="preserve"> not considered previous use.</w:t>
      </w:r>
    </w:p>
    <w:p w:rsidR="003901F5" w:rsidRPr="0002514F" w:rsidRDefault="00B6656C"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7</w:t>
      </w:r>
      <w:r w:rsidR="003901F5" w:rsidRPr="0002514F">
        <w:t>)</w:t>
      </w:r>
      <w:r>
        <w:tab/>
      </w:r>
      <w:r w:rsidR="007F721B" w:rsidRPr="007F721B">
        <w:t>‘</w:t>
      </w:r>
      <w:r w:rsidR="003901F5" w:rsidRPr="0002514F">
        <w:t>Renovate</w:t>
      </w:r>
      <w:r w:rsidR="007F721B" w:rsidRPr="007F721B">
        <w:t>’</w:t>
      </w:r>
      <w:r w:rsidR="003901F5" w:rsidRPr="0002514F">
        <w:t xml:space="preserve"> means the reworking or remaking of used bedding or the making of bedding from previously used materials, except for the personal use </w:t>
      </w:r>
      <w:r>
        <w:t xml:space="preserve">of the renovator </w:t>
      </w:r>
      <w:r w:rsidR="003901F5" w:rsidRPr="0002514F">
        <w:t>or the use of the renovator</w:t>
      </w:r>
      <w:r w:rsidR="007F721B" w:rsidRPr="007F721B">
        <w:t>’</w:t>
      </w:r>
      <w:r w:rsidR="003901F5" w:rsidRPr="0002514F">
        <w:t>s immediate family.</w:t>
      </w:r>
    </w:p>
    <w:p w:rsidR="003901F5" w:rsidRPr="0002514F" w:rsidRDefault="00B6656C"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8</w:t>
      </w:r>
      <w:r w:rsidR="003901F5" w:rsidRPr="0002514F">
        <w:t>)</w:t>
      </w:r>
      <w:r>
        <w:tab/>
      </w:r>
      <w:r w:rsidR="007F721B" w:rsidRPr="007F721B">
        <w:t>‘</w:t>
      </w:r>
      <w:r w:rsidR="003901F5" w:rsidRPr="0002514F">
        <w:t>Sanitize</w:t>
      </w:r>
      <w:r w:rsidR="007F721B" w:rsidRPr="007F721B">
        <w:t>’</w:t>
      </w:r>
      <w:r w:rsidR="003901F5" w:rsidRPr="0002514F">
        <w:t xml:space="preserve"> means treatment of secondhand bedding or previously used materials to be used in renovating for the destruction of pathogenic microorganisms and arthropods and the removal of dirt and filth.</w:t>
      </w:r>
    </w:p>
    <w:p w:rsidR="003901F5" w:rsidRPr="0002514F" w:rsidRDefault="00B6656C"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9</w:t>
      </w:r>
      <w:r w:rsidR="003901F5" w:rsidRPr="0002514F">
        <w:t>)</w:t>
      </w:r>
      <w:r>
        <w:tab/>
      </w:r>
      <w:r w:rsidR="007F721B" w:rsidRPr="007F721B">
        <w:t>‘</w:t>
      </w:r>
      <w:r w:rsidR="003901F5" w:rsidRPr="0002514F">
        <w:t>Secondhand bedding</w:t>
      </w:r>
      <w:r w:rsidR="007F721B" w:rsidRPr="007F721B">
        <w:t>’</w:t>
      </w:r>
      <w:r w:rsidR="003901F5" w:rsidRPr="0002514F">
        <w:t xml:space="preserve"> means bedding of which prior use has been made.</w:t>
      </w:r>
    </w:p>
    <w:p w:rsidR="0072193C" w:rsidRDefault="0072193C" w:rsidP="007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10</w:t>
      </w:r>
      <w:r w:rsidR="003901F5" w:rsidRPr="0002514F">
        <w:t>)</w:t>
      </w:r>
      <w:r>
        <w:tab/>
      </w:r>
      <w:r w:rsidR="007F721B" w:rsidRPr="007F721B">
        <w:t>‘</w:t>
      </w:r>
      <w:r>
        <w:t>S</w:t>
      </w:r>
      <w:r w:rsidR="003901F5" w:rsidRPr="0002514F">
        <w:t>ell</w:t>
      </w:r>
      <w:r w:rsidR="007F721B" w:rsidRPr="007F721B">
        <w:t>’</w:t>
      </w:r>
      <w:r w:rsidR="003901F5" w:rsidRPr="0002514F">
        <w:t xml:space="preserve"> or </w:t>
      </w:r>
      <w:r w:rsidR="007F721B" w:rsidRPr="007F721B">
        <w:t>‘</w:t>
      </w:r>
      <w:r w:rsidR="003901F5" w:rsidRPr="0002514F">
        <w:t>sold</w:t>
      </w:r>
      <w:r w:rsidR="007F721B" w:rsidRPr="007F721B">
        <w:t>’</w:t>
      </w:r>
      <w:r w:rsidR="003901F5" w:rsidRPr="0002514F">
        <w:t xml:space="preserve"> means sell, have to sell, give away in connection with a sale, delivery</w:t>
      </w:r>
      <w:r>
        <w:t>,</w:t>
      </w:r>
      <w:r w:rsidR="003901F5" w:rsidRPr="0002514F">
        <w:t xml:space="preserve"> or consignment; or possess with intent to sell, deliver or consign in sale.</w:t>
      </w:r>
    </w:p>
    <w:p w:rsidR="0072193C" w:rsidRDefault="0072193C" w:rsidP="007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72193C" w:rsidP="007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20.</w:t>
      </w:r>
      <w:r>
        <w:tab/>
      </w:r>
      <w:r w:rsidR="003901F5" w:rsidRPr="0002514F">
        <w:t>(</w:t>
      </w:r>
      <w:r>
        <w:t>A</w:t>
      </w:r>
      <w:r w:rsidR="003901F5" w:rsidRPr="0002514F">
        <w:t>)</w:t>
      </w:r>
      <w:r>
        <w:tab/>
        <w:t>A</w:t>
      </w:r>
      <w:r w:rsidR="003901F5" w:rsidRPr="0002514F">
        <w:t xml:space="preserve"> person </w:t>
      </w:r>
      <w:r>
        <w:t>may not</w:t>
      </w:r>
      <w:r w:rsidR="003901F5" w:rsidRPr="0002514F">
        <w:t xml:space="preserve"> sell renovated bedding or secondhand bedding unless it is sanitized in accordance with rules adopted by the </w:t>
      </w:r>
      <w:r w:rsidR="001B2EB1">
        <w:t>department</w:t>
      </w:r>
      <w:r w:rsidR="003901F5" w:rsidRPr="0002514F">
        <w:t>.</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 xml:space="preserve">A sanitizing apparatus or process </w:t>
      </w:r>
      <w:r>
        <w:t>may</w:t>
      </w:r>
      <w:r w:rsidR="003901F5" w:rsidRPr="0002514F">
        <w:t xml:space="preserve"> not be used for sanitizing bedding or material required to be sanitized </w:t>
      </w:r>
      <w:r>
        <w:t xml:space="preserve">pursuant to this chapter </w:t>
      </w:r>
      <w:r w:rsidR="003901F5" w:rsidRPr="0002514F">
        <w:t>until th</w:t>
      </w:r>
      <w:r>
        <w:t>e apparatus is approved by the d</w:t>
      </w:r>
      <w:r w:rsidR="003901F5" w:rsidRPr="0002514F">
        <w:t>epartment.</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C</w:t>
      </w:r>
      <w:r w:rsidR="003901F5" w:rsidRPr="0002514F">
        <w:t>)</w:t>
      </w:r>
      <w:r>
        <w:tab/>
      </w:r>
      <w:r w:rsidR="003901F5" w:rsidRPr="0002514F">
        <w:t xml:space="preserve">A person who sanitizes bedding shall attach to the bedding a yellow tag containing information required by the rules of the </w:t>
      </w:r>
      <w:r>
        <w:t>department</w:t>
      </w:r>
      <w:r w:rsidR="003901F5" w:rsidRPr="0002514F">
        <w:t>.</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D</w:t>
      </w:r>
      <w:r w:rsidR="003901F5" w:rsidRPr="0002514F">
        <w:t>)</w:t>
      </w:r>
      <w:r>
        <w:tab/>
      </w:r>
      <w:r w:rsidR="003901F5" w:rsidRPr="0002514F">
        <w:t xml:space="preserve">A person who sanitizes material or bedding for another person shall keep a complete record of the kind of material and bedding which has been sanitized. The record </w:t>
      </w:r>
      <w:r w:rsidR="00972697">
        <w:t>is</w:t>
      </w:r>
      <w:r w:rsidR="003901F5" w:rsidRPr="0002514F">
        <w:t xml:space="preserve"> subject to inspection by the </w:t>
      </w:r>
      <w:r>
        <w:t>d</w:t>
      </w:r>
      <w:r w:rsidR="003901F5" w:rsidRPr="0002514F">
        <w:t>epartment.</w:t>
      </w:r>
    </w:p>
    <w:p w:rsidR="003901F5"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E)</w:t>
      </w:r>
      <w:r>
        <w:tab/>
      </w:r>
      <w:r w:rsidR="003901F5" w:rsidRPr="0002514F">
        <w:t xml:space="preserve">A person who receives used bedding for renovation or storage shall attach to the bedding a tag on which is legibly written the date of receipt and the name and address of the owner. </w:t>
      </w:r>
    </w:p>
    <w:p w:rsidR="001B2EB1"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EB1" w:rsidRDefault="001B2EB1" w:rsidP="001B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30.</w:t>
      </w:r>
      <w:r>
        <w:tab/>
        <w:t>M</w:t>
      </w:r>
      <w:r w:rsidR="003901F5" w:rsidRPr="0002514F">
        <w:t xml:space="preserve">aterials used in the manufacture of bedding in this State or used in manufactured bedding to be sold in this State </w:t>
      </w:r>
      <w:r>
        <w:t>must</w:t>
      </w:r>
      <w:r w:rsidR="003901F5" w:rsidRPr="0002514F">
        <w:t xml:space="preserve"> be free of toxic materials and </w:t>
      </w:r>
      <w:r>
        <w:t>must</w:t>
      </w:r>
      <w:r w:rsidR="003901F5" w:rsidRPr="0002514F">
        <w:t xml:space="preserve"> be made from new materials.</w:t>
      </w:r>
    </w:p>
    <w:p w:rsidR="001B2EB1" w:rsidRDefault="001B2EB1" w:rsidP="001B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40.</w:t>
      </w:r>
      <w:r>
        <w:tab/>
        <w:t>An</w:t>
      </w:r>
      <w:r w:rsidR="003901F5" w:rsidRPr="0002514F">
        <w:t xml:space="preserve"> establishment </w:t>
      </w:r>
      <w:r>
        <w:t>may not</w:t>
      </w:r>
      <w:r w:rsidR="003901F5" w:rsidRPr="0002514F">
        <w:t xml:space="preserve"> store unsanitized</w:t>
      </w:r>
      <w:r w:rsidR="00047607">
        <w:t>,</w:t>
      </w:r>
      <w:r w:rsidR="003901F5" w:rsidRPr="0002514F">
        <w:t xml:space="preserve"> previously used materials in the same room with bedding or materials that are new or have been sanitized unless the new or sanitized bedding or materials are completely segregated from the unsanitized materials in a manner approved by the rules of the </w:t>
      </w:r>
      <w:r>
        <w:t>department</w:t>
      </w:r>
      <w:r w:rsidR="003901F5" w:rsidRPr="0002514F">
        <w:t>.</w:t>
      </w:r>
    </w:p>
    <w:p w:rsidR="001B2EB1"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50.</w:t>
      </w:r>
      <w:r>
        <w:tab/>
        <w:t>(A)</w:t>
      </w:r>
      <w:r>
        <w:tab/>
      </w:r>
      <w:r w:rsidR="003901F5" w:rsidRPr="0002514F">
        <w:t xml:space="preserve">A tag of durable material approved by the </w:t>
      </w:r>
      <w:r>
        <w:t>department must</w:t>
      </w:r>
      <w:r w:rsidR="003901F5" w:rsidRPr="0002514F">
        <w:t xml:space="preserve"> be sew</w:t>
      </w:r>
      <w:r w:rsidR="00AB1943">
        <w:t>n</w:t>
      </w:r>
      <w:r w:rsidR="003901F5" w:rsidRPr="0002514F">
        <w:t xml:space="preserve"> securely to all bedding. The tag </w:t>
      </w:r>
      <w:r>
        <w:t>must</w:t>
      </w:r>
      <w:r w:rsidR="003901F5" w:rsidRPr="0002514F">
        <w:t xml:space="preserve"> be at least two inches by three inches in size.</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 xml:space="preserve">The following </w:t>
      </w:r>
      <w:r>
        <w:t>must</w:t>
      </w:r>
      <w:r w:rsidR="003901F5" w:rsidRPr="0002514F">
        <w:t xml:space="preserve"> be plainly stamped or printed upon the tag with ink in English:</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(1)</w:t>
      </w:r>
      <w:r>
        <w:tab/>
        <w:t>t</w:t>
      </w:r>
      <w:r w:rsidR="003901F5" w:rsidRPr="0002514F">
        <w:t>he name and kind of material or materials used to fill the bedding which are listed in the order of their predominance;</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(2)</w:t>
      </w:r>
      <w:r>
        <w:tab/>
        <w:t>a</w:t>
      </w:r>
      <w:r w:rsidR="003901F5" w:rsidRPr="0002514F">
        <w:t xml:space="preserve"> registr</w:t>
      </w:r>
      <w:r>
        <w:t>ation number obtained from the d</w:t>
      </w:r>
      <w:r w:rsidR="003901F5" w:rsidRPr="0002514F">
        <w:t>epartment; and</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(3)</w:t>
      </w:r>
      <w:r>
        <w:tab/>
        <w:t>i</w:t>
      </w:r>
      <w:r w:rsidR="003901F5" w:rsidRPr="0002514F">
        <w:t>n letters at least one</w:t>
      </w:r>
      <w:r w:rsidR="007F721B">
        <w:noBreakHyphen/>
      </w:r>
      <w:r w:rsidR="003901F5" w:rsidRPr="0002514F">
        <w:t xml:space="preserve">eighth inch high the words </w:t>
      </w:r>
      <w:r w:rsidR="007F721B" w:rsidRPr="007F721B">
        <w:t>‘</w:t>
      </w:r>
      <w:r>
        <w:t>made of new material</w:t>
      </w:r>
      <w:r w:rsidR="007F721B" w:rsidRPr="007F721B">
        <w:t>’</w:t>
      </w:r>
      <w:r w:rsidR="003901F5" w:rsidRPr="0002514F">
        <w:t xml:space="preserve">, if the bedding contains no previously used material; or the words </w:t>
      </w:r>
      <w:r w:rsidR="007F721B" w:rsidRPr="007F721B">
        <w:t>‘</w:t>
      </w:r>
      <w:r w:rsidR="003901F5" w:rsidRPr="0002514F">
        <w:t>made of previously used materials</w:t>
      </w:r>
      <w:r w:rsidR="007F721B" w:rsidRPr="007F721B">
        <w:t>’</w:t>
      </w:r>
      <w:r w:rsidR="003901F5" w:rsidRPr="0002514F">
        <w:t xml:space="preserve">, if the bedding contains any previously used material; or the word </w:t>
      </w:r>
      <w:r w:rsidR="007F721B" w:rsidRPr="007F721B">
        <w:t>‘</w:t>
      </w:r>
      <w:r w:rsidR="003901F5" w:rsidRPr="0002514F">
        <w:t>secondhand</w:t>
      </w:r>
      <w:r w:rsidR="007F721B" w:rsidRPr="007F721B">
        <w:t>’</w:t>
      </w:r>
      <w:r w:rsidR="003901F5" w:rsidRPr="0002514F">
        <w:t xml:space="preserve"> on any bedding which has been used but not remade.</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C</w:t>
      </w:r>
      <w:r w:rsidR="003901F5" w:rsidRPr="0002514F">
        <w:t>)</w:t>
      </w:r>
      <w:r>
        <w:tab/>
      </w:r>
      <w:r w:rsidR="003901F5" w:rsidRPr="0002514F">
        <w:t xml:space="preserve">A white tag </w:t>
      </w:r>
      <w:r>
        <w:t>must</w:t>
      </w:r>
      <w:r w:rsidR="003901F5" w:rsidRPr="0002514F">
        <w:t xml:space="preserve"> be used for manufactured bedding and a yellow tag for renovated or sanitized bedding.</w:t>
      </w:r>
    </w:p>
    <w:p w:rsidR="00D53C86"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D</w:t>
      </w:r>
      <w:r w:rsidR="003901F5" w:rsidRPr="0002514F">
        <w:t>)</w:t>
      </w:r>
      <w:r>
        <w:tab/>
      </w:r>
      <w:r w:rsidR="003901F5" w:rsidRPr="0002514F">
        <w:t>The tag must be sew</w:t>
      </w:r>
      <w:r w:rsidR="00AB1943">
        <w:t>n</w:t>
      </w:r>
      <w:r w:rsidR="003901F5" w:rsidRPr="0002514F">
        <w:t xml:space="preserve"> to the outside covering before the filling material has been inserted. </w:t>
      </w:r>
      <w:r w:rsidR="00D53C86">
        <w:t>A</w:t>
      </w:r>
      <w:r w:rsidR="003901F5" w:rsidRPr="0002514F">
        <w:t xml:space="preserve"> trade name, advertisement</w:t>
      </w:r>
      <w:r w:rsidR="00D53C86">
        <w:t>, or</w:t>
      </w:r>
      <w:r w:rsidR="003901F5" w:rsidRPr="0002514F">
        <w:t xml:space="preserve"> other wording </w:t>
      </w:r>
      <w:r w:rsidR="00D53C86">
        <w:t>may not</w:t>
      </w:r>
      <w:r w:rsidR="003901F5" w:rsidRPr="0002514F">
        <w:t xml:space="preserve"> appear on the tag. </w:t>
      </w:r>
    </w:p>
    <w:p w:rsidR="00D53C86" w:rsidRDefault="00D53C86"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6" w:rsidRDefault="00D53C86" w:rsidP="00D5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rsidR="00047607">
        <w:t>60.</w:t>
      </w:r>
      <w:r w:rsidR="00047607">
        <w:tab/>
        <w:t>A</w:t>
      </w:r>
      <w:r w:rsidR="003901F5" w:rsidRPr="0002514F">
        <w:t xml:space="preserve"> person, other than one purchasing bedding for personal use or a representative of the </w:t>
      </w:r>
      <w:r>
        <w:t>d</w:t>
      </w:r>
      <w:r w:rsidR="003901F5" w:rsidRPr="0002514F">
        <w:t>epartment</w:t>
      </w:r>
      <w:r w:rsidR="00972697">
        <w:t>,</w:t>
      </w:r>
      <w:r w:rsidR="003901F5" w:rsidRPr="0002514F">
        <w:t xml:space="preserve"> </w:t>
      </w:r>
      <w:r w:rsidR="00047607">
        <w:t>may not</w:t>
      </w:r>
      <w:r w:rsidR="003901F5" w:rsidRPr="0002514F">
        <w:t xml:space="preserve"> remove, deface</w:t>
      </w:r>
      <w:r w:rsidR="00972697">
        <w:t>,</w:t>
      </w:r>
      <w:r w:rsidR="003901F5" w:rsidRPr="0002514F">
        <w:t xml:space="preserve"> or alter the tag required by this </w:t>
      </w:r>
      <w:r>
        <w:t>chapter</w:t>
      </w:r>
      <w:r w:rsidR="003901F5" w:rsidRPr="0002514F">
        <w:t xml:space="preserve">. </w:t>
      </w:r>
    </w:p>
    <w:p w:rsidR="00D53C86" w:rsidRDefault="00D53C86" w:rsidP="00D5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D53C86"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70.</w:t>
      </w:r>
      <w:r>
        <w:tab/>
      </w:r>
      <w:r w:rsidR="003901F5" w:rsidRPr="0002514F">
        <w:t>(</w:t>
      </w:r>
      <w:r>
        <w:t>A</w:t>
      </w:r>
      <w:r w:rsidR="003901F5" w:rsidRPr="0002514F">
        <w:t>)</w:t>
      </w:r>
      <w:r>
        <w:tab/>
        <w:t>A</w:t>
      </w:r>
      <w:r w:rsidR="003901F5" w:rsidRPr="0002514F">
        <w:t xml:space="preserve"> person </w:t>
      </w:r>
      <w:r>
        <w:t>may not</w:t>
      </w:r>
      <w:r w:rsidR="003901F5" w:rsidRPr="0002514F">
        <w:t xml:space="preserve"> sell bedding in this State</w:t>
      </w:r>
      <w:r>
        <w:t>,</w:t>
      </w:r>
      <w:r w:rsidR="003901F5" w:rsidRPr="0002514F">
        <w:t xml:space="preserve"> whether manufactured within or without this State</w:t>
      </w:r>
      <w:r>
        <w:t>,</w:t>
      </w:r>
      <w:r w:rsidR="003901F5" w:rsidRPr="0002514F">
        <w:t xml:space="preserve"> which has not been manufactured, tagged, and labeled in the manner required by this </w:t>
      </w:r>
      <w:r>
        <w:t>chapter</w:t>
      </w:r>
      <w:r w:rsidR="003901F5" w:rsidRPr="0002514F">
        <w:t xml:space="preserve"> and which does not otherwise comply with the provisions of this </w:t>
      </w:r>
      <w:r>
        <w:t>chapter</w:t>
      </w:r>
      <w:r w:rsidR="003901F5" w:rsidRPr="0002514F">
        <w:t>.</w:t>
      </w:r>
    </w:p>
    <w:p w:rsidR="003901F5" w:rsidRPr="0002514F" w:rsidRDefault="00D53C86"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 xml:space="preserve">This </w:t>
      </w:r>
      <w:r>
        <w:t>chapter</w:t>
      </w:r>
      <w:r w:rsidR="003901F5" w:rsidRPr="0002514F">
        <w:t xml:space="preserve"> </w:t>
      </w:r>
      <w:r>
        <w:t>does</w:t>
      </w:r>
      <w:r w:rsidR="003901F5" w:rsidRPr="0002514F">
        <w:t xml:space="preserve"> not apply to bedding sold by the owner and previous user from the home</w:t>
      </w:r>
      <w:r>
        <w:t xml:space="preserve"> of the owner</w:t>
      </w:r>
      <w:r w:rsidR="003901F5" w:rsidRPr="0002514F">
        <w:t xml:space="preserve"> directly to a purchaser for </w:t>
      </w:r>
      <w:r>
        <w:t>his</w:t>
      </w:r>
      <w:r w:rsidR="003901F5" w:rsidRPr="0002514F">
        <w:t xml:space="preserve"> personal use unless the bedding has been exposed to an infectious or communicable disease.</w:t>
      </w:r>
    </w:p>
    <w:p w:rsidR="00D53C86" w:rsidRDefault="00D53C86" w:rsidP="00D5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C</w:t>
      </w:r>
      <w:r w:rsidR="003901F5" w:rsidRPr="0002514F">
        <w:t>)</w:t>
      </w:r>
      <w:r>
        <w:tab/>
      </w:r>
      <w:r w:rsidR="003901F5" w:rsidRPr="0002514F">
        <w:t>Possession of bedding in a store, warehouse, itinerant vendor</w:t>
      </w:r>
      <w:r w:rsidR="007F721B" w:rsidRPr="007F721B">
        <w:t>’</w:t>
      </w:r>
      <w:r w:rsidR="003901F5" w:rsidRPr="0002514F">
        <w:t>s conveyance</w:t>
      </w:r>
      <w:r>
        <w:t>,</w:t>
      </w:r>
      <w:r w:rsidR="003901F5" w:rsidRPr="0002514F">
        <w:t xml:space="preserve"> or place of business, other than a private home, hotel</w:t>
      </w:r>
      <w:r>
        <w:t>,</w:t>
      </w:r>
      <w:r w:rsidR="003901F5" w:rsidRPr="0002514F">
        <w:t xml:space="preserve"> or other place where these articles are ordinarily used, constitute</w:t>
      </w:r>
      <w:r>
        <w:t>s</w:t>
      </w:r>
      <w:r w:rsidR="003901F5" w:rsidRPr="0002514F">
        <w:t xml:space="preserve"> prima facie evidence that the item is possessed with intent to sell. </w:t>
      </w:r>
      <w:r>
        <w:t>S</w:t>
      </w:r>
      <w:r w:rsidR="003901F5" w:rsidRPr="0002514F">
        <w:t xml:space="preserve">econdhand bedding </w:t>
      </w:r>
      <w:r>
        <w:t>may not</w:t>
      </w:r>
      <w:r w:rsidR="003901F5" w:rsidRPr="0002514F">
        <w:t xml:space="preserve"> be possessed with intent to sell for a period exceeding </w:t>
      </w:r>
      <w:r>
        <w:t>sixty</w:t>
      </w:r>
      <w:r w:rsidR="003901F5" w:rsidRPr="0002514F">
        <w:t xml:space="preserve"> days unless it has been sanitized. </w:t>
      </w:r>
    </w:p>
    <w:p w:rsidR="00D53C86" w:rsidRDefault="00D53C86" w:rsidP="00D5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D53C86" w:rsidP="00D5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80.</w:t>
      </w:r>
      <w:r>
        <w:tab/>
      </w:r>
      <w:r w:rsidR="003901F5" w:rsidRPr="0002514F">
        <w:t>A person</w:t>
      </w:r>
      <w:r>
        <w:t xml:space="preserve"> who</w:t>
      </w:r>
      <w:r w:rsidR="003901F5" w:rsidRPr="0002514F">
        <w:t xml:space="preserve"> manufactur</w:t>
      </w:r>
      <w:r>
        <w:t>es</w:t>
      </w:r>
      <w:r w:rsidR="003901F5" w:rsidRPr="0002514F">
        <w:t xml:space="preserve"> or sanitiz</w:t>
      </w:r>
      <w:r>
        <w:t>es</w:t>
      </w:r>
      <w:r w:rsidR="003901F5" w:rsidRPr="0002514F">
        <w:t xml:space="preserve"> bedding in this State or manufactur</w:t>
      </w:r>
      <w:r>
        <w:t>es</w:t>
      </w:r>
      <w:r w:rsidR="003901F5" w:rsidRPr="0002514F">
        <w:t xml:space="preserve"> bedding to be sold in this State shall apply for a registration number on a form prescribed by the </w:t>
      </w:r>
      <w:r>
        <w:t>commissioner of the department</w:t>
      </w:r>
      <w:r w:rsidR="003901F5" w:rsidRPr="0002514F">
        <w:t>. Upon receipt of the completed applic</w:t>
      </w:r>
      <w:r w:rsidR="00972697">
        <w:t>ation and applicable fees, the d</w:t>
      </w:r>
      <w:r w:rsidR="003901F5" w:rsidRPr="0002514F">
        <w:t>epartment shall issue to the applicant a certificate of registration showing the person</w:t>
      </w:r>
      <w:r w:rsidR="007F721B" w:rsidRPr="007F721B">
        <w:t>’</w:t>
      </w:r>
      <w:r w:rsidR="003901F5" w:rsidRPr="0002514F">
        <w:t>s name and address, registration number</w:t>
      </w:r>
      <w:r>
        <w:t>,</w:t>
      </w:r>
      <w:r w:rsidR="003901F5" w:rsidRPr="0002514F">
        <w:t xml:space="preserve"> and other pertinent information required by the rules of the </w:t>
      </w:r>
      <w:r>
        <w:t>department</w:t>
      </w:r>
      <w:r w:rsidR="003901F5" w:rsidRPr="0002514F">
        <w:t>.</w:t>
      </w:r>
    </w:p>
    <w:p w:rsidR="00BB61A0" w:rsidRDefault="00BB61A0"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BB61A0"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90.</w:t>
      </w:r>
      <w:r>
        <w:tab/>
        <w:t>(A</w:t>
      </w:r>
      <w:r w:rsidR="003901F5" w:rsidRPr="0002514F">
        <w:t>)</w:t>
      </w:r>
      <w:r>
        <w:tab/>
        <w:t>The d</w:t>
      </w:r>
      <w:r w:rsidR="003901F5" w:rsidRPr="0002514F">
        <w:t xml:space="preserve">epartment shall administer and enforce </w:t>
      </w:r>
      <w:r>
        <w:t>the provisions of this chapter</w:t>
      </w:r>
      <w:r w:rsidR="003901F5" w:rsidRPr="0002514F">
        <w:t>.</w:t>
      </w:r>
      <w:r>
        <w:t xml:space="preserve"> </w:t>
      </w:r>
      <w:r w:rsidR="003901F5" w:rsidRPr="0002514F">
        <w:t xml:space="preserve"> A person who has done business in this State throughout the preceding calendar year shall obtain a license by paying a fee to the </w:t>
      </w:r>
      <w:r>
        <w:t>d</w:t>
      </w:r>
      <w:r w:rsidR="003901F5" w:rsidRPr="0002514F">
        <w:t xml:space="preserve">epartment in an amount determined by the total number of bedding units manufactured, sold, or sanitized in this State by the applicant during the calendar year immediately preceding, at the rate of five and two tenths cents </w:t>
      </w:r>
      <w:r>
        <w:t xml:space="preserve">per bedding unit.  </w:t>
      </w:r>
      <w:r w:rsidR="003901F5" w:rsidRPr="0002514F">
        <w:t xml:space="preserve">However, if this amount is less than fifty dollars, a minimum fee of fifty dollars </w:t>
      </w:r>
      <w:r w:rsidR="00972697">
        <w:t>must</w:t>
      </w:r>
      <w:r w:rsidR="003901F5" w:rsidRPr="0002514F">
        <w:t xml:space="preserve"> be paid to the </w:t>
      </w:r>
      <w:r>
        <w:t>d</w:t>
      </w:r>
      <w:r w:rsidR="003901F5" w:rsidRPr="0002514F">
        <w:t>epartment.</w:t>
      </w:r>
    </w:p>
    <w:p w:rsidR="003901F5" w:rsidRPr="0002514F" w:rsidRDefault="00BB61A0"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 xml:space="preserve">A person who has not done business in this State throughout the preceding calendar year shall obtain a license by paying an initial fee to the </w:t>
      </w:r>
      <w:r>
        <w:t>d</w:t>
      </w:r>
      <w:r w:rsidR="003901F5" w:rsidRPr="0002514F">
        <w:t xml:space="preserve">epartment in the amount of seven hundred twenty dollars for the first year in which business is done in this State, prorated in accordance with the quarter of the calendar year in which the person begins doing business.  After submission of proof of business volume in accordance with subsection </w:t>
      </w:r>
      <w:r>
        <w:t>(F)</w:t>
      </w:r>
      <w:r w:rsidR="003901F5" w:rsidRPr="0002514F">
        <w:t xml:space="preserve"> for the part of the preceding calendar year in which the person d</w:t>
      </w:r>
      <w:r>
        <w:t>id business in this State, the d</w:t>
      </w:r>
      <w:r w:rsidR="003901F5" w:rsidRPr="0002514F">
        <w:t>epartment shall determine the amount of fee for which the person is responsible for that time period by using a rate of five and two tenths cents for each bedding unit.</w:t>
      </w:r>
      <w:r>
        <w:t xml:space="preserve"> </w:t>
      </w:r>
      <w:r w:rsidR="003901F5" w:rsidRPr="0002514F">
        <w:t xml:space="preserve"> However, if this amount is less than fifty dollars, the amount of the fee for which the person is responsible </w:t>
      </w:r>
      <w:r>
        <w:t>is</w:t>
      </w:r>
      <w:r w:rsidR="003901F5" w:rsidRPr="0002514F">
        <w:t xml:space="preserve"> fifty dollars</w:t>
      </w:r>
      <w:r>
        <w:t xml:space="preserve">. </w:t>
      </w:r>
      <w:r w:rsidR="003901F5" w:rsidRPr="0002514F">
        <w:t xml:space="preserve"> If the person</w:t>
      </w:r>
      <w:r w:rsidR="007F721B" w:rsidRPr="007F721B">
        <w:t>’</w:t>
      </w:r>
      <w:r w:rsidR="003901F5" w:rsidRPr="0002514F">
        <w:t xml:space="preserve">s initial payment is more than the amount of the fee for which the person is responsible, the </w:t>
      </w:r>
      <w:r>
        <w:t>d</w:t>
      </w:r>
      <w:r w:rsidR="003901F5" w:rsidRPr="0002514F">
        <w:t xml:space="preserve">epartment shall make a refund or adjustment to the cost of the fee due for the next year in the amount of the difference.  If the initial payment is less than the amount of the fee for which the person is responsible, the person shall pay the difference to the </w:t>
      </w:r>
      <w:r>
        <w:t>d</w:t>
      </w:r>
      <w:r w:rsidR="003901F5" w:rsidRPr="0002514F">
        <w:t>epartment.</w:t>
      </w:r>
    </w:p>
    <w:p w:rsidR="003901F5" w:rsidRPr="0002514F" w:rsidRDefault="00BB61A0"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w:t>
      </w:r>
      <w:r>
        <w:t>1</w:t>
      </w:r>
      <w:r w:rsidR="003901F5" w:rsidRPr="0002514F">
        <w:t>)</w:t>
      </w:r>
      <w:r>
        <w:tab/>
      </w:r>
      <w:r w:rsidR="003901F5" w:rsidRPr="0002514F">
        <w:t xml:space="preserve">Payments, refunds, and adjustments </w:t>
      </w:r>
      <w:r>
        <w:t>must</w:t>
      </w:r>
      <w:r w:rsidR="003901F5" w:rsidRPr="0002514F">
        <w:t xml:space="preserve"> be made in accordance with rules adopted by the </w:t>
      </w:r>
      <w:r>
        <w:t>department</w:t>
      </w:r>
      <w:r w:rsidR="003901F5" w:rsidRPr="0002514F">
        <w:t>.</w:t>
      </w:r>
    </w:p>
    <w:p w:rsidR="003901F5" w:rsidRPr="0002514F" w:rsidRDefault="00BB61A0"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(2</w:t>
      </w:r>
      <w:r>
        <w:t>)</w:t>
      </w:r>
      <w:r>
        <w:tab/>
      </w:r>
      <w:r w:rsidR="003901F5" w:rsidRPr="0002514F">
        <w:t>Upon payment of the fees charged pursuant to subsections (</w:t>
      </w:r>
      <w:r>
        <w:t>A</w:t>
      </w:r>
      <w:r w:rsidR="003901F5" w:rsidRPr="0002514F">
        <w:t>) and (</w:t>
      </w:r>
      <w:r>
        <w:t>B</w:t>
      </w:r>
      <w:r w:rsidR="003901F5" w:rsidRPr="0002514F">
        <w:t xml:space="preserve">), or the first installment as provided by rules adopted by the </w:t>
      </w:r>
      <w:r>
        <w:t>department</w:t>
      </w:r>
      <w:r w:rsidR="003901F5" w:rsidRPr="0002514F">
        <w:t xml:space="preserve">, the </w:t>
      </w:r>
      <w:r>
        <w:t>d</w:t>
      </w:r>
      <w:r w:rsidR="003901F5" w:rsidRPr="0002514F">
        <w:t xml:space="preserve">epartment shall issue a license to the person.  Licenses </w:t>
      </w:r>
      <w:r>
        <w:t>must</w:t>
      </w:r>
      <w:r w:rsidR="003901F5" w:rsidRPr="0002514F">
        <w:t xml:space="preserve"> be kept conspicuously posted in the place of business of the licensee at all times.  The </w:t>
      </w:r>
      <w:r>
        <w:t>commissioner</w:t>
      </w:r>
      <w:r w:rsidR="003901F5" w:rsidRPr="0002514F">
        <w:t xml:space="preserve"> may suspend a license for a maximum of six months for two or more serious violations of this </w:t>
      </w:r>
      <w:r>
        <w:t>chapter</w:t>
      </w:r>
      <w:r w:rsidR="003901F5" w:rsidRPr="0002514F">
        <w:t xml:space="preserve"> or of the rules of the </w:t>
      </w:r>
      <w:r w:rsidR="00993D05">
        <w:t>department</w:t>
      </w:r>
      <w:r w:rsidR="003901F5" w:rsidRPr="0002514F">
        <w:t>, within any</w:t>
      </w:r>
      <w:r w:rsidR="00993D05">
        <w:t xml:space="preserve"> twelve</w:t>
      </w:r>
      <w:r w:rsidR="007F721B">
        <w:noBreakHyphen/>
      </w:r>
      <w:r w:rsidR="003901F5" w:rsidRPr="0002514F">
        <w:t>month period.</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C</w:t>
      </w:r>
      <w:r w:rsidR="003901F5" w:rsidRPr="0002514F">
        <w:t>)</w:t>
      </w:r>
      <w:r>
        <w:tab/>
      </w:r>
      <w:r w:rsidR="003901F5" w:rsidRPr="0002514F">
        <w:t xml:space="preserve">A maximum fee of seven hundred fifty dollars </w:t>
      </w:r>
      <w:r>
        <w:t>must</w:t>
      </w:r>
      <w:r w:rsidR="003901F5" w:rsidRPr="0002514F">
        <w:t xml:space="preserve"> be charged for units of bedding manufactured in this State but not sold in this State.</w:t>
      </w:r>
    </w:p>
    <w:p w:rsidR="00993D05"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D</w:t>
      </w:r>
      <w:r w:rsidR="003901F5" w:rsidRPr="0002514F">
        <w:t>)</w:t>
      </w:r>
      <w:r>
        <w:tab/>
      </w:r>
      <w:r w:rsidR="003901F5" w:rsidRPr="0002514F">
        <w:t>For the sole purpose of computing fees for which a person is responsible:</w:t>
      </w:r>
    </w:p>
    <w:p w:rsidR="00993D05"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w:t>
      </w:r>
      <w:r w:rsidR="003901F5" w:rsidRPr="0002514F">
        <w:t xml:space="preserve">ne mattress is defined as one bedding unit; </w:t>
      </w:r>
    </w:p>
    <w:p w:rsidR="00993D05"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3901F5" w:rsidRPr="0002514F">
        <w:t xml:space="preserve">one upholstered spring is defined as one bedding unit; </w:t>
      </w:r>
      <w:r>
        <w:tab/>
      </w:r>
      <w:r>
        <w:tab/>
      </w:r>
      <w:r>
        <w:tab/>
        <w:t>(3)</w:t>
      </w:r>
      <w:r>
        <w:tab/>
      </w:r>
      <w:r w:rsidR="003901F5" w:rsidRPr="0002514F">
        <w:t xml:space="preserve">one pad is defined as one bedding unit; </w:t>
      </w:r>
    </w:p>
    <w:p w:rsidR="00993D05"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3901F5" w:rsidRPr="0002514F">
        <w:t xml:space="preserve">one sleeping bag is defined as one bedding unit; </w:t>
      </w:r>
    </w:p>
    <w:p w:rsidR="00993D05"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3901F5" w:rsidRPr="0002514F">
        <w:t>five comforters, pillows</w:t>
      </w:r>
      <w:r>
        <w:t>,</w:t>
      </w:r>
      <w:r w:rsidR="003901F5" w:rsidRPr="0002514F">
        <w:t xml:space="preserve"> or decorative pillows are defined as one bedding unit; and </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AB1943">
        <w:t>6</w:t>
      </w:r>
      <w:r>
        <w:t>)</w:t>
      </w:r>
      <w:r>
        <w:tab/>
      </w:r>
      <w:r w:rsidR="003901F5" w:rsidRPr="0002514F">
        <w:t>any other item is defined as one bedding unit.</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E</w:t>
      </w:r>
      <w:r w:rsidR="003901F5" w:rsidRPr="0002514F">
        <w:t>)</w:t>
      </w:r>
      <w:r>
        <w:tab/>
      </w:r>
      <w:r w:rsidR="003901F5" w:rsidRPr="0002514F">
        <w:t xml:space="preserve">An application for license must be submitted on a form prescribed by the </w:t>
      </w:r>
      <w:r>
        <w:t>commissioner</w:t>
      </w:r>
      <w:r w:rsidR="003901F5" w:rsidRPr="0002514F">
        <w:t xml:space="preserve">. </w:t>
      </w:r>
      <w:r>
        <w:t xml:space="preserve"> A</w:t>
      </w:r>
      <w:r w:rsidR="003901F5" w:rsidRPr="0002514F">
        <w:t xml:space="preserve"> license may </w:t>
      </w:r>
      <w:r>
        <w:t xml:space="preserve">not </w:t>
      </w:r>
      <w:r w:rsidR="003901F5" w:rsidRPr="0002514F">
        <w:t xml:space="preserve">be issued to a person unless </w:t>
      </w:r>
      <w:r>
        <w:t>he</w:t>
      </w:r>
      <w:r w:rsidR="003901F5" w:rsidRPr="0002514F">
        <w:t xml:space="preserve"> complies with the rules of the </w:t>
      </w:r>
      <w:r>
        <w:t>department</w:t>
      </w:r>
      <w:r w:rsidR="003901F5" w:rsidRPr="0002514F">
        <w:t xml:space="preserve"> governing the granting of licenses.</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F</w:t>
      </w:r>
      <w:r w:rsidR="003901F5" w:rsidRPr="0002514F">
        <w:t>)</w:t>
      </w:r>
      <w:r>
        <w:tab/>
        <w:t>T</w:t>
      </w:r>
      <w:r w:rsidR="003901F5" w:rsidRPr="0002514F">
        <w:t xml:space="preserve">he </w:t>
      </w:r>
      <w:r>
        <w:t>department</w:t>
      </w:r>
      <w:r w:rsidR="003901F5" w:rsidRPr="0002514F">
        <w:t xml:space="preserve"> shall adopt rules for the proper enforcement of this section. The rules </w:t>
      </w:r>
      <w:r>
        <w:t>must</w:t>
      </w:r>
      <w:r w:rsidR="003901F5" w:rsidRPr="0002514F">
        <w:t xml:space="preserve"> include provisions governing the type and amount of proof which must be sub</w:t>
      </w:r>
      <w:r>
        <w:t>mitted by the applicant to the d</w:t>
      </w:r>
      <w:r w:rsidR="003901F5" w:rsidRPr="0002514F">
        <w:t>epartment in order to establish the number of bedding units that were, during the preceding calendar year:</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(1)</w:t>
      </w:r>
      <w:r>
        <w:tab/>
        <w:t>m</w:t>
      </w:r>
      <w:r w:rsidR="003901F5" w:rsidRPr="0002514F">
        <w:t>anufactured and sold in this State;</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(2)</w:t>
      </w:r>
      <w:r>
        <w:tab/>
        <w:t>m</w:t>
      </w:r>
      <w:r w:rsidR="003901F5" w:rsidRPr="0002514F">
        <w:t>anufactured outside of this State and sold in this State; and</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(3)</w:t>
      </w:r>
      <w:r>
        <w:tab/>
        <w:t>m</w:t>
      </w:r>
      <w:r w:rsidR="003901F5" w:rsidRPr="0002514F">
        <w:t>anufactured in this State but not sold in this State.</w:t>
      </w:r>
    </w:p>
    <w:p w:rsidR="00993D05" w:rsidRDefault="00993D05" w:rsidP="0099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G</w:t>
      </w:r>
      <w:r w:rsidR="003901F5" w:rsidRPr="0002514F">
        <w:t>)</w:t>
      </w:r>
      <w:r>
        <w:tab/>
      </w:r>
      <w:r w:rsidR="003901F5" w:rsidRPr="0002514F">
        <w:t xml:space="preserve">The </w:t>
      </w:r>
      <w:r>
        <w:t>department</w:t>
      </w:r>
      <w:r w:rsidR="003901F5" w:rsidRPr="0002514F">
        <w:t xml:space="preserve"> may provide in its rules for additional proof of the number of bedding units sold during the preceding calendar year when it has reason to believe that the proof submitted by the manufacturer is incomplete, misleading or incorrect. </w:t>
      </w:r>
    </w:p>
    <w:p w:rsidR="00993D05" w:rsidRDefault="00993D05" w:rsidP="0099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993D05" w:rsidP="0099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100.</w:t>
      </w:r>
      <w:r>
        <w:tab/>
      </w:r>
      <w:r w:rsidR="003901F5" w:rsidRPr="0002514F">
        <w:t xml:space="preserve">The Bedding Law Account is established as a nonreverting account within the </w:t>
      </w:r>
      <w:r>
        <w:t>d</w:t>
      </w:r>
      <w:r w:rsidR="003901F5" w:rsidRPr="0002514F">
        <w:t xml:space="preserve">epartment. All fees collected </w:t>
      </w:r>
      <w:r w:rsidR="00972697">
        <w:t>pursuant to</w:t>
      </w:r>
      <w:r w:rsidR="003901F5" w:rsidRPr="0002514F">
        <w:t xml:space="preserve"> this </w:t>
      </w:r>
      <w:r>
        <w:t>chapter must</w:t>
      </w:r>
      <w:r w:rsidR="003901F5" w:rsidRPr="0002514F">
        <w:t xml:space="preserve"> be credited to the </w:t>
      </w:r>
      <w:r>
        <w:t>a</w:t>
      </w:r>
      <w:r w:rsidR="003901F5" w:rsidRPr="0002514F">
        <w:t>ccount and applied to the following costs:</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(1)</w:t>
      </w:r>
      <w:r>
        <w:tab/>
        <w:t>s</w:t>
      </w:r>
      <w:r w:rsidR="003901F5" w:rsidRPr="0002514F">
        <w:t xml:space="preserve">alaries and expenses of inspectors and other employees who enforce this </w:t>
      </w:r>
      <w:r>
        <w:t>chapter; and</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(2)</w:t>
      </w:r>
      <w:r>
        <w:tab/>
        <w:t>e</w:t>
      </w:r>
      <w:r w:rsidR="003901F5" w:rsidRPr="0002514F">
        <w:t xml:space="preserve">xpenses directly connected with the enforcement of this </w:t>
      </w:r>
      <w:r w:rsidR="00B16E9D">
        <w:t>chapter</w:t>
      </w:r>
      <w:r w:rsidR="003901F5" w:rsidRPr="0002514F">
        <w:t>, including attorney</w:t>
      </w:r>
      <w:r w:rsidR="007F721B" w:rsidRPr="007F721B">
        <w:t>’</w:t>
      </w:r>
      <w:r w:rsidR="003901F5" w:rsidRPr="0002514F">
        <w:t xml:space="preserve">s fees, which are expressly authorized to be incurred by the </w:t>
      </w:r>
      <w:r w:rsidR="00B16E9D">
        <w:t>commissioner</w:t>
      </w:r>
      <w:r w:rsidR="003901F5" w:rsidRPr="0002514F">
        <w:t xml:space="preserve"> without authority from any other source when in the </w:t>
      </w:r>
      <w:r w:rsidR="00B16E9D">
        <w:t>commissioner</w:t>
      </w:r>
      <w:r w:rsidR="007F721B" w:rsidRPr="007F721B">
        <w:t>’</w:t>
      </w:r>
      <w:r w:rsidR="003901F5" w:rsidRPr="0002514F">
        <w:t xml:space="preserve">s opinion it is advisable to employ an attorney to prosecute any persons. </w:t>
      </w:r>
    </w:p>
    <w:p w:rsidR="003901F5" w:rsidRPr="0002514F"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B16E9D"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110.</w:t>
      </w:r>
      <w:r>
        <w:tab/>
      </w:r>
      <w:r w:rsidR="003901F5" w:rsidRPr="0002514F">
        <w:t>(</w:t>
      </w:r>
      <w:r>
        <w:t>A)</w:t>
      </w:r>
      <w:r>
        <w:tab/>
        <w:t>T</w:t>
      </w:r>
      <w:r w:rsidR="003901F5" w:rsidRPr="0002514F">
        <w:t xml:space="preserve">he </w:t>
      </w:r>
      <w:r>
        <w:t>d</w:t>
      </w:r>
      <w:r w:rsidR="003901F5" w:rsidRPr="0002514F">
        <w:t xml:space="preserve">epartment shall enforce the provisions of this </w:t>
      </w:r>
      <w:r>
        <w:t>chapter</w:t>
      </w:r>
      <w:r w:rsidR="003901F5" w:rsidRPr="0002514F">
        <w:t xml:space="preserve"> and the rules adopted by the </w:t>
      </w:r>
      <w:r>
        <w:t>department</w:t>
      </w:r>
      <w:r w:rsidR="003901F5" w:rsidRPr="0002514F">
        <w:t>.</w:t>
      </w:r>
    </w:p>
    <w:p w:rsidR="003901F5" w:rsidRPr="0002514F" w:rsidRDefault="00B16E9D"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 xml:space="preserve">The </w:t>
      </w:r>
      <w:r>
        <w:t>commissioner</w:t>
      </w:r>
      <w:r w:rsidR="003901F5" w:rsidRPr="0002514F">
        <w:t xml:space="preserve"> may prohibit sale and place an </w:t>
      </w:r>
      <w:r w:rsidR="007F721B" w:rsidRPr="007F721B">
        <w:t>‘</w:t>
      </w:r>
      <w:r w:rsidR="003901F5" w:rsidRPr="0002514F">
        <w:t>off sale</w:t>
      </w:r>
      <w:r w:rsidR="007F721B" w:rsidRPr="007F721B">
        <w:t>’</w:t>
      </w:r>
      <w:r w:rsidR="003901F5" w:rsidRPr="0002514F">
        <w:t xml:space="preserve"> tag on any bedding which is not made, sanitized, or tagged as required by this </w:t>
      </w:r>
      <w:r>
        <w:t>chapter</w:t>
      </w:r>
      <w:r w:rsidR="003901F5" w:rsidRPr="0002514F">
        <w:t xml:space="preserve"> and the rules of the </w:t>
      </w:r>
      <w:r>
        <w:t>department</w:t>
      </w:r>
      <w:r w:rsidR="003901F5" w:rsidRPr="0002514F">
        <w:t xml:space="preserve">. The bedding </w:t>
      </w:r>
      <w:r>
        <w:t>may</w:t>
      </w:r>
      <w:r w:rsidR="003901F5" w:rsidRPr="0002514F">
        <w:t xml:space="preserve"> not be sold or otherwise removed until the violation is remedied and the </w:t>
      </w:r>
      <w:r>
        <w:t>commissioner</w:t>
      </w:r>
      <w:r w:rsidR="003901F5" w:rsidRPr="0002514F">
        <w:t xml:space="preserve"> has </w:t>
      </w:r>
      <w:r>
        <w:t xml:space="preserve">reinspected it and removed the </w:t>
      </w:r>
      <w:r w:rsidR="007F721B" w:rsidRPr="007F721B">
        <w:t>‘</w:t>
      </w:r>
      <w:r w:rsidR="003901F5" w:rsidRPr="0002514F">
        <w:t>off sale</w:t>
      </w:r>
      <w:r w:rsidR="007F721B" w:rsidRPr="007F721B">
        <w:t>’</w:t>
      </w:r>
      <w:r w:rsidR="003901F5" w:rsidRPr="0002514F">
        <w:t xml:space="preserve"> tag.</w:t>
      </w:r>
    </w:p>
    <w:p w:rsidR="003901F5" w:rsidRPr="0002514F" w:rsidRDefault="00B16E9D"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C</w:t>
      </w:r>
      <w:r w:rsidR="003901F5" w:rsidRPr="0002514F">
        <w:t>)</w:t>
      </w:r>
      <w:r>
        <w:tab/>
      </w:r>
      <w:r w:rsidR="003901F5" w:rsidRPr="0002514F">
        <w:t xml:space="preserve">A person </w:t>
      </w:r>
      <w:r>
        <w:t xml:space="preserve">who </w:t>
      </w:r>
      <w:r w:rsidR="003901F5" w:rsidRPr="0002514F">
        <w:t>suppl</w:t>
      </w:r>
      <w:r>
        <w:t>ies</w:t>
      </w:r>
      <w:r w:rsidR="003901F5" w:rsidRPr="0002514F">
        <w:t xml:space="preserve"> material to a bedding manufacturer shall furnish an itemized invoice of all furnished material. Each material entering into willowed or other mixtures </w:t>
      </w:r>
      <w:r>
        <w:t>must</w:t>
      </w:r>
      <w:r w:rsidR="003901F5" w:rsidRPr="0002514F">
        <w:t xml:space="preserve"> be shown on the invoice. The bedding manufacturer shall keep the invoice on file for one year subject to inspection by the </w:t>
      </w:r>
      <w:r>
        <w:t>d</w:t>
      </w:r>
      <w:r w:rsidR="003901F5" w:rsidRPr="0002514F">
        <w:t>epartment.</w:t>
      </w:r>
    </w:p>
    <w:p w:rsidR="003901F5" w:rsidRPr="0002514F" w:rsidRDefault="00B16E9D"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D</w:t>
      </w:r>
      <w:r w:rsidR="003901F5" w:rsidRPr="0002514F">
        <w:t>)</w:t>
      </w:r>
      <w:r>
        <w:tab/>
      </w:r>
      <w:r w:rsidR="003901F5" w:rsidRPr="0002514F">
        <w:t xml:space="preserve">When the </w:t>
      </w:r>
      <w:r>
        <w:t>commissioner</w:t>
      </w:r>
      <w:r w:rsidR="003901F5" w:rsidRPr="0002514F">
        <w:t xml:space="preserve"> has reason to believe that bedding is not tagged or filled as required by this </w:t>
      </w:r>
      <w:r>
        <w:t>chapter</w:t>
      </w:r>
      <w:r w:rsidR="003901F5" w:rsidRPr="0002514F">
        <w:t xml:space="preserve">, the </w:t>
      </w:r>
      <w:r>
        <w:t>commissioner</w:t>
      </w:r>
      <w:r w:rsidR="003901F5" w:rsidRPr="0002514F">
        <w:t xml:space="preserve"> ha</w:t>
      </w:r>
      <w:r>
        <w:t>s</w:t>
      </w:r>
      <w:r w:rsidR="003901F5" w:rsidRPr="0002514F">
        <w:t xml:space="preserve"> authority to open a seam of the bedding to examine the filling, and, if unable after this examination to determine if the filling is of the kind stated on the tag, ha</w:t>
      </w:r>
      <w:r>
        <w:t>s</w:t>
      </w:r>
      <w:r w:rsidR="003901F5" w:rsidRPr="0002514F">
        <w:t xml:space="preserve"> the authority to examine purchase or other records necessary to determine definitely the kind of material used in the bedding. The </w:t>
      </w:r>
      <w:r>
        <w:t>commissioner has the</w:t>
      </w:r>
      <w:r w:rsidR="003901F5" w:rsidRPr="0002514F">
        <w:t xml:space="preserve"> authority to seize and hold for evidence any records and any bedding or bedding material which in the </w:t>
      </w:r>
      <w:r>
        <w:t>commissioner</w:t>
      </w:r>
      <w:r w:rsidR="007F721B" w:rsidRPr="007F721B">
        <w:t>’</w:t>
      </w:r>
      <w:r w:rsidR="003901F5" w:rsidRPr="0002514F">
        <w:t>s opinion is made, possessed</w:t>
      </w:r>
      <w:r>
        <w:t>,</w:t>
      </w:r>
      <w:r w:rsidR="003901F5" w:rsidRPr="0002514F">
        <w:t xml:space="preserve"> or offered for sale in violation of this </w:t>
      </w:r>
      <w:r>
        <w:t>chapter</w:t>
      </w:r>
      <w:r w:rsidR="003901F5" w:rsidRPr="0002514F">
        <w:t xml:space="preserve"> or the rules of the </w:t>
      </w:r>
      <w:r w:rsidR="00447113">
        <w:t>department</w:t>
      </w:r>
      <w:r w:rsidR="003901F5" w:rsidRPr="0002514F">
        <w:t xml:space="preserve">. The </w:t>
      </w:r>
      <w:r w:rsidR="00447113">
        <w:t>commissioner has the</w:t>
      </w:r>
      <w:r w:rsidR="003901F5" w:rsidRPr="0002514F">
        <w:t xml:space="preserve"> authority to take a sample of any bedding or bedding material for the purpose of examination or for evidence.</w:t>
      </w:r>
    </w:p>
    <w:p w:rsidR="003901F5" w:rsidRPr="0002514F"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447113"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120.</w:t>
      </w:r>
      <w:r>
        <w:tab/>
      </w:r>
      <w:r w:rsidR="003901F5" w:rsidRPr="0002514F">
        <w:t>(</w:t>
      </w:r>
      <w:r>
        <w:t>A</w:t>
      </w:r>
      <w:r w:rsidR="003901F5" w:rsidRPr="0002514F">
        <w:t>)</w:t>
      </w:r>
      <w:r>
        <w:tab/>
        <w:t>When</w:t>
      </w:r>
      <w:r w:rsidR="003901F5" w:rsidRPr="0002514F">
        <w:t xml:space="preserve"> bedding is manufactured, sanitized</w:t>
      </w:r>
      <w:r>
        <w:t>,</w:t>
      </w:r>
      <w:r w:rsidR="003901F5" w:rsidRPr="0002514F">
        <w:t xml:space="preserve"> or renovated in a plant or place of business which has qualified as a nonprofit agency for the blind or severely handicapped, the responsible person shall satisfy the provisions of this </w:t>
      </w:r>
      <w:r>
        <w:t>chapter</w:t>
      </w:r>
      <w:r w:rsidR="003901F5" w:rsidRPr="0002514F">
        <w:t xml:space="preserve"> and the rules of the </w:t>
      </w:r>
      <w:r>
        <w:t>department</w:t>
      </w:r>
      <w:r w:rsidR="003901F5" w:rsidRPr="0002514F">
        <w:t xml:space="preserve">. However, the responsible persons at these plants or places of business </w:t>
      </w:r>
      <w:r>
        <w:t>are</w:t>
      </w:r>
      <w:r w:rsidR="003901F5" w:rsidRPr="0002514F">
        <w:t xml:space="preserve"> not </w:t>
      </w:r>
      <w:r>
        <w:t>r</w:t>
      </w:r>
      <w:r w:rsidR="003901F5" w:rsidRPr="0002514F">
        <w:t>equired to pay fees.</w:t>
      </w:r>
    </w:p>
    <w:p w:rsidR="003901F5" w:rsidRDefault="00447113"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State institutions engaged in the manufacture, renovation</w:t>
      </w:r>
      <w:r w:rsidR="00972697">
        <w:t>,</w:t>
      </w:r>
      <w:r w:rsidR="003901F5" w:rsidRPr="0002514F">
        <w:t xml:space="preserve"> or sanitizing of bedding for th</w:t>
      </w:r>
      <w:r>
        <w:t>eir own use or that of another s</w:t>
      </w:r>
      <w:r w:rsidR="003901F5" w:rsidRPr="0002514F">
        <w:t xml:space="preserve">tate institution are exempted from </w:t>
      </w:r>
      <w:r w:rsidR="00972697">
        <w:t>the</w:t>
      </w:r>
      <w:r w:rsidR="003901F5" w:rsidRPr="0002514F">
        <w:t xml:space="preserve"> provisions of this </w:t>
      </w:r>
      <w:r>
        <w:t>chapter</w:t>
      </w:r>
      <w:r w:rsidR="003901F5" w:rsidRPr="0002514F">
        <w:t xml:space="preserve">. </w:t>
      </w:r>
    </w:p>
    <w:p w:rsidR="00447113" w:rsidRPr="0002514F" w:rsidRDefault="00447113"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447113"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130.</w:t>
      </w:r>
      <w:r>
        <w:tab/>
      </w:r>
      <w:r w:rsidR="003901F5" w:rsidRPr="0002514F">
        <w:t xml:space="preserve">The </w:t>
      </w:r>
      <w:r>
        <w:t>department</w:t>
      </w:r>
      <w:r w:rsidR="003901F5" w:rsidRPr="0002514F">
        <w:t xml:space="preserve"> shall adopt rules </w:t>
      </w:r>
      <w:r>
        <w:t xml:space="preserve"> and promulgate regulations necessary to effectuate the provisions of this chapter.”</w:t>
      </w:r>
    </w:p>
    <w:p w:rsidR="007C6561"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113">
        <w:t>3</w:t>
      </w:r>
      <w:r>
        <w:t>.</w:t>
      </w:r>
      <w:r>
        <w:tab/>
        <w:t>This act takes effect upon approval by the Governor.</w:t>
      </w:r>
    </w:p>
    <w:p w:rsidR="00AD4A9A" w:rsidRDefault="007F72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A9A" w:rsidRDefault="00AD4A9A" w:rsidP="008925A8">
      <w:pPr>
        <w:suppressAutoHyphens/>
      </w:pPr>
    </w:p>
    <w:sectPr w:rsidR="00AD4A9A" w:rsidSect="008925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E9D" w:rsidRDefault="00B16E9D" w:rsidP="009F0C77">
      <w:r>
        <w:separator/>
      </w:r>
    </w:p>
  </w:endnote>
  <w:endnote w:type="continuationSeparator" w:id="0">
    <w:p w:rsidR="00B16E9D" w:rsidRDefault="00B16E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C7F5DB-35A3-4F8F-A175-2CBC730256EC}"/>
    <w:embedBold r:id="rId2" w:fontKey="{DF5CA881-F5CB-4491-894B-5D3AD3568509}"/>
  </w:font>
  <w:font w:name="Calibri">
    <w:panose1 w:val="020F0502020204030204"/>
    <w:charset w:val="00"/>
    <w:family w:val="swiss"/>
    <w:pitch w:val="variable"/>
    <w:sig w:usb0="E10002FF" w:usb1="4000ACFF" w:usb2="00000009" w:usb3="00000000" w:csb0="0000019F" w:csb1="00000000"/>
    <w:embedRegular r:id="rId3" w:fontKey="{29C09093-9430-436B-A550-38522D9D6D46}"/>
  </w:font>
  <w:font w:name="Cambria">
    <w:panose1 w:val="02040503050406030204"/>
    <w:charset w:val="00"/>
    <w:family w:val="roman"/>
    <w:pitch w:val="variable"/>
    <w:sig w:usb0="E00002FF" w:usb1="400004FF" w:usb2="00000000" w:usb3="00000000" w:csb0="0000019F" w:csb1="00000000"/>
    <w:embedRegular r:id="rId4" w:fontKey="{83FB733D-8318-45D5-8892-3E4E3B1F8E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5A8" w:rsidRPr="00AD4A9A" w:rsidRDefault="008925A8" w:rsidP="00AD4A9A">
    <w:pPr>
      <w:pStyle w:val="Footer"/>
      <w:tabs>
        <w:tab w:val="clear" w:pos="4680"/>
        <w:tab w:val="clear" w:pos="9360"/>
        <w:tab w:val="center" w:pos="2995"/>
      </w:tabs>
      <w:spacing w:before="120"/>
    </w:pPr>
    <w:r>
      <w:t>[355]</w:t>
    </w:r>
    <w:r>
      <w:tab/>
    </w:r>
    <w:r w:rsidR="00093F13">
      <w:fldChar w:fldCharType="begin"/>
    </w:r>
    <w:r w:rsidR="00093F13">
      <w:instrText xml:space="preserve"> PAGE  \* MERGEFORMAT </w:instrText>
    </w:r>
    <w:r w:rsidR="00093F13">
      <w:fldChar w:fldCharType="separate"/>
    </w:r>
    <w:r w:rsidR="00093F13">
      <w:rPr>
        <w:noProof/>
      </w:rPr>
      <w:t>1</w:t>
    </w:r>
    <w:r w:rsidR="00093F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E9D" w:rsidRDefault="00B16E9D" w:rsidP="009F0C77">
      <w:r>
        <w:separator/>
      </w:r>
    </w:p>
  </w:footnote>
  <w:footnote w:type="continuationSeparator" w:id="0">
    <w:p w:rsidR="00B16E9D" w:rsidRDefault="00B16E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80BH11"/>
    <w:docVar w:name="CoverBillType" w:val="b"/>
    <w:docVar w:name="docpath" w:val="L:\Council\bills\AGM\18280BH11.DOCX"/>
    <w:docVar w:name="dvBillNumber" w:val="355"/>
    <w:docVar w:name="dvBillNumberPrefix" w:val="S. "/>
    <w:docVar w:name="dvOriginalBody" w:val="Senate"/>
    <w:docVar w:name="dvSteno" w:val="AGM"/>
    <w:docVar w:name="NameofBody" w:val="s"/>
    <w:docVar w:name="vgroup2" w:val="Council"/>
  </w:docVars>
  <w:rsids>
    <w:rsidRoot w:val="000D2A31"/>
    <w:rsid w:val="00026C9A"/>
    <w:rsid w:val="00047607"/>
    <w:rsid w:val="00060C4B"/>
    <w:rsid w:val="00093F13"/>
    <w:rsid w:val="000965A1"/>
    <w:rsid w:val="000D2A31"/>
    <w:rsid w:val="000E1785"/>
    <w:rsid w:val="001023A4"/>
    <w:rsid w:val="0010776B"/>
    <w:rsid w:val="00133E66"/>
    <w:rsid w:val="00134ACF"/>
    <w:rsid w:val="00144E15"/>
    <w:rsid w:val="001738A9"/>
    <w:rsid w:val="001A4A62"/>
    <w:rsid w:val="001A681E"/>
    <w:rsid w:val="001B2EB1"/>
    <w:rsid w:val="001C67F4"/>
    <w:rsid w:val="001D08F2"/>
    <w:rsid w:val="002037CA"/>
    <w:rsid w:val="002047A2"/>
    <w:rsid w:val="002321B6"/>
    <w:rsid w:val="0023696B"/>
    <w:rsid w:val="00250967"/>
    <w:rsid w:val="002759C5"/>
    <w:rsid w:val="00277DEE"/>
    <w:rsid w:val="00280D88"/>
    <w:rsid w:val="00294ABE"/>
    <w:rsid w:val="00294D11"/>
    <w:rsid w:val="002A3EB4"/>
    <w:rsid w:val="002A794B"/>
    <w:rsid w:val="00300C10"/>
    <w:rsid w:val="00325348"/>
    <w:rsid w:val="003546A7"/>
    <w:rsid w:val="003901F5"/>
    <w:rsid w:val="00393688"/>
    <w:rsid w:val="003D411E"/>
    <w:rsid w:val="003E3C1E"/>
    <w:rsid w:val="003E6148"/>
    <w:rsid w:val="00400EAA"/>
    <w:rsid w:val="0041760A"/>
    <w:rsid w:val="00440599"/>
    <w:rsid w:val="00447113"/>
    <w:rsid w:val="004809EE"/>
    <w:rsid w:val="004C4EDF"/>
    <w:rsid w:val="004E7F39"/>
    <w:rsid w:val="00511EE9"/>
    <w:rsid w:val="00521E00"/>
    <w:rsid w:val="00577C6C"/>
    <w:rsid w:val="0058501B"/>
    <w:rsid w:val="006215AA"/>
    <w:rsid w:val="006340D9"/>
    <w:rsid w:val="00643B8E"/>
    <w:rsid w:val="00665EBC"/>
    <w:rsid w:val="0069470D"/>
    <w:rsid w:val="006A476C"/>
    <w:rsid w:val="006C6A93"/>
    <w:rsid w:val="006D6DAB"/>
    <w:rsid w:val="006E02F9"/>
    <w:rsid w:val="0072193C"/>
    <w:rsid w:val="00753C04"/>
    <w:rsid w:val="00756946"/>
    <w:rsid w:val="00757F80"/>
    <w:rsid w:val="00771EEC"/>
    <w:rsid w:val="00786819"/>
    <w:rsid w:val="007A325A"/>
    <w:rsid w:val="007C6561"/>
    <w:rsid w:val="007D631D"/>
    <w:rsid w:val="007F1523"/>
    <w:rsid w:val="007F509E"/>
    <w:rsid w:val="007F5799"/>
    <w:rsid w:val="007F6947"/>
    <w:rsid w:val="007F721B"/>
    <w:rsid w:val="00872729"/>
    <w:rsid w:val="008925A8"/>
    <w:rsid w:val="008F4429"/>
    <w:rsid w:val="00933448"/>
    <w:rsid w:val="009352BB"/>
    <w:rsid w:val="00972697"/>
    <w:rsid w:val="00990668"/>
    <w:rsid w:val="00993D05"/>
    <w:rsid w:val="009D5980"/>
    <w:rsid w:val="009F0C77"/>
    <w:rsid w:val="009F4DD1"/>
    <w:rsid w:val="00A00E9F"/>
    <w:rsid w:val="00A1104B"/>
    <w:rsid w:val="00A64E80"/>
    <w:rsid w:val="00A741D9"/>
    <w:rsid w:val="00A9741D"/>
    <w:rsid w:val="00AB1943"/>
    <w:rsid w:val="00AC7EFD"/>
    <w:rsid w:val="00AD4A9A"/>
    <w:rsid w:val="00AD4B17"/>
    <w:rsid w:val="00B16E9D"/>
    <w:rsid w:val="00B26FA6"/>
    <w:rsid w:val="00B6656C"/>
    <w:rsid w:val="00B741CB"/>
    <w:rsid w:val="00B934F3"/>
    <w:rsid w:val="00BB5012"/>
    <w:rsid w:val="00BB61A0"/>
    <w:rsid w:val="00BB6347"/>
    <w:rsid w:val="00BD2134"/>
    <w:rsid w:val="00C038D8"/>
    <w:rsid w:val="00C045DD"/>
    <w:rsid w:val="00C3136F"/>
    <w:rsid w:val="00C3483A"/>
    <w:rsid w:val="00C74E9D"/>
    <w:rsid w:val="00C82FD3"/>
    <w:rsid w:val="00C94136"/>
    <w:rsid w:val="00CC6B7B"/>
    <w:rsid w:val="00CD3619"/>
    <w:rsid w:val="00CF4447"/>
    <w:rsid w:val="00CF71C6"/>
    <w:rsid w:val="00D149B1"/>
    <w:rsid w:val="00D15922"/>
    <w:rsid w:val="00D32E54"/>
    <w:rsid w:val="00D33357"/>
    <w:rsid w:val="00D405E7"/>
    <w:rsid w:val="00D41D56"/>
    <w:rsid w:val="00D53C86"/>
    <w:rsid w:val="00D6260D"/>
    <w:rsid w:val="00D6662B"/>
    <w:rsid w:val="00D95E2F"/>
    <w:rsid w:val="00D95F82"/>
    <w:rsid w:val="00D970A9"/>
    <w:rsid w:val="00DB3AC0"/>
    <w:rsid w:val="00DE68F0"/>
    <w:rsid w:val="00DF3845"/>
    <w:rsid w:val="00DF7E17"/>
    <w:rsid w:val="00E4231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FDB98A-79F7-4224-9DB4-937F7FBC7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3901F5"/>
    <w:pPr>
      <w:spacing w:after="0" w:line="240" w:lineRule="auto"/>
    </w:pPr>
    <w:rPr>
      <w:rFonts w:asciiTheme="minorHAnsi" w:hAnsiTheme="minorHAnsi"/>
    </w:rPr>
  </w:style>
  <w:style w:type="paragraph" w:customStyle="1" w:styleId="BillDots0">
    <w:name w:val="Bill Dots"/>
    <w:basedOn w:val="Normal"/>
    <w:qFormat/>
    <w:rsid w:val="00D32E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32E54"/>
    <w:pPr>
      <w:tabs>
        <w:tab w:val="right" w:pos="5904"/>
      </w:tabs>
    </w:pPr>
  </w:style>
  <w:style w:type="character" w:styleId="Hyperlink">
    <w:name w:val="Hyperlink"/>
    <w:basedOn w:val="DefaultParagraphFont"/>
    <w:uiPriority w:val="99"/>
    <w:unhideWhenUsed/>
    <w:rsid w:val="008925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3-11.docx" TargetMode="External"/><Relationship Id="rId3" Type="http://schemas.openxmlformats.org/officeDocument/2006/relationships/settings" Target="settings.xml"/><Relationship Id="rId7" Type="http://schemas.openxmlformats.org/officeDocument/2006/relationships/hyperlink" Target="file:///h:\sj%20archive\2011\01-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5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FD9F5-FCB7-4986-B2D7-BFAFC2A41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2468</Words>
  <Characters>12506</Characters>
  <Application>Microsoft Office Word</Application>
  <DocSecurity>4</DocSecurity>
  <Lines>323</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355: Bedbug Prevention and Sanitation Act - South Carolina Legislature Online</dc:title>
  <dc:subject/>
  <dc:creator>AngieMorgan</dc:creator>
  <cp:keywords/>
  <dc:description/>
  <cp:lastModifiedBy>N Cumfer</cp:lastModifiedBy>
  <cp:revision>2</cp:revision>
  <dcterms:created xsi:type="dcterms:W3CDTF">2014-11-21T20:36:00Z</dcterms:created>
  <dcterms:modified xsi:type="dcterms:W3CDTF">2014-11-21T20:36:00Z</dcterms:modified>
</cp:coreProperties>
</file>