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3AA" w:rsidRDefault="005343AA" w:rsidP="005343AA">
      <w:pPr>
        <w:widowControl w:val="0"/>
        <w:jc w:val="center"/>
      </w:pPr>
      <w:bookmarkStart w:id="0" w:name="_GoBack"/>
      <w:bookmarkEnd w:id="0"/>
      <w:r w:rsidRPr="005343AA">
        <w:rPr>
          <w:b/>
        </w:rPr>
        <w:t>South Carolina General Assembly</w:t>
      </w:r>
    </w:p>
    <w:p w:rsidR="005343AA" w:rsidRDefault="005343AA" w:rsidP="005343AA">
      <w:pPr>
        <w:widowControl w:val="0"/>
        <w:jc w:val="center"/>
      </w:pPr>
      <w:r>
        <w:t>119th Session, 2011-2012</w:t>
      </w:r>
    </w:p>
    <w:p w:rsidR="005343AA" w:rsidRDefault="005343AA" w:rsidP="005343AA">
      <w:pPr>
        <w:widowControl w:val="0"/>
        <w:jc w:val="left"/>
      </w:pPr>
    </w:p>
    <w:p w:rsidR="005343AA" w:rsidRDefault="005343AA" w:rsidP="005343AA">
      <w:pPr>
        <w:widowControl w:val="0"/>
        <w:jc w:val="left"/>
        <w:rPr>
          <w:b/>
        </w:rPr>
      </w:pPr>
      <w:r w:rsidRPr="005343AA">
        <w:rPr>
          <w:b/>
        </w:rPr>
        <w:t>H. 3675</w:t>
      </w:r>
    </w:p>
    <w:p w:rsidR="005343AA" w:rsidRDefault="005343AA" w:rsidP="005343AA">
      <w:pPr>
        <w:widowControl w:val="0"/>
        <w:jc w:val="left"/>
        <w:rPr>
          <w:b/>
        </w:rPr>
      </w:pPr>
    </w:p>
    <w:p w:rsidR="005343AA" w:rsidRDefault="005343AA" w:rsidP="005343AA">
      <w:pPr>
        <w:widowControl w:val="0"/>
        <w:jc w:val="left"/>
      </w:pPr>
      <w:r w:rsidRPr="005343AA">
        <w:rPr>
          <w:b/>
        </w:rPr>
        <w:t>STATUS INFORMATION</w:t>
      </w:r>
    </w:p>
    <w:p w:rsidR="005343AA" w:rsidRDefault="005343AA" w:rsidP="005343AA">
      <w:pPr>
        <w:widowControl w:val="0"/>
        <w:jc w:val="left"/>
      </w:pPr>
    </w:p>
    <w:p w:rsidR="005343AA" w:rsidRDefault="005343AA" w:rsidP="005343AA">
      <w:pPr>
        <w:widowControl w:val="0"/>
        <w:jc w:val="left"/>
      </w:pPr>
      <w:r>
        <w:t>General Bill</w:t>
      </w:r>
    </w:p>
    <w:p w:rsidR="005343AA" w:rsidRDefault="00405786" w:rsidP="005343AA">
      <w:pPr>
        <w:widowControl w:val="0"/>
        <w:jc w:val="left"/>
      </w:pPr>
      <w:r>
        <w:t>Sponsors: Reps. Edge, Anderson and Erickson</w:t>
      </w:r>
    </w:p>
    <w:p w:rsidR="005343AA" w:rsidRDefault="005343AA" w:rsidP="005343AA">
      <w:pPr>
        <w:widowControl w:val="0"/>
        <w:jc w:val="left"/>
      </w:pPr>
      <w:r>
        <w:t>Document Path: l:\council\bills\agm\18313ab11.docx</w:t>
      </w:r>
    </w:p>
    <w:p w:rsidR="005343AA" w:rsidRDefault="005343AA" w:rsidP="005343AA">
      <w:pPr>
        <w:widowControl w:val="0"/>
        <w:jc w:val="left"/>
      </w:pPr>
    </w:p>
    <w:p w:rsidR="005343AA" w:rsidRDefault="005343AA" w:rsidP="005343AA">
      <w:pPr>
        <w:widowControl w:val="0"/>
        <w:jc w:val="left"/>
      </w:pPr>
      <w:r>
        <w:t>Introduced in the House on February 15, 2011</w:t>
      </w:r>
    </w:p>
    <w:p w:rsidR="005343AA" w:rsidRDefault="005343AA" w:rsidP="005343AA">
      <w:pPr>
        <w:widowControl w:val="0"/>
        <w:jc w:val="left"/>
      </w:pPr>
      <w:r>
        <w:t xml:space="preserve">Currently residing in the House Committee on </w:t>
      </w:r>
      <w:r w:rsidRPr="005343AA">
        <w:rPr>
          <w:b/>
        </w:rPr>
        <w:t>Labor, Commerce and Industry</w:t>
      </w:r>
    </w:p>
    <w:p w:rsidR="005343AA" w:rsidRDefault="005343AA" w:rsidP="005343AA">
      <w:pPr>
        <w:widowControl w:val="0"/>
        <w:jc w:val="left"/>
      </w:pPr>
    </w:p>
    <w:p w:rsidR="005343AA" w:rsidRDefault="005343AA" w:rsidP="005343AA">
      <w:pPr>
        <w:widowControl w:val="0"/>
        <w:jc w:val="left"/>
      </w:pPr>
      <w:r>
        <w:t xml:space="preserve">Summary: </w:t>
      </w:r>
      <w:r w:rsidR="003279C7">
        <w:t>Employees</w:t>
      </w:r>
    </w:p>
    <w:p w:rsidR="005343AA" w:rsidRDefault="005343AA" w:rsidP="005343AA">
      <w:pPr>
        <w:widowControl w:val="0"/>
        <w:jc w:val="left"/>
      </w:pPr>
    </w:p>
    <w:p w:rsidR="005343AA" w:rsidRDefault="005343AA" w:rsidP="005343AA">
      <w:pPr>
        <w:widowControl w:val="0"/>
        <w:jc w:val="left"/>
      </w:pPr>
    </w:p>
    <w:p w:rsidR="005343AA" w:rsidRDefault="005343AA" w:rsidP="00534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43AA">
        <w:rPr>
          <w:b/>
        </w:rPr>
        <w:t>HISTORY OF LEGISLATIVE ACTIONS</w:t>
      </w:r>
    </w:p>
    <w:p w:rsidR="005343AA" w:rsidRDefault="005343AA" w:rsidP="00534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43AA" w:rsidRPr="005343AA" w:rsidRDefault="005343AA" w:rsidP="00534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43AA">
        <w:rPr>
          <w:u w:val="single"/>
        </w:rPr>
        <w:tab/>
        <w:t>Date</w:t>
      </w:r>
      <w:r w:rsidRPr="005343AA">
        <w:rPr>
          <w:u w:val="single"/>
        </w:rPr>
        <w:tab/>
        <w:t>Body</w:t>
      </w:r>
      <w:r w:rsidRPr="005343AA">
        <w:rPr>
          <w:u w:val="single"/>
        </w:rPr>
        <w:tab/>
        <w:t>Action Description with journal page number</w:t>
      </w:r>
      <w:r w:rsidRPr="005343AA">
        <w:rPr>
          <w:u w:val="single"/>
        </w:rPr>
        <w:tab/>
      </w:r>
    </w:p>
    <w:p w:rsidR="00405786" w:rsidRDefault="00405786" w:rsidP="0040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16167B">
        <w:t>Introduced and read first time (</w:t>
      </w:r>
      <w:hyperlink r:id="rId7" w:history="1">
        <w:r w:rsidRPr="0016167B">
          <w:rPr>
            <w:rStyle w:val="Hyperlink"/>
          </w:rPr>
          <w:t>House Journal</w:t>
        </w:r>
        <w:r w:rsidRPr="0016167B">
          <w:rPr>
            <w:rStyle w:val="Hyperlink"/>
          </w:rPr>
          <w:noBreakHyphen/>
          <w:t>page 8</w:t>
        </w:r>
      </w:hyperlink>
      <w:r w:rsidRPr="0016167B">
        <w:t>)</w:t>
      </w:r>
    </w:p>
    <w:p w:rsidR="00405786" w:rsidRDefault="00405786" w:rsidP="0040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16167B">
        <w:t>Referred to C</w:t>
      </w:r>
      <w:r>
        <w:t xml:space="preserve">ommittee on </w:t>
      </w:r>
      <w:r w:rsidRPr="0016167B">
        <w:rPr>
          <w:b/>
        </w:rPr>
        <w:t>Labor, Commerce and Industry</w:t>
      </w:r>
      <w:r w:rsidRPr="0016167B">
        <w:t xml:space="preserve"> (</w:t>
      </w:r>
      <w:hyperlink r:id="rId8" w:history="1">
        <w:r w:rsidRPr="0016167B">
          <w:rPr>
            <w:rStyle w:val="Hyperlink"/>
          </w:rPr>
          <w:t>House Journal</w:t>
        </w:r>
        <w:r w:rsidRPr="0016167B">
          <w:rPr>
            <w:rStyle w:val="Hyperlink"/>
          </w:rPr>
          <w:noBreakHyphen/>
          <w:t>page 8</w:t>
        </w:r>
      </w:hyperlink>
      <w:r w:rsidRPr="0016167B">
        <w:t>)</w:t>
      </w:r>
    </w:p>
    <w:p w:rsidR="00405786" w:rsidRDefault="00405786" w:rsidP="0040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House</w:t>
      </w:r>
      <w:r>
        <w:tab/>
      </w:r>
      <w:r w:rsidRPr="0016167B">
        <w:t>Member(s) request name added as sponsor: Anderson</w:t>
      </w:r>
    </w:p>
    <w:p w:rsidR="00405786" w:rsidRDefault="00405786" w:rsidP="0040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16167B">
        <w:t>Member(s) request name added as sponsor: Erickson</w:t>
      </w:r>
    </w:p>
    <w:p w:rsidR="00405786" w:rsidRDefault="00405786" w:rsidP="0040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43AA" w:rsidRPr="005343AA" w:rsidRDefault="005343AA" w:rsidP="00534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43AA" w:rsidRDefault="005343AA" w:rsidP="005343AA">
      <w:pPr>
        <w:widowControl w:val="0"/>
        <w:jc w:val="left"/>
      </w:pPr>
      <w:r w:rsidRPr="005343AA">
        <w:rPr>
          <w:b/>
        </w:rPr>
        <w:t>VERSIONS OF THIS BILL</w:t>
      </w:r>
    </w:p>
    <w:p w:rsidR="005343AA" w:rsidRDefault="005343AA" w:rsidP="005343AA">
      <w:pPr>
        <w:widowControl w:val="0"/>
        <w:jc w:val="left"/>
      </w:pPr>
    </w:p>
    <w:p w:rsidR="005343AA" w:rsidRDefault="00A740DA" w:rsidP="005343AA">
      <w:pPr>
        <w:widowControl w:val="0"/>
        <w:jc w:val="left"/>
      </w:pPr>
      <w:hyperlink r:id="rId9" w:history="1">
        <w:r w:rsidR="005343AA">
          <w:rPr>
            <w:rStyle w:val="Hyperlink"/>
          </w:rPr>
          <w:t>2/15/2011</w:t>
        </w:r>
      </w:hyperlink>
    </w:p>
    <w:p w:rsidR="005343AA" w:rsidRDefault="005343AA" w:rsidP="005343AA"/>
    <w:p w:rsidR="005343AA" w:rsidRDefault="005343AA" w:rsidP="005343AA">
      <w:pPr>
        <w:sectPr w:rsidR="005343AA" w:rsidSect="005343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7668" w:rsidRDefault="00317668" w:rsidP="00317668">
      <w:pPr>
        <w:pStyle w:val="BillDots"/>
      </w:pPr>
    </w:p>
    <w:p w:rsidR="00317668" w:rsidRDefault="00317668" w:rsidP="00317668">
      <w:pPr>
        <w:pStyle w:val="Numbersforbills"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668" w:rsidRDefault="00317668" w:rsidP="0031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F3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16C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</w:t>
      </w:r>
      <w:r w:rsidR="00F80F93">
        <w:t xml:space="preserve"> OF SOUTH CAROLINA</w:t>
      </w:r>
      <w:r>
        <w:t>, 1976, BY ADDING SECTION 40</w:t>
      </w:r>
      <w:r>
        <w:noBreakHyphen/>
        <w:t>68</w:t>
      </w:r>
      <w:r>
        <w:noBreakHyphen/>
        <w:t>14</w:t>
      </w:r>
      <w:r w:rsidR="00F80F93">
        <w:t>5</w:t>
      </w:r>
      <w:r>
        <w:t xml:space="preserve"> SO AS TO PROVIDE THAT </w:t>
      </w:r>
      <w:r w:rsidRPr="00C74228">
        <w:t>FOR PURPOSES OF DETERMINING AN INCENTIVE OR BUSINESS PREFERENCE PROGRAM BASED ON EMPLOYMENT, A COVERED EMPLOYEE IS CONSIDERED AN EMPLOYEE SOLELY OF THE CLIENT</w:t>
      </w:r>
      <w:r>
        <w:t xml:space="preserve"> AND</w:t>
      </w:r>
      <w:r w:rsidRPr="00C74228">
        <w:t xml:space="preserve"> NOT THE LICENSEE</w:t>
      </w:r>
      <w:r>
        <w:t xml:space="preserve">; TO PROVIDE THAT </w:t>
      </w:r>
      <w:r w:rsidRPr="00C74228">
        <w:t xml:space="preserve">FOR THE PURPOSES OF AN INCENTIVE OR BUSINESS PREFERENCE PROGRAM BASED ON THE NUMBER OF EMPLOYEES, </w:t>
      </w:r>
      <w:r w:rsidR="001E5A99">
        <w:t xml:space="preserve">A </w:t>
      </w:r>
      <w:r w:rsidRPr="00C74228">
        <w:t>COVERED EMPLOYEE</w:t>
      </w:r>
      <w:r w:rsidR="001E5A99">
        <w:t xml:space="preserve"> OR</w:t>
      </w:r>
      <w:r w:rsidRPr="00C74228">
        <w:t xml:space="preserve"> DIRECT EMPLOYEE OF THE CLIENT </w:t>
      </w:r>
      <w:r w:rsidR="001E5A99">
        <w:t>IS</w:t>
      </w:r>
      <w:r w:rsidRPr="00C74228">
        <w:t xml:space="preserve"> CONSIDERED </w:t>
      </w:r>
      <w:r w:rsidR="001E5A99">
        <w:t xml:space="preserve">AN </w:t>
      </w:r>
      <w:r w:rsidRPr="00C74228">
        <w:t>EMPLOYEE SOLELY OF THE CLIENT BUT NOT THE LICENSEE</w:t>
      </w:r>
      <w:r>
        <w:t xml:space="preserve">; TO PROVIDE CERTAIN EMPLOYMENT INFORMATION A LICENSEE MAY AND MAY NOT BE REQUIRED TO PROVIDE; TO PROVIDE A </w:t>
      </w:r>
      <w:r w:rsidRPr="00C74228">
        <w:t xml:space="preserve">LICENSEE MAY CHARGE A CLIENT A </w:t>
      </w:r>
      <w:r>
        <w:t>CERTAIN FEE; AND TO PROVIDE CERTAIN CONSIDERATIONS WITH RESPECT TO THE ENTERPRISE ZONE ACT OF 1995.</w:t>
      </w:r>
    </w:p>
    <w:p w:rsidR="00D80F38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0F38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0F38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16C" w:rsidRDefault="00D80F38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D616C">
        <w:t>Chapter 68, Title 40 of the 1976 Code is amended by adding:</w:t>
      </w:r>
    </w:p>
    <w:p w:rsidR="00CD616C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C74228">
        <w:t>Section 40</w:t>
      </w:r>
      <w:r>
        <w:noBreakHyphen/>
      </w:r>
      <w:r w:rsidRPr="00C74228">
        <w:t>68</w:t>
      </w:r>
      <w:r>
        <w:noBreakHyphen/>
      </w:r>
      <w:r w:rsidRPr="00C74228">
        <w:t>145.</w:t>
      </w:r>
      <w:r w:rsidRPr="00C74228">
        <w:tab/>
      </w:r>
      <w:r w:rsidRPr="00C74228">
        <w:tab/>
        <w:t>(A)</w:t>
      </w:r>
      <w:r w:rsidRPr="00C74228">
        <w:tab/>
        <w:t>For purposes of determining an incentive or business preference program based on employment, a covered employee is considered an employee solely of the client, not the licensee.  Notwithstanding that the professional employer organization is the W</w:t>
      </w:r>
      <w:r>
        <w:noBreakHyphen/>
      </w:r>
      <w:r w:rsidRPr="00C74228">
        <w:t>2 reporting employer, the client is entitled to the benefit of or continue to qualify for an incentive, business preference program, or other benefit arising from the employment of covered employees.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  <w:t>(B)</w:t>
      </w:r>
      <w:r w:rsidRPr="00C74228">
        <w:tab/>
        <w:t>For the purposes of an incentive or business preference program based on the number of employees, covered employees, and direct employees of the client</w:t>
      </w:r>
      <w:r w:rsidR="006E74E5">
        <w:t>,</w:t>
      </w:r>
      <w:r w:rsidRPr="00C74228">
        <w:t xml:space="preserve"> are considered employees solely of the client, but not the licensee.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  <w:t>(C)</w:t>
      </w:r>
      <w:r w:rsidRPr="00C74228">
        <w:tab/>
        <w:t>On request by the client, the state, or governmental entity, a licensee shall provide employment information required by the state or governmental entity responsible for the administration of the incentive or business preference program and necessary to support a request, claim, application, or other action by a client seeking an incentive or participation in a business preference program.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  <w:t>(D)</w:t>
      </w:r>
      <w:r w:rsidRPr="00C74228">
        <w:tab/>
        <w:t>In providing information required pursuant to subsection (C), a licensee may not be required to: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(1)</w:t>
      </w:r>
      <w:r w:rsidRPr="00C74228">
        <w:tab/>
        <w:t>complete forms on behalf of a client;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(2)</w:t>
      </w:r>
      <w:r w:rsidRPr="00C74228">
        <w:tab/>
        <w:t>attest, certify, and verify the accuracy of information originally provided by or based on information provided by the client to the licensee;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(3)</w:t>
      </w:r>
      <w:r w:rsidRPr="00C74228">
        <w:tab/>
        <w:t>create new information or records; or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(4)</w:t>
      </w:r>
      <w:r w:rsidRPr="00C74228">
        <w:tab/>
        <w:t>provide employment information older than two years.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  <w:t>(E)</w:t>
      </w:r>
      <w:r w:rsidRPr="00C74228">
        <w:tab/>
        <w:t>A licensee may charge a client a fee for information provided pursuant to subsection (C).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  <w:t>(F)</w:t>
      </w:r>
      <w:r>
        <w:tab/>
      </w:r>
      <w:r w:rsidRPr="00C74228">
        <w:t>For purposes of the Enterprise Zone Act of 1995: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(1)</w:t>
      </w:r>
      <w:r>
        <w:tab/>
      </w:r>
      <w:r w:rsidRPr="00C74228">
        <w:t>a client is considered to be current with respect to withholding tax if the licensee is current with respect to the withholding tax;</w:t>
      </w:r>
    </w:p>
    <w:p w:rsidR="00CD616C" w:rsidRPr="00C7422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4228">
        <w:tab/>
      </w:r>
      <w:r w:rsidRPr="00C74228">
        <w:tab/>
        <w:t>(2)</w:t>
      </w:r>
      <w:r>
        <w:tab/>
      </w:r>
      <w:r w:rsidRPr="00C74228">
        <w:t>a licensee shall apply a credit awarded to the withholding obligations of the client; and</w:t>
      </w:r>
    </w:p>
    <w:p w:rsidR="00D80F38" w:rsidRDefault="00CD616C" w:rsidP="00CD6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C74228">
        <w:t>notwithstanding Sections 12</w:t>
      </w:r>
      <w:r>
        <w:noBreakHyphen/>
      </w:r>
      <w:r w:rsidRPr="00C74228">
        <w:t>10</w:t>
      </w:r>
      <w:r>
        <w:noBreakHyphen/>
      </w:r>
      <w:r w:rsidRPr="00C74228">
        <w:t>80(A)(6) and 12</w:t>
      </w:r>
      <w:r>
        <w:noBreakHyphen/>
      </w:r>
      <w:r w:rsidRPr="00C74228">
        <w:t>10</w:t>
      </w:r>
      <w:r>
        <w:noBreakHyphen/>
      </w:r>
      <w:r w:rsidRPr="00C74228">
        <w:t>81(B)(4), to the extent a return of an overpayment of withholding that results from claiming a job credit is not used as permitted by those sections, the client is liable and the licensee is not liable.”</w:t>
      </w:r>
    </w:p>
    <w:p w:rsidR="00D80F38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616C">
        <w:t>2</w:t>
      </w:r>
      <w:r>
        <w:t>.</w:t>
      </w:r>
      <w:r>
        <w:tab/>
        <w:t>This act takes effect upon approval by the Governor.</w:t>
      </w:r>
    </w:p>
    <w:p w:rsidR="00FB1A8B" w:rsidRDefault="00CD61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A8B" w:rsidRDefault="00FB1A8B" w:rsidP="005343AA">
      <w:pPr>
        <w:suppressAutoHyphens/>
      </w:pPr>
    </w:p>
    <w:sectPr w:rsidR="00FB1A8B" w:rsidSect="005343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4E5" w:rsidRDefault="006E74E5" w:rsidP="009F0C77">
      <w:r>
        <w:separator/>
      </w:r>
    </w:p>
  </w:endnote>
  <w:endnote w:type="continuationSeparator" w:id="0">
    <w:p w:rsidR="006E74E5" w:rsidRDefault="006E7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A97DFA-9BAF-425C-A8DA-47C962D2C54B}"/>
    <w:embedBold r:id="rId2" w:fontKey="{331D5254-5582-4E3B-BBFC-B0AB5D0A3E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4089BE-5E2E-42C2-B731-A62BACCFCD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22BBA2-2838-4F29-B0C4-6A2C8E49FA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3AA" w:rsidRPr="00FB1A8B" w:rsidRDefault="005343AA" w:rsidP="00FB1A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[3675]</w:t>
    </w:r>
    <w:r>
      <w:tab/>
    </w:r>
    <w:r w:rsidR="00A740DA">
      <w:fldChar w:fldCharType="begin"/>
    </w:r>
    <w:r w:rsidR="00A740DA">
      <w:instrText xml:space="preserve"> PAGE  \* MERGEFORMAT </w:instrText>
    </w:r>
    <w:r w:rsidR="00A740DA">
      <w:fldChar w:fldCharType="separate"/>
    </w:r>
    <w:r w:rsidR="00A740DA">
      <w:rPr>
        <w:noProof/>
      </w:rPr>
      <w:t>1</w:t>
    </w:r>
    <w:r w:rsidR="00A740D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4E5" w:rsidRDefault="006E74E5" w:rsidP="009F0C77">
      <w:r>
        <w:separator/>
      </w:r>
    </w:p>
  </w:footnote>
  <w:footnote w:type="continuationSeparator" w:id="0">
    <w:p w:rsidR="006E74E5" w:rsidRDefault="006E7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313AB11"/>
    <w:docVar w:name="CoverBillType" w:val="b"/>
    <w:docVar w:name="docpath" w:val="L:\Council\bills\AGM\18313AB11.DOCX"/>
    <w:docVar w:name="dvBillNumber" w:val="36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73EE5"/>
    <w:rsid w:val="00011869"/>
    <w:rsid w:val="000818FE"/>
    <w:rsid w:val="000E1785"/>
    <w:rsid w:val="000F40FA"/>
    <w:rsid w:val="0010776B"/>
    <w:rsid w:val="00133E66"/>
    <w:rsid w:val="001435A3"/>
    <w:rsid w:val="00193C5A"/>
    <w:rsid w:val="001D08F2"/>
    <w:rsid w:val="001D525B"/>
    <w:rsid w:val="001D7F4F"/>
    <w:rsid w:val="001E5A99"/>
    <w:rsid w:val="002321B6"/>
    <w:rsid w:val="0023747D"/>
    <w:rsid w:val="00250967"/>
    <w:rsid w:val="002543C8"/>
    <w:rsid w:val="00284AAE"/>
    <w:rsid w:val="002C0699"/>
    <w:rsid w:val="002E5912"/>
    <w:rsid w:val="00317668"/>
    <w:rsid w:val="00325348"/>
    <w:rsid w:val="0032732C"/>
    <w:rsid w:val="003279C7"/>
    <w:rsid w:val="00336AD0"/>
    <w:rsid w:val="00346E0F"/>
    <w:rsid w:val="0037079A"/>
    <w:rsid w:val="003D01E8"/>
    <w:rsid w:val="003E5288"/>
    <w:rsid w:val="003F6D79"/>
    <w:rsid w:val="00405786"/>
    <w:rsid w:val="0041760A"/>
    <w:rsid w:val="00417C01"/>
    <w:rsid w:val="004809EE"/>
    <w:rsid w:val="004E7D54"/>
    <w:rsid w:val="00516AE8"/>
    <w:rsid w:val="005273C6"/>
    <w:rsid w:val="00530A69"/>
    <w:rsid w:val="00531682"/>
    <w:rsid w:val="005343AA"/>
    <w:rsid w:val="00545593"/>
    <w:rsid w:val="00577C6C"/>
    <w:rsid w:val="005C2FE2"/>
    <w:rsid w:val="005E2BC9"/>
    <w:rsid w:val="00605102"/>
    <w:rsid w:val="006215AA"/>
    <w:rsid w:val="006913C9"/>
    <w:rsid w:val="0069470D"/>
    <w:rsid w:val="00695000"/>
    <w:rsid w:val="006E6911"/>
    <w:rsid w:val="006E74E5"/>
    <w:rsid w:val="006F6D02"/>
    <w:rsid w:val="00722543"/>
    <w:rsid w:val="00723EA0"/>
    <w:rsid w:val="00734F00"/>
    <w:rsid w:val="00752AC0"/>
    <w:rsid w:val="007A70AE"/>
    <w:rsid w:val="007D6D28"/>
    <w:rsid w:val="00806809"/>
    <w:rsid w:val="008362E8"/>
    <w:rsid w:val="008A1768"/>
    <w:rsid w:val="008F4429"/>
    <w:rsid w:val="0092284E"/>
    <w:rsid w:val="0094021A"/>
    <w:rsid w:val="00951376"/>
    <w:rsid w:val="00973EE5"/>
    <w:rsid w:val="009C6A0B"/>
    <w:rsid w:val="009F0C77"/>
    <w:rsid w:val="009F4DD1"/>
    <w:rsid w:val="00A16535"/>
    <w:rsid w:val="00A41684"/>
    <w:rsid w:val="00A43052"/>
    <w:rsid w:val="00A64E80"/>
    <w:rsid w:val="00A72BCD"/>
    <w:rsid w:val="00A740DA"/>
    <w:rsid w:val="00A741D9"/>
    <w:rsid w:val="00A833AB"/>
    <w:rsid w:val="00A9741D"/>
    <w:rsid w:val="00AD4921"/>
    <w:rsid w:val="00AD4B17"/>
    <w:rsid w:val="00B412D4"/>
    <w:rsid w:val="00B860F4"/>
    <w:rsid w:val="00BE3C22"/>
    <w:rsid w:val="00C0345E"/>
    <w:rsid w:val="00C3483A"/>
    <w:rsid w:val="00C74E9D"/>
    <w:rsid w:val="00C82FD3"/>
    <w:rsid w:val="00C84D0B"/>
    <w:rsid w:val="00C92819"/>
    <w:rsid w:val="00CC6B7B"/>
    <w:rsid w:val="00CD2089"/>
    <w:rsid w:val="00CD616C"/>
    <w:rsid w:val="00D02D7F"/>
    <w:rsid w:val="00D53D04"/>
    <w:rsid w:val="00D73A67"/>
    <w:rsid w:val="00D80F38"/>
    <w:rsid w:val="00D970A9"/>
    <w:rsid w:val="00DF3845"/>
    <w:rsid w:val="00E13D6E"/>
    <w:rsid w:val="00E16A88"/>
    <w:rsid w:val="00E41911"/>
    <w:rsid w:val="00E92EEF"/>
    <w:rsid w:val="00F24442"/>
    <w:rsid w:val="00F50AE3"/>
    <w:rsid w:val="00F67CF1"/>
    <w:rsid w:val="00F80F93"/>
    <w:rsid w:val="00F840F0"/>
    <w:rsid w:val="00FA567C"/>
    <w:rsid w:val="00FB0D0D"/>
    <w:rsid w:val="00FB1A8B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2A6494B-3DE3-4E66-A6FF-E45CE80DA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343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1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675_2011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76CD5-35B2-4D22-B625-1E17E2EF8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603</Words>
  <Characters>3234</Characters>
  <Application>Microsoft Office Word</Application>
  <DocSecurity>4</DocSecurity>
  <Lines>108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3675: Employees - South Carolina Legislature Online</dc:title>
  <dc:subject/>
  <dc:creator>AngieMorgan</dc:creator>
  <cp:keywords/>
  <dc:description/>
  <cp:lastModifiedBy>N Cumfer</cp:lastModifiedBy>
  <cp:revision>2</cp:revision>
  <cp:lastPrinted>2011-01-18T16:00:00Z</cp:lastPrinted>
  <dcterms:created xsi:type="dcterms:W3CDTF">2014-11-21T21:46:00Z</dcterms:created>
  <dcterms:modified xsi:type="dcterms:W3CDTF">2014-11-21T21:46:00Z</dcterms:modified>
</cp:coreProperties>
</file>