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DCB" w:rsidRDefault="00A93DCB" w:rsidP="00A93DCB">
      <w:pPr>
        <w:widowControl w:val="0"/>
        <w:jc w:val="center"/>
      </w:pPr>
      <w:bookmarkStart w:id="0" w:name="_GoBack"/>
      <w:bookmarkEnd w:id="0"/>
      <w:r w:rsidRPr="00A93DCB">
        <w:rPr>
          <w:b/>
        </w:rPr>
        <w:t>South Carolina General Assembly</w:t>
      </w:r>
    </w:p>
    <w:p w:rsidR="00A93DCB" w:rsidRDefault="00A93DCB" w:rsidP="00A93DCB">
      <w:pPr>
        <w:widowControl w:val="0"/>
        <w:jc w:val="center"/>
      </w:pPr>
      <w:r>
        <w:t>119th Session, 2011-2012</w:t>
      </w:r>
    </w:p>
    <w:p w:rsidR="00A93DCB" w:rsidRDefault="00A93DCB" w:rsidP="00A93DCB">
      <w:pPr>
        <w:widowControl w:val="0"/>
        <w:jc w:val="left"/>
      </w:pPr>
    </w:p>
    <w:p w:rsidR="00A93DCB" w:rsidRDefault="00A93DCB" w:rsidP="00A93DCB">
      <w:pPr>
        <w:widowControl w:val="0"/>
        <w:jc w:val="left"/>
        <w:rPr>
          <w:b/>
        </w:rPr>
      </w:pPr>
      <w:r w:rsidRPr="00A93DCB">
        <w:rPr>
          <w:b/>
        </w:rPr>
        <w:t>H. 3807</w:t>
      </w:r>
    </w:p>
    <w:p w:rsidR="00A93DCB" w:rsidRDefault="00A93DCB" w:rsidP="00A93DCB">
      <w:pPr>
        <w:widowControl w:val="0"/>
        <w:jc w:val="left"/>
        <w:rPr>
          <w:b/>
        </w:rPr>
      </w:pPr>
    </w:p>
    <w:p w:rsidR="00A93DCB" w:rsidRDefault="00A93DCB" w:rsidP="00A93DCB">
      <w:pPr>
        <w:widowControl w:val="0"/>
        <w:jc w:val="left"/>
      </w:pPr>
      <w:r w:rsidRPr="00A93DCB">
        <w:rPr>
          <w:b/>
        </w:rPr>
        <w:t>STATUS INFORMATION</w:t>
      </w:r>
    </w:p>
    <w:p w:rsidR="00A93DCB" w:rsidRDefault="00A93DCB" w:rsidP="00A93DCB">
      <w:pPr>
        <w:widowControl w:val="0"/>
        <w:jc w:val="left"/>
      </w:pPr>
    </w:p>
    <w:p w:rsidR="00A93DCB" w:rsidRDefault="00A93DCB" w:rsidP="00A93DCB">
      <w:pPr>
        <w:widowControl w:val="0"/>
        <w:jc w:val="left"/>
      </w:pPr>
      <w:r>
        <w:t>House Resolution</w:t>
      </w:r>
    </w:p>
    <w:p w:rsidR="00A93DCB" w:rsidRDefault="00A93DCB" w:rsidP="00A93DCB">
      <w:pPr>
        <w:widowControl w:val="0"/>
        <w:jc w:val="left"/>
      </w:pPr>
      <w:r>
        <w:t>Sponsors: Rep. Brantley</w:t>
      </w:r>
    </w:p>
    <w:p w:rsidR="00A93DCB" w:rsidRDefault="00A93DCB" w:rsidP="00A93DCB">
      <w:pPr>
        <w:widowControl w:val="0"/>
        <w:jc w:val="left"/>
      </w:pPr>
      <w:r>
        <w:t>Document Path: l:\council\bills\rm\1107ac11.docx</w:t>
      </w:r>
    </w:p>
    <w:p w:rsidR="00A93DCB" w:rsidRDefault="00A93DCB" w:rsidP="00A93DCB">
      <w:pPr>
        <w:widowControl w:val="0"/>
        <w:jc w:val="left"/>
      </w:pPr>
    </w:p>
    <w:p w:rsidR="00A93DCB" w:rsidRDefault="00A93DCB" w:rsidP="00A93DCB">
      <w:pPr>
        <w:widowControl w:val="0"/>
        <w:jc w:val="left"/>
      </w:pPr>
      <w:r>
        <w:t>Introduced in the House on March 3, 2011</w:t>
      </w:r>
    </w:p>
    <w:p w:rsidR="00A93DCB" w:rsidRDefault="00A93DCB" w:rsidP="00A93DCB">
      <w:pPr>
        <w:widowControl w:val="0"/>
        <w:jc w:val="left"/>
      </w:pPr>
      <w:r>
        <w:t>Adopted by the House on March 3, 2011</w:t>
      </w:r>
    </w:p>
    <w:p w:rsidR="00A93DCB" w:rsidRDefault="00A93DCB" w:rsidP="00A93DCB">
      <w:pPr>
        <w:widowControl w:val="0"/>
        <w:jc w:val="left"/>
      </w:pPr>
    </w:p>
    <w:p w:rsidR="00A93DCB" w:rsidRDefault="00A93DCB" w:rsidP="00A93DCB">
      <w:pPr>
        <w:widowControl w:val="0"/>
        <w:jc w:val="left"/>
      </w:pPr>
      <w:r>
        <w:t xml:space="preserve">Summary: </w:t>
      </w:r>
      <w:r w:rsidR="009332BE">
        <w:t>Deacon Robert L. Graves</w:t>
      </w:r>
    </w:p>
    <w:p w:rsidR="00A93DCB" w:rsidRDefault="00A93DCB" w:rsidP="00A93DCB">
      <w:pPr>
        <w:widowControl w:val="0"/>
        <w:jc w:val="left"/>
      </w:pPr>
    </w:p>
    <w:p w:rsidR="00A93DCB" w:rsidRDefault="00A93DCB" w:rsidP="00A93DCB">
      <w:pPr>
        <w:widowControl w:val="0"/>
        <w:jc w:val="left"/>
      </w:pPr>
    </w:p>
    <w:p w:rsidR="00A93DCB" w:rsidRDefault="00A93DCB" w:rsidP="00A93D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3DCB">
        <w:rPr>
          <w:b/>
        </w:rPr>
        <w:t>HISTORY OF LEGISLATIVE ACTIONS</w:t>
      </w:r>
    </w:p>
    <w:p w:rsidR="00A93DCB" w:rsidRDefault="00A93DCB" w:rsidP="00A93D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3DCB" w:rsidRPr="00A93DCB" w:rsidRDefault="00A93DCB" w:rsidP="00A93D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3DCB">
        <w:rPr>
          <w:u w:val="single"/>
        </w:rPr>
        <w:tab/>
        <w:t>Date</w:t>
      </w:r>
      <w:r w:rsidRPr="00A93DCB">
        <w:rPr>
          <w:u w:val="single"/>
        </w:rPr>
        <w:tab/>
        <w:t>Body</w:t>
      </w:r>
      <w:r w:rsidRPr="00A93DCB">
        <w:rPr>
          <w:u w:val="single"/>
        </w:rPr>
        <w:tab/>
        <w:t>Action Description with journal page number</w:t>
      </w:r>
      <w:r w:rsidRPr="00A93DCB">
        <w:rPr>
          <w:u w:val="single"/>
        </w:rPr>
        <w:tab/>
      </w:r>
    </w:p>
    <w:p w:rsidR="00564BC7" w:rsidRDefault="00564BC7" w:rsidP="00564B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3/3/2011</w:t>
      </w:r>
      <w:r>
        <w:tab/>
        <w:t>House</w:t>
      </w:r>
      <w:r>
        <w:tab/>
      </w:r>
      <w:r w:rsidRPr="002B5AF7">
        <w:t>Introduced and adopted (</w:t>
      </w:r>
      <w:hyperlink r:id="rId7" w:history="1">
        <w:r w:rsidRPr="002B5AF7">
          <w:rPr>
            <w:rStyle w:val="Hyperlink"/>
          </w:rPr>
          <w:t>House Journal</w:t>
        </w:r>
        <w:r w:rsidRPr="002B5AF7">
          <w:rPr>
            <w:rStyle w:val="Hyperlink"/>
          </w:rPr>
          <w:noBreakHyphen/>
          <w:t>page 8</w:t>
        </w:r>
      </w:hyperlink>
      <w:r w:rsidRPr="002B5AF7">
        <w:t>)</w:t>
      </w:r>
    </w:p>
    <w:p w:rsidR="00564BC7" w:rsidRDefault="00564BC7" w:rsidP="00564B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3DCB" w:rsidRPr="00A93DCB" w:rsidRDefault="00A93DCB" w:rsidP="00A93D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3DCB" w:rsidRDefault="00A93DCB" w:rsidP="00A93DCB">
      <w:r w:rsidRPr="00A93DCB">
        <w:rPr>
          <w:b/>
        </w:rPr>
        <w:t>VERSIONS OF THIS BILL</w:t>
      </w:r>
    </w:p>
    <w:p w:rsidR="00A93DCB" w:rsidRDefault="00A93DCB" w:rsidP="00A93DCB"/>
    <w:p w:rsidR="00A93DCB" w:rsidRDefault="00C4568F" w:rsidP="00A93DCB">
      <w:hyperlink r:id="rId8" w:history="1">
        <w:r w:rsidR="00A93DCB">
          <w:rPr>
            <w:rStyle w:val="Hyperlink"/>
          </w:rPr>
          <w:t>3/3/2011</w:t>
        </w:r>
      </w:hyperlink>
    </w:p>
    <w:p w:rsidR="00A93DCB" w:rsidRDefault="00A93DCB" w:rsidP="00A93DCB"/>
    <w:p w:rsidR="00A93DCB" w:rsidRDefault="00A93DCB" w:rsidP="00A93DCB">
      <w:pPr>
        <w:sectPr w:rsidR="00A93DCB" w:rsidSect="00A93D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5D1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16B" w:rsidRDefault="007727AA" w:rsidP="006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0516B">
        <w:t xml:space="preserve">EXPRESS THE PROFOUND SORROW OF THE MEMBERS OF THE SOUTH CAROLINA HOUSE OF REPRESENTATIVES UPON THE PASSING OF </w:t>
      </w:r>
      <w:r w:rsidR="00C42F57">
        <w:t>DEACON ROBERT L. GRAVES</w:t>
      </w:r>
      <w:r w:rsidR="0060516B" w:rsidRPr="00A11164">
        <w:rPr>
          <w:color w:val="000000" w:themeColor="text1"/>
          <w:u w:color="000000" w:themeColor="text1"/>
        </w:rPr>
        <w:t xml:space="preserve"> </w:t>
      </w:r>
      <w:r w:rsidR="0060516B">
        <w:rPr>
          <w:color w:val="000000" w:themeColor="text1"/>
          <w:u w:color="000000" w:themeColor="text1"/>
        </w:rPr>
        <w:t xml:space="preserve">OF </w:t>
      </w:r>
      <w:r w:rsidR="009F79A6">
        <w:rPr>
          <w:color w:val="000000" w:themeColor="text1"/>
          <w:u w:color="000000" w:themeColor="text1"/>
        </w:rPr>
        <w:t>ALLENDALE COUNTY,</w:t>
      </w:r>
      <w:r w:rsidR="0060516B">
        <w:rPr>
          <w:color w:val="000000" w:themeColor="text1"/>
          <w:u w:color="000000" w:themeColor="text1"/>
        </w:rPr>
        <w:t xml:space="preserve"> </w:t>
      </w:r>
      <w:r w:rsidR="0060516B">
        <w:t>AND TO EXTEND THE DEEPEST SYMPATHY TO HIS FAMILY AND MANY FRIENDS.</w:t>
      </w:r>
    </w:p>
    <w:p w:rsidR="001E5D16" w:rsidRDefault="001E5D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1AD2" w:rsidRDefault="001E5D16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31AD2">
        <w:t xml:space="preserve">the members of the South Carolina House of Representatives were deeply saddened to learn of the death of </w:t>
      </w:r>
      <w:r w:rsidR="00257658">
        <w:t>Deacon Robert L. Graves</w:t>
      </w:r>
      <w:r w:rsidR="00331AD2">
        <w:t xml:space="preserve"> of </w:t>
      </w:r>
      <w:r w:rsidR="00257658">
        <w:t>Allendale County</w:t>
      </w:r>
      <w:r w:rsidR="00331AD2">
        <w:t xml:space="preserve"> on </w:t>
      </w:r>
      <w:r w:rsidR="00257658">
        <w:t>February 23, 2011</w:t>
      </w:r>
      <w:r w:rsidR="00331AD2">
        <w:t>; and</w:t>
      </w:r>
    </w:p>
    <w:p w:rsidR="00331AD2" w:rsidRDefault="00331AD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1AD2" w:rsidRDefault="00331AD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A11164">
        <w:rPr>
          <w:color w:val="000000" w:themeColor="text1"/>
          <w:u w:color="000000" w:themeColor="text1"/>
        </w:rPr>
        <w:t xml:space="preserve">born </w:t>
      </w:r>
      <w:r w:rsidR="004279D9">
        <w:rPr>
          <w:color w:val="000000" w:themeColor="text1"/>
          <w:u w:color="000000" w:themeColor="text1"/>
        </w:rPr>
        <w:t>April 18, 1933</w:t>
      </w:r>
      <w:r>
        <w:rPr>
          <w:color w:val="000000" w:themeColor="text1"/>
          <w:u w:color="000000" w:themeColor="text1"/>
        </w:rPr>
        <w:t>,</w:t>
      </w:r>
      <w:r w:rsidRPr="00A11164">
        <w:rPr>
          <w:color w:val="000000" w:themeColor="text1"/>
          <w:u w:color="000000" w:themeColor="text1"/>
        </w:rPr>
        <w:t xml:space="preserve"> </w:t>
      </w:r>
      <w:r w:rsidR="004279D9">
        <w:t>Robert L. Graves</w:t>
      </w:r>
      <w:r>
        <w:rPr>
          <w:color w:val="000000" w:themeColor="text1"/>
          <w:u w:color="000000" w:themeColor="text1"/>
        </w:rPr>
        <w:t xml:space="preserve"> was </w:t>
      </w:r>
      <w:r w:rsidR="004279D9">
        <w:rPr>
          <w:color w:val="000000" w:themeColor="text1"/>
          <w:u w:color="000000" w:themeColor="text1"/>
        </w:rPr>
        <w:t>the</w:t>
      </w:r>
      <w:r w:rsidRPr="00A11164">
        <w:rPr>
          <w:color w:val="000000" w:themeColor="text1"/>
          <w:u w:color="000000" w:themeColor="text1"/>
        </w:rPr>
        <w:t xml:space="preserve"> son of </w:t>
      </w:r>
      <w:r w:rsidR="004279D9">
        <w:rPr>
          <w:color w:val="000000" w:themeColor="text1"/>
          <w:u w:color="000000" w:themeColor="text1"/>
        </w:rPr>
        <w:t>Richardson and Eva Mae Housey Graves</w:t>
      </w:r>
      <w:r w:rsidR="00910D33">
        <w:rPr>
          <w:color w:val="000000" w:themeColor="text1"/>
          <w:u w:color="000000" w:themeColor="text1"/>
        </w:rPr>
        <w:t xml:space="preserve">. He was educated in the public schools of Jasper </w:t>
      </w:r>
      <w:r w:rsidR="00752C56">
        <w:rPr>
          <w:color w:val="000000" w:themeColor="text1"/>
          <w:u w:color="000000" w:themeColor="text1"/>
        </w:rPr>
        <w:t>County;</w:t>
      </w:r>
      <w:r>
        <w:rPr>
          <w:color w:val="000000" w:themeColor="text1"/>
          <w:u w:color="000000" w:themeColor="text1"/>
        </w:rPr>
        <w:t xml:space="preserve"> and</w:t>
      </w:r>
    </w:p>
    <w:p w:rsidR="00744D40" w:rsidRDefault="00744D40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AD2" w:rsidRDefault="00744D40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0750A">
        <w:rPr>
          <w:color w:val="000000" w:themeColor="text1"/>
          <w:u w:color="000000" w:themeColor="text1"/>
        </w:rPr>
        <w:t xml:space="preserve">he was employed </w:t>
      </w:r>
      <w:r>
        <w:rPr>
          <w:color w:val="000000" w:themeColor="text1"/>
          <w:u w:color="000000" w:themeColor="text1"/>
        </w:rPr>
        <w:t>for forty</w:t>
      </w:r>
      <w:r w:rsidR="00C528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</w:t>
      </w:r>
      <w:r w:rsidR="007075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 D.O.E. Savannah River Site and </w:t>
      </w:r>
      <w:r w:rsidR="005F7402">
        <w:rPr>
          <w:color w:val="000000" w:themeColor="text1"/>
          <w:u w:color="000000" w:themeColor="text1"/>
        </w:rPr>
        <w:t xml:space="preserve">for thirteen years </w:t>
      </w:r>
      <w:r>
        <w:rPr>
          <w:color w:val="000000" w:themeColor="text1"/>
          <w:u w:color="000000" w:themeColor="text1"/>
        </w:rPr>
        <w:t>at Clariant Corporation as a s</w:t>
      </w:r>
      <w:r w:rsidR="005F7402">
        <w:rPr>
          <w:color w:val="000000" w:themeColor="text1"/>
          <w:u w:color="000000" w:themeColor="text1"/>
        </w:rPr>
        <w:t>ecurity guard</w:t>
      </w:r>
      <w:r>
        <w:rPr>
          <w:color w:val="000000" w:themeColor="text1"/>
          <w:u w:color="000000" w:themeColor="text1"/>
        </w:rPr>
        <w:t>; and</w:t>
      </w:r>
    </w:p>
    <w:p w:rsidR="00744D40" w:rsidRDefault="00744D40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4D40" w:rsidRDefault="00331AD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</w:t>
      </w:r>
      <w:r w:rsidR="005C60A2">
        <w:rPr>
          <w:color w:val="000000" w:themeColor="text1"/>
          <w:u w:color="000000" w:themeColor="text1"/>
        </w:rPr>
        <w:t>at an early age he accepted Jesus Christ as his personal Savior and was baptized at Antioch Baptist Church. As a dedicated member, he served there for many years as assistant chairman; and</w:t>
      </w:r>
    </w:p>
    <w:p w:rsidR="005C60A2" w:rsidRDefault="005C60A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0A2" w:rsidRDefault="005C60A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those fortunate enough to know </w:t>
      </w:r>
      <w:r w:rsidR="00812463">
        <w:rPr>
          <w:color w:val="000000" w:themeColor="text1"/>
          <w:u w:color="000000" w:themeColor="text1"/>
        </w:rPr>
        <w:t>Robert Graves</w:t>
      </w:r>
      <w:r>
        <w:rPr>
          <w:color w:val="000000" w:themeColor="text1"/>
          <w:u w:color="000000" w:themeColor="text1"/>
        </w:rPr>
        <w:t xml:space="preserve"> valued </w:t>
      </w:r>
      <w:r w:rsidR="00812463">
        <w:rPr>
          <w:color w:val="000000" w:themeColor="text1"/>
          <w:u w:color="000000" w:themeColor="text1"/>
        </w:rPr>
        <w:t>him</w:t>
      </w:r>
      <w:r>
        <w:rPr>
          <w:color w:val="000000" w:themeColor="text1"/>
          <w:u w:color="000000" w:themeColor="text1"/>
        </w:rPr>
        <w:t xml:space="preserve"> as a loving, kind</w:t>
      </w:r>
      <w:r w:rsidR="00C528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hearted man, a good husband, father, and friend who</w:t>
      </w:r>
      <w:r w:rsidR="00CF5B5B">
        <w:rPr>
          <w:color w:val="000000" w:themeColor="text1"/>
          <w:u w:color="000000" w:themeColor="text1"/>
        </w:rPr>
        <w:t xml:space="preserve"> touched the lives of many, </w:t>
      </w:r>
      <w:r w:rsidR="00CF5B5B">
        <w:rPr>
          <w:color w:val="000000" w:themeColor="text1"/>
          <w:u w:color="000000" w:themeColor="text1"/>
        </w:rPr>
        <w:lastRenderedPageBreak/>
        <w:t>both young and old</w:t>
      </w:r>
      <w:r w:rsidR="00E03974">
        <w:rPr>
          <w:color w:val="000000" w:themeColor="text1"/>
          <w:u w:color="000000" w:themeColor="text1"/>
        </w:rPr>
        <w:t>,</w:t>
      </w:r>
      <w:r w:rsidR="00CF5B5B">
        <w:rPr>
          <w:color w:val="000000" w:themeColor="text1"/>
          <w:u w:color="000000" w:themeColor="text1"/>
        </w:rPr>
        <w:t xml:space="preserve"> as he gave of himself in service to others,</w:t>
      </w:r>
      <w:r>
        <w:rPr>
          <w:color w:val="000000" w:themeColor="text1"/>
          <w:u w:color="000000" w:themeColor="text1"/>
        </w:rPr>
        <w:t xml:space="preserve"> whether assisting with doctor visits or using a hammer and nail</w:t>
      </w:r>
      <w:r w:rsidR="0034342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5C60A2" w:rsidRDefault="005C60A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0A2" w:rsidRDefault="005C60A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96D16">
        <w:rPr>
          <w:color w:val="000000" w:themeColor="text1"/>
          <w:u w:color="000000" w:themeColor="text1"/>
        </w:rPr>
        <w:t xml:space="preserve">in addition, </w:t>
      </w:r>
      <w:r w:rsidR="00812463">
        <w:rPr>
          <w:color w:val="000000" w:themeColor="text1"/>
          <w:u w:color="000000" w:themeColor="text1"/>
        </w:rPr>
        <w:t xml:space="preserve">he </w:t>
      </w:r>
      <w:r w:rsidR="00A41286">
        <w:rPr>
          <w:color w:val="000000" w:themeColor="text1"/>
          <w:u w:color="000000" w:themeColor="text1"/>
        </w:rPr>
        <w:t>was a member of Evergreen Lodge No. 114</w:t>
      </w:r>
      <w:r w:rsidR="00757A29">
        <w:rPr>
          <w:color w:val="000000" w:themeColor="text1"/>
          <w:u w:color="000000" w:themeColor="text1"/>
        </w:rPr>
        <w:t>,</w:t>
      </w:r>
      <w:r w:rsidR="00A41286">
        <w:rPr>
          <w:color w:val="000000" w:themeColor="text1"/>
          <w:u w:color="000000" w:themeColor="text1"/>
        </w:rPr>
        <w:t xml:space="preserve"> Prince Hall</w:t>
      </w:r>
      <w:r w:rsidR="00757A29">
        <w:rPr>
          <w:color w:val="000000" w:themeColor="text1"/>
          <w:u w:color="000000" w:themeColor="text1"/>
        </w:rPr>
        <w:t xml:space="preserve"> A</w:t>
      </w:r>
      <w:r w:rsidR="00A41286">
        <w:rPr>
          <w:color w:val="000000" w:themeColor="text1"/>
          <w:u w:color="000000" w:themeColor="text1"/>
        </w:rPr>
        <w:t>ffiliated</w:t>
      </w:r>
      <w:r w:rsidR="00757A29">
        <w:rPr>
          <w:color w:val="000000" w:themeColor="text1"/>
          <w:u w:color="000000" w:themeColor="text1"/>
        </w:rPr>
        <w:t>,</w:t>
      </w:r>
      <w:r w:rsidR="00A41286">
        <w:rPr>
          <w:color w:val="000000" w:themeColor="text1"/>
          <w:u w:color="000000" w:themeColor="text1"/>
        </w:rPr>
        <w:t xml:space="preserve"> in Pineland</w:t>
      </w:r>
      <w:r w:rsidR="00812463">
        <w:rPr>
          <w:color w:val="000000" w:themeColor="text1"/>
          <w:u w:color="000000" w:themeColor="text1"/>
        </w:rPr>
        <w:t xml:space="preserve">. He was also past </w:t>
      </w:r>
      <w:r w:rsidR="00A41286">
        <w:rPr>
          <w:color w:val="000000" w:themeColor="text1"/>
          <w:u w:color="000000" w:themeColor="text1"/>
        </w:rPr>
        <w:t>president of the Townsmen Club, where he served the community in many ways; and</w:t>
      </w:r>
    </w:p>
    <w:p w:rsidR="00331AD2" w:rsidRDefault="00331AD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AD2" w:rsidRDefault="00331AD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BB4934">
        <w:rPr>
          <w:color w:val="000000" w:themeColor="text1"/>
          <w:u w:color="000000" w:themeColor="text1"/>
        </w:rPr>
        <w:t xml:space="preserve">having fought a good fight, finished his course, and kept the faith, he </w:t>
      </w:r>
      <w:r>
        <w:rPr>
          <w:color w:val="000000" w:themeColor="text1"/>
          <w:u w:color="000000" w:themeColor="text1"/>
        </w:rPr>
        <w:t xml:space="preserve">leaves to cherish his memory </w:t>
      </w:r>
      <w:r w:rsidRPr="00D45480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w</w:t>
      </w:r>
      <w:r w:rsidRPr="00D45480">
        <w:rPr>
          <w:color w:val="000000" w:themeColor="text1"/>
          <w:u w:color="000000" w:themeColor="text1"/>
        </w:rPr>
        <w:t xml:space="preserve">ife, </w:t>
      </w:r>
      <w:r w:rsidR="00A93DAF">
        <w:rPr>
          <w:color w:val="000000" w:themeColor="text1"/>
          <w:u w:color="000000" w:themeColor="text1"/>
        </w:rPr>
        <w:t>Bernice Graves</w:t>
      </w:r>
      <w:r w:rsidRPr="00A11164">
        <w:rPr>
          <w:color w:val="000000" w:themeColor="text1"/>
          <w:u w:color="000000" w:themeColor="text1"/>
        </w:rPr>
        <w:t xml:space="preserve">; </w:t>
      </w:r>
      <w:r w:rsidR="00A93DAF">
        <w:rPr>
          <w:color w:val="000000" w:themeColor="text1"/>
          <w:u w:color="000000" w:themeColor="text1"/>
        </w:rPr>
        <w:t xml:space="preserve">children </w:t>
      </w:r>
      <w:r w:rsidR="00C63038">
        <w:rPr>
          <w:color w:val="000000" w:themeColor="text1"/>
          <w:u w:color="000000" w:themeColor="text1"/>
        </w:rPr>
        <w:t xml:space="preserve">Wanda, Shantza, Connie, Doveta, Tomequa, Gerald, and Johnnie; ten grandchildren; and a host of other family members and friends. He will be greatly missed. </w:t>
      </w:r>
      <w:r>
        <w:t>Now, therefore,</w:t>
      </w:r>
    </w:p>
    <w:p w:rsidR="00331AD2" w:rsidRDefault="00331AD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AD2" w:rsidRDefault="00331AD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1AD2" w:rsidRDefault="00331AD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AD2" w:rsidRDefault="00331AD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A15EA6">
        <w:t>Deacon Robert L. Graves of Allendale County</w:t>
      </w:r>
      <w:r>
        <w:t>, and extend the deepest sympathy to his family and many friends.</w:t>
      </w:r>
    </w:p>
    <w:p w:rsidR="00331AD2" w:rsidRDefault="00331AD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AD2" w:rsidRDefault="00331AD2" w:rsidP="0033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1F4CD9">
        <w:t>Bernice Graves</w:t>
      </w:r>
      <w:r>
        <w:t xml:space="preserve"> for the family.</w:t>
      </w:r>
    </w:p>
    <w:p w:rsidR="00634DFB" w:rsidRDefault="00C528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4DFB" w:rsidRDefault="00634DFB" w:rsidP="00A93DCB">
      <w:pPr>
        <w:suppressAutoHyphens/>
      </w:pPr>
    </w:p>
    <w:sectPr w:rsidR="00634DFB" w:rsidSect="00A93DC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D16" w:rsidRDefault="001E5D16" w:rsidP="009F0C77">
      <w:r>
        <w:separator/>
      </w:r>
    </w:p>
  </w:endnote>
  <w:endnote w:type="continuationSeparator" w:id="0">
    <w:p w:rsidR="001E5D16" w:rsidRDefault="001E5D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C48C3C-84DA-4734-8C69-AA0C8E05D947}"/>
    <w:embedBold r:id="rId2" w:fontKey="{79F2B802-18E0-4300-A203-4B7DEE296A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D1FF60-2240-4AAE-9C51-C0F51458346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3498EE4-5394-4FC5-8E97-88718F6BBF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EE0881-1781-4806-A4FC-DD356A7C71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3DCB" w:rsidRPr="00634DFB" w:rsidRDefault="00A93DCB" w:rsidP="00634D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[3807]</w:t>
    </w:r>
    <w:r>
      <w:tab/>
    </w:r>
    <w:r w:rsidR="00C4568F">
      <w:fldChar w:fldCharType="begin"/>
    </w:r>
    <w:r w:rsidR="00C4568F">
      <w:instrText xml:space="preserve"> PAGE  \* MERGEFORMAT </w:instrText>
    </w:r>
    <w:r w:rsidR="00C4568F">
      <w:fldChar w:fldCharType="separate"/>
    </w:r>
    <w:r w:rsidR="00C4568F">
      <w:rPr>
        <w:noProof/>
      </w:rPr>
      <w:t>1</w:t>
    </w:r>
    <w:r w:rsidR="00C4568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D16" w:rsidRDefault="001E5D16" w:rsidP="009F0C77">
      <w:r>
        <w:separator/>
      </w:r>
    </w:p>
  </w:footnote>
  <w:footnote w:type="continuationSeparator" w:id="0">
    <w:p w:rsidR="001E5D16" w:rsidRDefault="001E5D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07AC11"/>
    <w:docVar w:name="CoverBillType" w:val="r"/>
    <w:docVar w:name="docpath" w:val="L:\Council\bills\RM\1107AC11.DOCX"/>
    <w:docVar w:name="dvBillNumber" w:val="38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E3EB8"/>
    <w:rsid w:val="00011869"/>
    <w:rsid w:val="000E1785"/>
    <w:rsid w:val="000F40FA"/>
    <w:rsid w:val="0010776B"/>
    <w:rsid w:val="001264A0"/>
    <w:rsid w:val="001314D8"/>
    <w:rsid w:val="00133E66"/>
    <w:rsid w:val="001435A3"/>
    <w:rsid w:val="0018185F"/>
    <w:rsid w:val="001D08F2"/>
    <w:rsid w:val="001D525B"/>
    <w:rsid w:val="001D7F4F"/>
    <w:rsid w:val="001E5D16"/>
    <w:rsid w:val="001F4CD9"/>
    <w:rsid w:val="00202602"/>
    <w:rsid w:val="002321B6"/>
    <w:rsid w:val="00250967"/>
    <w:rsid w:val="002543C8"/>
    <w:rsid w:val="00257658"/>
    <w:rsid w:val="00284AAE"/>
    <w:rsid w:val="002A1ECB"/>
    <w:rsid w:val="002E5912"/>
    <w:rsid w:val="00325348"/>
    <w:rsid w:val="0032732C"/>
    <w:rsid w:val="00331AD2"/>
    <w:rsid w:val="00336AD0"/>
    <w:rsid w:val="00343429"/>
    <w:rsid w:val="0037079A"/>
    <w:rsid w:val="003D01E8"/>
    <w:rsid w:val="003E5288"/>
    <w:rsid w:val="003F6D79"/>
    <w:rsid w:val="0041760A"/>
    <w:rsid w:val="00417C01"/>
    <w:rsid w:val="004279D9"/>
    <w:rsid w:val="00434CC3"/>
    <w:rsid w:val="004809EE"/>
    <w:rsid w:val="004C5C75"/>
    <w:rsid w:val="004E7D54"/>
    <w:rsid w:val="00521573"/>
    <w:rsid w:val="005271A1"/>
    <w:rsid w:val="005273C6"/>
    <w:rsid w:val="00530A69"/>
    <w:rsid w:val="00545593"/>
    <w:rsid w:val="00564BC7"/>
    <w:rsid w:val="00577C6C"/>
    <w:rsid w:val="005C2FE2"/>
    <w:rsid w:val="005C60A2"/>
    <w:rsid w:val="005E2BC9"/>
    <w:rsid w:val="005F7402"/>
    <w:rsid w:val="00605102"/>
    <w:rsid w:val="0060516B"/>
    <w:rsid w:val="0061061C"/>
    <w:rsid w:val="006215AA"/>
    <w:rsid w:val="00634DFB"/>
    <w:rsid w:val="006375DE"/>
    <w:rsid w:val="006913C9"/>
    <w:rsid w:val="0069470D"/>
    <w:rsid w:val="0070750A"/>
    <w:rsid w:val="00720304"/>
    <w:rsid w:val="00734F00"/>
    <w:rsid w:val="00744D40"/>
    <w:rsid w:val="00752C56"/>
    <w:rsid w:val="00755D92"/>
    <w:rsid w:val="00757A29"/>
    <w:rsid w:val="007727AA"/>
    <w:rsid w:val="007A70AE"/>
    <w:rsid w:val="007B3B13"/>
    <w:rsid w:val="00812463"/>
    <w:rsid w:val="008362E8"/>
    <w:rsid w:val="00866F7B"/>
    <w:rsid w:val="008A1768"/>
    <w:rsid w:val="008E3EB8"/>
    <w:rsid w:val="008F2A5D"/>
    <w:rsid w:val="008F4429"/>
    <w:rsid w:val="00910D33"/>
    <w:rsid w:val="00930633"/>
    <w:rsid w:val="009332BE"/>
    <w:rsid w:val="0094021A"/>
    <w:rsid w:val="0096239B"/>
    <w:rsid w:val="009C6A0B"/>
    <w:rsid w:val="009F0C77"/>
    <w:rsid w:val="009F4DD1"/>
    <w:rsid w:val="009F79A6"/>
    <w:rsid w:val="00A15EA6"/>
    <w:rsid w:val="00A41286"/>
    <w:rsid w:val="00A41684"/>
    <w:rsid w:val="00A46DFC"/>
    <w:rsid w:val="00A607DF"/>
    <w:rsid w:val="00A64E80"/>
    <w:rsid w:val="00A72BCD"/>
    <w:rsid w:val="00A741D9"/>
    <w:rsid w:val="00A833AB"/>
    <w:rsid w:val="00A93DAF"/>
    <w:rsid w:val="00A93DCB"/>
    <w:rsid w:val="00A96D16"/>
    <w:rsid w:val="00A9741D"/>
    <w:rsid w:val="00AD4B17"/>
    <w:rsid w:val="00B412D4"/>
    <w:rsid w:val="00B75437"/>
    <w:rsid w:val="00B93C45"/>
    <w:rsid w:val="00BB4934"/>
    <w:rsid w:val="00BE3C22"/>
    <w:rsid w:val="00BF25D3"/>
    <w:rsid w:val="00C0345E"/>
    <w:rsid w:val="00C3483A"/>
    <w:rsid w:val="00C42F57"/>
    <w:rsid w:val="00C4568F"/>
    <w:rsid w:val="00C5280C"/>
    <w:rsid w:val="00C63038"/>
    <w:rsid w:val="00C74E9D"/>
    <w:rsid w:val="00C82FD3"/>
    <w:rsid w:val="00C92819"/>
    <w:rsid w:val="00C97747"/>
    <w:rsid w:val="00CC6B7B"/>
    <w:rsid w:val="00CD2089"/>
    <w:rsid w:val="00CF5B5B"/>
    <w:rsid w:val="00D233CC"/>
    <w:rsid w:val="00D32B86"/>
    <w:rsid w:val="00D73A67"/>
    <w:rsid w:val="00D970A9"/>
    <w:rsid w:val="00DA1922"/>
    <w:rsid w:val="00DF3845"/>
    <w:rsid w:val="00E03974"/>
    <w:rsid w:val="00E04A1C"/>
    <w:rsid w:val="00E41911"/>
    <w:rsid w:val="00E92EEF"/>
    <w:rsid w:val="00EB32A5"/>
    <w:rsid w:val="00EF5AD7"/>
    <w:rsid w:val="00F24442"/>
    <w:rsid w:val="00F45FDC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0F764D2-F310-496C-8F55-D091C2C53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19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92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3D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807_201103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0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A267E-CA52-4A49-AA87-93A382D55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433</Words>
  <Characters>2201</Characters>
  <Application>Microsoft Office Word</Application>
  <DocSecurity>4</DocSecurity>
  <Lines>90</Lines>
  <Paragraphs>28</Paragraphs>
  <ScaleCrop>false</ScaleCrop>
  <Company> </Company>
  <LinksUpToDate>false</LinksUpToDate>
  <CharactersWithSpaces>2607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3807: Deacon Robert L. Graves - South Carolina Legislature Online</dc:title>
  <dc:subject/>
  <dc:creator>rosannemcdowell</dc:creator>
  <cp:keywords/>
  <dc:description/>
  <cp:lastModifiedBy>N Cumfer</cp:lastModifiedBy>
  <cp:revision>2</cp:revision>
  <cp:lastPrinted>2011-03-03T14:37:00Z</cp:lastPrinted>
  <dcterms:created xsi:type="dcterms:W3CDTF">2014-11-21T21:50:00Z</dcterms:created>
  <dcterms:modified xsi:type="dcterms:W3CDTF">2014-11-21T21:50:00Z</dcterms:modified>
</cp:coreProperties>
</file>