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AC4" w:rsidRDefault="00F86AC4" w:rsidP="00F86AC4">
      <w:pPr>
        <w:widowControl w:val="0"/>
        <w:jc w:val="center"/>
      </w:pPr>
      <w:bookmarkStart w:id="0" w:name="_GoBack"/>
      <w:bookmarkEnd w:id="0"/>
      <w:r w:rsidRPr="00F86AC4">
        <w:rPr>
          <w:b/>
        </w:rPr>
        <w:t>South Carolina General Assembly</w:t>
      </w:r>
    </w:p>
    <w:p w:rsidR="00F86AC4" w:rsidRDefault="00F86AC4" w:rsidP="00F86AC4">
      <w:pPr>
        <w:widowControl w:val="0"/>
        <w:jc w:val="center"/>
      </w:pPr>
      <w:r>
        <w:t>119th Session, 2011-2012</w:t>
      </w:r>
    </w:p>
    <w:p w:rsidR="00F86AC4" w:rsidRDefault="00F86AC4" w:rsidP="00F86AC4">
      <w:pPr>
        <w:widowControl w:val="0"/>
        <w:jc w:val="left"/>
      </w:pPr>
    </w:p>
    <w:p w:rsidR="00F86AC4" w:rsidRDefault="00F86AC4" w:rsidP="00F86AC4">
      <w:pPr>
        <w:widowControl w:val="0"/>
        <w:jc w:val="left"/>
        <w:rPr>
          <w:b/>
        </w:rPr>
      </w:pPr>
      <w:r w:rsidRPr="00F86AC4">
        <w:rPr>
          <w:b/>
        </w:rPr>
        <w:t>S.</w:t>
      </w:r>
      <w:r>
        <w:rPr>
          <w:b/>
        </w:rPr>
        <w:t xml:space="preserve"> </w:t>
      </w:r>
      <w:r w:rsidRPr="00F86AC4">
        <w:rPr>
          <w:b/>
        </w:rPr>
        <w:t>383</w:t>
      </w:r>
    </w:p>
    <w:p w:rsidR="00F86AC4" w:rsidRDefault="00F86AC4" w:rsidP="00F86AC4">
      <w:pPr>
        <w:widowControl w:val="0"/>
        <w:jc w:val="left"/>
        <w:rPr>
          <w:b/>
        </w:rPr>
      </w:pPr>
    </w:p>
    <w:p w:rsidR="00F86AC4" w:rsidRDefault="00F86AC4" w:rsidP="00F86AC4">
      <w:pPr>
        <w:widowControl w:val="0"/>
        <w:jc w:val="left"/>
      </w:pPr>
      <w:r w:rsidRPr="00F86AC4">
        <w:rPr>
          <w:b/>
        </w:rPr>
        <w:t>STATUS INFORMATION</w:t>
      </w:r>
    </w:p>
    <w:p w:rsidR="00F86AC4" w:rsidRDefault="00F86AC4" w:rsidP="00F86AC4">
      <w:pPr>
        <w:widowControl w:val="0"/>
        <w:jc w:val="left"/>
      </w:pPr>
    </w:p>
    <w:p w:rsidR="00F86AC4" w:rsidRDefault="00F86AC4" w:rsidP="00F86AC4">
      <w:pPr>
        <w:widowControl w:val="0"/>
        <w:jc w:val="left"/>
      </w:pPr>
      <w:r>
        <w:t>Concurrent Resolution</w:t>
      </w:r>
    </w:p>
    <w:p w:rsidR="00F86AC4" w:rsidRDefault="00F86AC4" w:rsidP="00F86AC4">
      <w:pPr>
        <w:widowControl w:val="0"/>
        <w:jc w:val="left"/>
      </w:pPr>
      <w:r>
        <w:t>Sponsors: Senators Scott, Alexander, Anderson, Bright, Bryant, Campbell, Campsen, Cleary, Coleman, Courson, Cromer, Davis, Elliott, Fair, Ford, Grooms, Hayes, Hutto, Jackson, Knotts, Land, Leatherman, Leventis, Lourie, Malloy, L. Martin, S. Martin, Massey, Matthews, McConnell, McGill, Nicholson, O'Dell, Peeler, Pinckney, Rankin, Reese, Rose, Ryberg, Setzler, Sheheen, Shoopman, Thomas, Verdin and Williams</w:t>
      </w:r>
    </w:p>
    <w:p w:rsidR="00F86AC4" w:rsidRDefault="00F86AC4" w:rsidP="00F86AC4">
      <w:pPr>
        <w:widowControl w:val="0"/>
        <w:jc w:val="left"/>
      </w:pPr>
      <w:r>
        <w:t>Document Path: l:\council\bills\gm\24613ab11.docx</w:t>
      </w:r>
    </w:p>
    <w:p w:rsidR="00F86AC4" w:rsidRDefault="00F86AC4" w:rsidP="00F86AC4">
      <w:pPr>
        <w:widowControl w:val="0"/>
        <w:jc w:val="left"/>
      </w:pPr>
    </w:p>
    <w:p w:rsidR="007F03A3" w:rsidRDefault="007F03A3" w:rsidP="00F86AC4">
      <w:pPr>
        <w:widowControl w:val="0"/>
        <w:jc w:val="left"/>
      </w:pPr>
      <w:r>
        <w:t>Introduced in the Senate on January 18, 2011</w:t>
      </w:r>
    </w:p>
    <w:p w:rsidR="007F03A3" w:rsidRDefault="007F03A3" w:rsidP="00F86AC4">
      <w:pPr>
        <w:widowControl w:val="0"/>
        <w:jc w:val="left"/>
      </w:pPr>
      <w:r>
        <w:t>Introduced in the House on January 19, 2011</w:t>
      </w:r>
    </w:p>
    <w:p w:rsidR="007F03A3" w:rsidRDefault="007F03A3" w:rsidP="00F86AC4">
      <w:pPr>
        <w:widowControl w:val="0"/>
        <w:jc w:val="left"/>
      </w:pPr>
      <w:r>
        <w:t>Adopted by the General Assembly on January 19, 2011</w:t>
      </w:r>
    </w:p>
    <w:p w:rsidR="007F03A3" w:rsidRDefault="007F03A3" w:rsidP="00F86AC4">
      <w:pPr>
        <w:widowControl w:val="0"/>
        <w:jc w:val="left"/>
      </w:pPr>
    </w:p>
    <w:p w:rsidR="00F86AC4" w:rsidRDefault="00F86AC4" w:rsidP="00F86AC4">
      <w:pPr>
        <w:widowControl w:val="0"/>
        <w:jc w:val="left"/>
      </w:pPr>
      <w:r>
        <w:t xml:space="preserve">Summary: </w:t>
      </w:r>
      <w:r w:rsidR="00AF58E7">
        <w:t>Audrey L. Williamson</w:t>
      </w:r>
    </w:p>
    <w:p w:rsidR="00F86AC4" w:rsidRDefault="00F86AC4" w:rsidP="00F86AC4">
      <w:pPr>
        <w:widowControl w:val="0"/>
        <w:jc w:val="left"/>
      </w:pPr>
    </w:p>
    <w:p w:rsidR="00F86AC4" w:rsidRDefault="00F86AC4" w:rsidP="00F86AC4">
      <w:pPr>
        <w:widowControl w:val="0"/>
        <w:jc w:val="left"/>
      </w:pPr>
    </w:p>
    <w:p w:rsidR="00F86AC4" w:rsidRDefault="00F86AC4" w:rsidP="00F86AC4">
      <w:pPr>
        <w:widowControl w:val="0"/>
        <w:tabs>
          <w:tab w:val="center" w:pos="590"/>
          <w:tab w:val="center" w:pos="1440"/>
          <w:tab w:val="left" w:pos="1872"/>
          <w:tab w:val="left" w:pos="9187"/>
        </w:tabs>
        <w:jc w:val="left"/>
      </w:pPr>
      <w:r w:rsidRPr="00F86AC4">
        <w:rPr>
          <w:b/>
        </w:rPr>
        <w:t>HISTORY OF LEGISLATIVE ACTIONS</w:t>
      </w:r>
    </w:p>
    <w:p w:rsidR="00F86AC4" w:rsidRDefault="00F86AC4" w:rsidP="00F86AC4">
      <w:pPr>
        <w:widowControl w:val="0"/>
        <w:tabs>
          <w:tab w:val="center" w:pos="590"/>
          <w:tab w:val="center" w:pos="1440"/>
          <w:tab w:val="left" w:pos="1872"/>
          <w:tab w:val="left" w:pos="9187"/>
        </w:tabs>
        <w:jc w:val="left"/>
      </w:pPr>
    </w:p>
    <w:p w:rsidR="00F86AC4" w:rsidRPr="00F86AC4" w:rsidRDefault="00F86AC4" w:rsidP="00F86AC4">
      <w:pPr>
        <w:widowControl w:val="0"/>
        <w:tabs>
          <w:tab w:val="center" w:pos="590"/>
          <w:tab w:val="center" w:pos="1440"/>
          <w:tab w:val="left" w:pos="1872"/>
          <w:tab w:val="left" w:pos="9187"/>
        </w:tabs>
        <w:jc w:val="left"/>
      </w:pPr>
      <w:r w:rsidRPr="00F86AC4">
        <w:rPr>
          <w:u w:val="single"/>
        </w:rPr>
        <w:tab/>
        <w:t>Date</w:t>
      </w:r>
      <w:r w:rsidRPr="00F86AC4">
        <w:rPr>
          <w:u w:val="single"/>
        </w:rPr>
        <w:tab/>
        <w:t>Body</w:t>
      </w:r>
      <w:r w:rsidRPr="00F86AC4">
        <w:rPr>
          <w:u w:val="single"/>
        </w:rPr>
        <w:tab/>
        <w:t>Action Description with journal page number</w:t>
      </w:r>
      <w:r w:rsidRPr="00F86AC4">
        <w:rPr>
          <w:u w:val="single"/>
        </w:rPr>
        <w:tab/>
      </w:r>
    </w:p>
    <w:p w:rsidR="00D5295C" w:rsidRDefault="00D5295C" w:rsidP="00D5295C">
      <w:pPr>
        <w:widowControl w:val="0"/>
        <w:tabs>
          <w:tab w:val="right" w:pos="1008"/>
          <w:tab w:val="left" w:pos="1152"/>
          <w:tab w:val="left" w:pos="1872"/>
          <w:tab w:val="left" w:pos="9187"/>
        </w:tabs>
        <w:ind w:left="2088" w:hanging="2088"/>
        <w:jc w:val="left"/>
      </w:pPr>
      <w:r>
        <w:tab/>
        <w:t>1/18/2011</w:t>
      </w:r>
      <w:r>
        <w:tab/>
        <w:t>Senate</w:t>
      </w:r>
      <w:r>
        <w:tab/>
      </w:r>
      <w:r w:rsidRPr="00BF4AE1">
        <w:t>Int</w:t>
      </w:r>
      <w:r>
        <w:t xml:space="preserve">roduced, adopted, sent to House </w:t>
      </w:r>
      <w:r w:rsidRPr="00BF4AE1">
        <w:t>(</w:t>
      </w:r>
      <w:hyperlink r:id="rId7" w:history="1">
        <w:r w:rsidRPr="00BF4AE1">
          <w:rPr>
            <w:rStyle w:val="Hyperlink"/>
          </w:rPr>
          <w:t>Senate Journal</w:t>
        </w:r>
        <w:r w:rsidRPr="00BF4AE1">
          <w:rPr>
            <w:rStyle w:val="Hyperlink"/>
          </w:rPr>
          <w:noBreakHyphen/>
          <w:t>page 6</w:t>
        </w:r>
      </w:hyperlink>
      <w:r w:rsidRPr="00BF4AE1">
        <w:t>)</w:t>
      </w:r>
    </w:p>
    <w:p w:rsidR="00D5295C" w:rsidRDefault="00D5295C" w:rsidP="00D5295C">
      <w:pPr>
        <w:widowControl w:val="0"/>
        <w:tabs>
          <w:tab w:val="right" w:pos="1008"/>
          <w:tab w:val="left" w:pos="1152"/>
          <w:tab w:val="left" w:pos="1872"/>
          <w:tab w:val="left" w:pos="9187"/>
        </w:tabs>
        <w:ind w:left="2088" w:hanging="2088"/>
        <w:jc w:val="left"/>
      </w:pPr>
      <w:r>
        <w:tab/>
        <w:t>1/19/2011</w:t>
      </w:r>
      <w:r>
        <w:tab/>
        <w:t>House</w:t>
      </w:r>
      <w:r>
        <w:tab/>
      </w:r>
      <w:r w:rsidRPr="00BF4AE1">
        <w:t>Introduced, ado</w:t>
      </w:r>
      <w:r>
        <w:t xml:space="preserve">pted, returned with concurrence </w:t>
      </w:r>
      <w:r w:rsidRPr="00BF4AE1">
        <w:t>(</w:t>
      </w:r>
      <w:hyperlink r:id="rId8" w:history="1">
        <w:r w:rsidRPr="00BF4AE1">
          <w:rPr>
            <w:rStyle w:val="Hyperlink"/>
          </w:rPr>
          <w:t>House Journal</w:t>
        </w:r>
        <w:r w:rsidRPr="00BF4AE1">
          <w:rPr>
            <w:rStyle w:val="Hyperlink"/>
          </w:rPr>
          <w:noBreakHyphen/>
          <w:t>page 19</w:t>
        </w:r>
      </w:hyperlink>
      <w:r w:rsidRPr="00BF4AE1">
        <w:t>)</w:t>
      </w:r>
    </w:p>
    <w:p w:rsidR="00D5295C" w:rsidRDefault="00D5295C" w:rsidP="00D5295C">
      <w:pPr>
        <w:widowControl w:val="0"/>
        <w:tabs>
          <w:tab w:val="right" w:pos="1008"/>
          <w:tab w:val="left" w:pos="1152"/>
          <w:tab w:val="left" w:pos="1872"/>
          <w:tab w:val="left" w:pos="9187"/>
        </w:tabs>
        <w:ind w:left="2088" w:hanging="2088"/>
        <w:jc w:val="left"/>
      </w:pPr>
    </w:p>
    <w:p w:rsidR="00F86AC4" w:rsidRPr="00F86AC4" w:rsidRDefault="00F86AC4" w:rsidP="00F86AC4">
      <w:pPr>
        <w:widowControl w:val="0"/>
        <w:tabs>
          <w:tab w:val="right" w:pos="1008"/>
          <w:tab w:val="left" w:pos="1152"/>
          <w:tab w:val="left" w:pos="1872"/>
          <w:tab w:val="left" w:pos="9187"/>
        </w:tabs>
        <w:ind w:left="2088" w:hanging="2088"/>
        <w:jc w:val="left"/>
      </w:pPr>
    </w:p>
    <w:p w:rsidR="00F86AC4" w:rsidRDefault="00F86AC4" w:rsidP="00F86AC4">
      <w:r w:rsidRPr="00F86AC4">
        <w:rPr>
          <w:b/>
        </w:rPr>
        <w:lastRenderedPageBreak/>
        <w:t>VERSIONS OF THIS BILL</w:t>
      </w:r>
    </w:p>
    <w:p w:rsidR="00F86AC4" w:rsidRDefault="00F86AC4" w:rsidP="00F86AC4"/>
    <w:p w:rsidR="00F86AC4" w:rsidRDefault="000A4BA1" w:rsidP="00F86AC4">
      <w:hyperlink r:id="rId9" w:history="1">
        <w:r w:rsidR="00F86AC4">
          <w:rPr>
            <w:rStyle w:val="Hyperlink"/>
          </w:rPr>
          <w:t>1/18/2011</w:t>
        </w:r>
      </w:hyperlink>
    </w:p>
    <w:p w:rsidR="00F86AC4" w:rsidRDefault="00F86AC4" w:rsidP="00F86AC4"/>
    <w:p w:rsidR="00F86AC4" w:rsidRDefault="00F86AC4" w:rsidP="00F86AC4">
      <w:pPr>
        <w:sectPr w:rsidR="00F86AC4" w:rsidSect="00F86AC4">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C9" w:rsidRDefault="00344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C9" w:rsidRDefault="00344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C9" w:rsidRDefault="00344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9C9" w:rsidRDefault="003449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47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0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AUDREY L. WILLIAMSON OF RICHLAND COUNTY FOR HER PROFESSIONAL ACCOMPLISHMENTS</w:t>
      </w:r>
      <w:r w:rsidR="00D12BEA">
        <w:t xml:space="preserve"> AND COMMUNITY SERVICE</w:t>
      </w:r>
      <w:r>
        <w:t>.</w:t>
      </w:r>
    </w:p>
    <w:p w:rsidR="002D2475" w:rsidRDefault="002D2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4246" w:rsidRDefault="002D2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40275">
        <w:t xml:space="preserve">the members of the South Carolina General Assembly </w:t>
      </w:r>
      <w:r w:rsidR="00AE2AB8">
        <w:t>a</w:t>
      </w:r>
      <w:r w:rsidR="00640275">
        <w:t xml:space="preserve">re pleased to learn that </w:t>
      </w:r>
      <w:r w:rsidR="00244246">
        <w:t xml:space="preserve">Audrey L. Williamson </w:t>
      </w:r>
      <w:r w:rsidR="00AE2AB8">
        <w:t>w</w:t>
      </w:r>
      <w:r w:rsidR="00244246">
        <w:t xml:space="preserve">as promoted to </w:t>
      </w:r>
      <w:r w:rsidR="00BC5D25">
        <w:t>the position of human resources</w:t>
      </w:r>
      <w:r w:rsidR="00244246">
        <w:t xml:space="preserve"> manager for Lowe</w:t>
      </w:r>
      <w:r w:rsidR="00DB7A9D" w:rsidRPr="00DB7A9D">
        <w:t>’</w:t>
      </w:r>
      <w:r w:rsidR="00244246">
        <w:t>s of Irmo; and</w:t>
      </w:r>
    </w:p>
    <w:p w:rsidR="00244246" w:rsidRDefault="00244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246" w:rsidRDefault="00244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Columbia, Ms. Williamson earned a bachelor of science in business administration from Southern Wesleyan University in Central; and</w:t>
      </w:r>
    </w:p>
    <w:p w:rsidR="00244246" w:rsidRDefault="00244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246" w:rsidRDefault="00244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w:t>
      </w:r>
      <w:r w:rsidR="00EA2679">
        <w:t>in</w:t>
      </w:r>
      <w:r>
        <w:t>n</w:t>
      </w:r>
      <w:r w:rsidR="00EA2679">
        <w:t>ing</w:t>
      </w:r>
      <w:r>
        <w:t xml:space="preserve"> her career with Lowe</w:t>
      </w:r>
      <w:r w:rsidR="00DB7A9D" w:rsidRPr="00DB7A9D">
        <w:t>’</w:t>
      </w:r>
      <w:r>
        <w:t>s in July 1985</w:t>
      </w:r>
      <w:r w:rsidR="00EA2679">
        <w:t>, she</w:t>
      </w:r>
      <w:r>
        <w:t xml:space="preserve"> has served in a variety of assignments and positions in Lowe</w:t>
      </w:r>
      <w:r w:rsidR="00DB7A9D" w:rsidRPr="00DB7A9D">
        <w:t>’</w:t>
      </w:r>
      <w:r>
        <w:t>s of Seneca, northeast Columbia, southeast Columbia</w:t>
      </w:r>
      <w:r w:rsidR="00D42DE9">
        <w:t>,</w:t>
      </w:r>
      <w:r>
        <w:t xml:space="preserve"> and Irmo; and</w:t>
      </w:r>
    </w:p>
    <w:p w:rsidR="00244246" w:rsidRDefault="00244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79" w:rsidRDefault="002442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enjoys coordinating health fairs that pro</w:t>
      </w:r>
      <w:r w:rsidR="00EA2679">
        <w:t>mote employee wellness and workshops</w:t>
      </w:r>
      <w:r>
        <w:t xml:space="preserve"> that offer educational </w:t>
      </w:r>
      <w:r w:rsidR="00020FF9">
        <w:t>opportunitie</w:t>
      </w:r>
      <w:r>
        <w:t>s</w:t>
      </w:r>
      <w:r w:rsidR="00EA2679">
        <w:t xml:space="preserve"> and retirement options through long</w:t>
      </w:r>
      <w:r w:rsidR="00DB7A9D">
        <w:noBreakHyphen/>
      </w:r>
      <w:r w:rsidR="00EA2679">
        <w:t>term investments</w:t>
      </w:r>
      <w:r w:rsidR="00D12BEA">
        <w:t xml:space="preserve"> thereby enriching the lives of her fellow employees</w:t>
      </w:r>
      <w:r w:rsidR="00EA2679">
        <w:t>; and</w:t>
      </w:r>
    </w:p>
    <w:p w:rsidR="00EA2679" w:rsidRDefault="00EA2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679" w:rsidRDefault="00EA2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Williamson </w:t>
      </w:r>
      <w:r w:rsidR="00AE2AB8">
        <w:t xml:space="preserve">has </w:t>
      </w:r>
      <w:r>
        <w:t>promoted and coordinated numerous activities that have established a partnership with other businesses, institutions,</w:t>
      </w:r>
      <w:r w:rsidR="00020FF9">
        <w:t xml:space="preserve"> organizations, and public</w:t>
      </w:r>
      <w:r w:rsidR="00DB7A9D">
        <w:noBreakHyphen/>
      </w:r>
      <w:r>
        <w:t>service</w:t>
      </w:r>
      <w:r w:rsidR="00020FF9">
        <w:t xml:space="preserve"> agencies</w:t>
      </w:r>
      <w:r>
        <w:t xml:space="preserve"> in the community; and</w:t>
      </w:r>
    </w:p>
    <w:p w:rsidR="00EA2679" w:rsidRDefault="00EA2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DE9" w:rsidRDefault="00EA26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of these workshops included Lowe</w:t>
      </w:r>
      <w:r w:rsidR="00DB7A9D" w:rsidRPr="00DB7A9D">
        <w:t>’</w:t>
      </w:r>
      <w:r>
        <w:t xml:space="preserve">s Safety Saturday Community Event </w:t>
      </w:r>
      <w:r w:rsidR="00020FF9">
        <w:t xml:space="preserve">in September 2010 </w:t>
      </w:r>
      <w:r>
        <w:t>in co</w:t>
      </w:r>
      <w:r w:rsidR="00020FF9">
        <w:t>opera</w:t>
      </w:r>
      <w:r>
        <w:t xml:space="preserve">tion with the City of Columbia Fire Department, Richland County Deputy Sheriff Department, American Red Cross, Palmetto </w:t>
      </w:r>
      <w:r w:rsidR="00D42DE9">
        <w:t>Poison Control, and Boys and Girls Club of the Midlands; and</w:t>
      </w:r>
    </w:p>
    <w:p w:rsidR="00D42DE9" w:rsidRDefault="00D4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A9D" w:rsidRDefault="00DB7A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Williamson organized Lowe</w:t>
      </w:r>
      <w:r w:rsidRPr="00DB7A9D">
        <w:t>’</w:t>
      </w:r>
      <w:r>
        <w:t>s Customer Appreciation Day held in June 2010 which featured Carolina Classic Car Motor Club, Boys and Girls Club of the Midlands, Richland County Deputy Sheriff Department Kids Print Station,</w:t>
      </w:r>
      <w:r w:rsidR="00EF43D9">
        <w:t xml:space="preserve"> Harbison Community Association; a</w:t>
      </w:r>
      <w:r>
        <w:t xml:space="preserve">nd </w:t>
      </w:r>
    </w:p>
    <w:p w:rsidR="00EF43D9" w:rsidRDefault="00EF43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DE9" w:rsidRDefault="00D4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also coordinated </w:t>
      </w:r>
      <w:r w:rsidR="00DB7A9D">
        <w:t>Lowe</w:t>
      </w:r>
      <w:r w:rsidR="00DB7A9D" w:rsidRPr="00DB7A9D">
        <w:t>’</w:t>
      </w:r>
      <w:r w:rsidR="00DB7A9D">
        <w:t>s</w:t>
      </w:r>
      <w:r>
        <w:t xml:space="preserve"> Third Annual Career Fair, the Second Annual Employee Health Fair</w:t>
      </w:r>
      <w:r w:rsidR="00020FF9">
        <w:t>,</w:t>
      </w:r>
      <w:r>
        <w:t xml:space="preserve"> and a Long Term Investment Fair with numerous other local agencies and businesses; and</w:t>
      </w:r>
    </w:p>
    <w:p w:rsidR="00D42DE9" w:rsidRDefault="00D4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2DE9" w:rsidRDefault="00D4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Right Direction Christian Center, she served as a teacher and activity coordinator in the Children</w:t>
      </w:r>
      <w:r w:rsidR="00DB7A9D" w:rsidRPr="00DB7A9D">
        <w:t>’</w:t>
      </w:r>
      <w:r>
        <w:t>s Church and on the Finance Ministry, and she has served her devoted family as a team “mom” for the Richland County Recreation Commission Track Team and</w:t>
      </w:r>
      <w:r w:rsidR="00020FF9">
        <w:t xml:space="preserve"> for </w:t>
      </w:r>
      <w:r>
        <w:t>the YMCA Soccer Team of Timmerman School; and</w:t>
      </w:r>
    </w:p>
    <w:p w:rsidR="00D42DE9" w:rsidRDefault="00D4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475" w:rsidRDefault="00D42D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significant role that Audrey L. Williamson has played in the business and public sectors of our great State</w:t>
      </w:r>
      <w:r w:rsidR="002D2475">
        <w:t xml:space="preserve">.  Now, therefore, </w:t>
      </w:r>
    </w:p>
    <w:p w:rsidR="002D2475" w:rsidRDefault="002D2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475" w:rsidRDefault="002D2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D2475" w:rsidRDefault="002D2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475" w:rsidRDefault="002D2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40275">
        <w:t xml:space="preserve"> the members of the South Carolina General Assembly, by this resolution, recognize and commend Audrey L. Williamson of Richland County for her civic and professional contributions and accomplishments.</w:t>
      </w:r>
    </w:p>
    <w:p w:rsidR="002D2475" w:rsidRDefault="002D2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4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40275">
        <w:t>provi</w:t>
      </w:r>
      <w:r>
        <w:t>ded to</w:t>
      </w:r>
      <w:r w:rsidR="00640275">
        <w:t xml:space="preserve"> Audrey L. Williamson.</w:t>
      </w:r>
    </w:p>
    <w:p w:rsidR="00E219DF" w:rsidRDefault="00DB7A9D" w:rsidP="00856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19DF" w:rsidRDefault="00E219DF" w:rsidP="00F86AC4">
      <w:pPr>
        <w:suppressAutoHyphens/>
      </w:pPr>
    </w:p>
    <w:sectPr w:rsidR="00E219DF" w:rsidSect="00F86A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A9D" w:rsidRDefault="00DB7A9D" w:rsidP="009F0C77">
      <w:r>
        <w:separator/>
      </w:r>
    </w:p>
  </w:endnote>
  <w:endnote w:type="continuationSeparator" w:id="0">
    <w:p w:rsidR="00DB7A9D" w:rsidRDefault="00DB7A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100653-CA46-4E26-A3B3-395EC2F43FA3}"/>
    <w:embedBold r:id="rId2" w:fontKey="{051BB2AA-3B08-440F-82E9-158753550EA0}"/>
  </w:font>
  <w:font w:name="Calibri">
    <w:panose1 w:val="020F0502020204030204"/>
    <w:charset w:val="00"/>
    <w:family w:val="swiss"/>
    <w:pitch w:val="variable"/>
    <w:sig w:usb0="E10002FF" w:usb1="4000ACFF" w:usb2="00000009" w:usb3="00000000" w:csb0="0000019F" w:csb1="00000000"/>
    <w:embedRegular r:id="rId3" w:fontKey="{71C6D0D9-25B4-47BD-ADE2-59A3D731BBEC}"/>
  </w:font>
  <w:font w:name="Tahoma">
    <w:panose1 w:val="020B0604030504040204"/>
    <w:charset w:val="00"/>
    <w:family w:val="swiss"/>
    <w:pitch w:val="variable"/>
    <w:sig w:usb0="21002A87" w:usb1="80000000" w:usb2="00000008" w:usb3="00000000" w:csb0="000101FF" w:csb1="00000000"/>
    <w:embedRegular r:id="rId4" w:fontKey="{BE3C0652-2322-4C53-9E2D-63DB4017AEB3}"/>
  </w:font>
  <w:font w:name="Cambria">
    <w:panose1 w:val="02040503050406030204"/>
    <w:charset w:val="00"/>
    <w:family w:val="roman"/>
    <w:pitch w:val="variable"/>
    <w:sig w:usb0="E00002FF" w:usb1="400004FF" w:usb2="00000000" w:usb3="00000000" w:csb0="0000019F" w:csb1="00000000"/>
    <w:embedRegular r:id="rId5" w:fontKey="{14868786-7E47-4D06-B95F-32C62C8E6B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AC4" w:rsidRPr="00E219DF" w:rsidRDefault="00F86AC4" w:rsidP="00E219DF">
    <w:pPr>
      <w:pStyle w:val="Footer"/>
      <w:tabs>
        <w:tab w:val="clear" w:pos="4680"/>
        <w:tab w:val="clear" w:pos="9360"/>
        <w:tab w:val="center" w:pos="2995"/>
      </w:tabs>
      <w:spacing w:before="120"/>
    </w:pPr>
    <w:r>
      <w:t>[383]</w:t>
    </w:r>
    <w:r>
      <w:tab/>
    </w:r>
    <w:r w:rsidR="000A4BA1">
      <w:fldChar w:fldCharType="begin"/>
    </w:r>
    <w:r w:rsidR="000A4BA1">
      <w:instrText xml:space="preserve"> PAGE  \* MERGEFORMAT </w:instrText>
    </w:r>
    <w:r w:rsidR="000A4BA1">
      <w:fldChar w:fldCharType="separate"/>
    </w:r>
    <w:r w:rsidR="000A4BA1">
      <w:rPr>
        <w:noProof/>
      </w:rPr>
      <w:t>1</w:t>
    </w:r>
    <w:r w:rsidR="000A4BA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A9D" w:rsidRDefault="00DB7A9D" w:rsidP="009F0C77">
      <w:r>
        <w:separator/>
      </w:r>
    </w:p>
  </w:footnote>
  <w:footnote w:type="continuationSeparator" w:id="0">
    <w:p w:rsidR="00DB7A9D" w:rsidRDefault="00DB7A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13AB11"/>
    <w:docVar w:name="CoverBillType" w:val="c"/>
    <w:docVar w:name="docpath" w:val="L:\Council\bills\GM\24613AB11.DOCX"/>
    <w:docVar w:name="dvBillNumber" w:val="383"/>
    <w:docVar w:name="dvBillNumberPrefix" w:val="S. "/>
    <w:docVar w:name="dvOriginalBody" w:val="Senate"/>
    <w:docVar w:name="dvSteno" w:val="GM"/>
    <w:docVar w:name="NameofBody" w:val="s"/>
    <w:docVar w:name="vgroup2" w:val="Council"/>
  </w:docVars>
  <w:rsids>
    <w:rsidRoot w:val="00EB3218"/>
    <w:rsid w:val="00020FF9"/>
    <w:rsid w:val="00026C9A"/>
    <w:rsid w:val="000501D5"/>
    <w:rsid w:val="00073AE0"/>
    <w:rsid w:val="000965A1"/>
    <w:rsid w:val="000A4BA1"/>
    <w:rsid w:val="000E1785"/>
    <w:rsid w:val="001023A4"/>
    <w:rsid w:val="0010583F"/>
    <w:rsid w:val="0010776B"/>
    <w:rsid w:val="00133E66"/>
    <w:rsid w:val="00134ACF"/>
    <w:rsid w:val="00144E15"/>
    <w:rsid w:val="00165D87"/>
    <w:rsid w:val="001A4A62"/>
    <w:rsid w:val="001A681E"/>
    <w:rsid w:val="001D08F2"/>
    <w:rsid w:val="002037CA"/>
    <w:rsid w:val="002047A2"/>
    <w:rsid w:val="002321B6"/>
    <w:rsid w:val="0023696B"/>
    <w:rsid w:val="00244246"/>
    <w:rsid w:val="00250967"/>
    <w:rsid w:val="0026117A"/>
    <w:rsid w:val="002759C5"/>
    <w:rsid w:val="00277DEE"/>
    <w:rsid w:val="00280D88"/>
    <w:rsid w:val="00294ABE"/>
    <w:rsid w:val="002A3EB4"/>
    <w:rsid w:val="002D2475"/>
    <w:rsid w:val="002E6043"/>
    <w:rsid w:val="0031564C"/>
    <w:rsid w:val="00325348"/>
    <w:rsid w:val="00337F63"/>
    <w:rsid w:val="003449C9"/>
    <w:rsid w:val="00393688"/>
    <w:rsid w:val="00394F76"/>
    <w:rsid w:val="003A4943"/>
    <w:rsid w:val="003D01B0"/>
    <w:rsid w:val="003D411E"/>
    <w:rsid w:val="003E3C1E"/>
    <w:rsid w:val="003E6148"/>
    <w:rsid w:val="00400EAA"/>
    <w:rsid w:val="00402B8B"/>
    <w:rsid w:val="004111D0"/>
    <w:rsid w:val="0041760A"/>
    <w:rsid w:val="004809EE"/>
    <w:rsid w:val="004D396D"/>
    <w:rsid w:val="00511EE9"/>
    <w:rsid w:val="00521E00"/>
    <w:rsid w:val="00522A0E"/>
    <w:rsid w:val="00577C6C"/>
    <w:rsid w:val="0058501B"/>
    <w:rsid w:val="006215AA"/>
    <w:rsid w:val="00627ADB"/>
    <w:rsid w:val="006340D9"/>
    <w:rsid w:val="00640275"/>
    <w:rsid w:val="00643B8E"/>
    <w:rsid w:val="00665EBC"/>
    <w:rsid w:val="0069470D"/>
    <w:rsid w:val="006A476C"/>
    <w:rsid w:val="006B0782"/>
    <w:rsid w:val="006C6A93"/>
    <w:rsid w:val="006E02F9"/>
    <w:rsid w:val="006E4D5C"/>
    <w:rsid w:val="00742AAD"/>
    <w:rsid w:val="00753C04"/>
    <w:rsid w:val="00756946"/>
    <w:rsid w:val="00757F80"/>
    <w:rsid w:val="00771EEC"/>
    <w:rsid w:val="00786819"/>
    <w:rsid w:val="007A325A"/>
    <w:rsid w:val="007F03A3"/>
    <w:rsid w:val="007F1523"/>
    <w:rsid w:val="007F509E"/>
    <w:rsid w:val="007F5799"/>
    <w:rsid w:val="007F6947"/>
    <w:rsid w:val="00856753"/>
    <w:rsid w:val="00872729"/>
    <w:rsid w:val="008B05BB"/>
    <w:rsid w:val="008F4429"/>
    <w:rsid w:val="00924A0B"/>
    <w:rsid w:val="009307DA"/>
    <w:rsid w:val="009352BB"/>
    <w:rsid w:val="00990668"/>
    <w:rsid w:val="009C563F"/>
    <w:rsid w:val="009F0C77"/>
    <w:rsid w:val="009F4DD1"/>
    <w:rsid w:val="00A64E80"/>
    <w:rsid w:val="00A741D9"/>
    <w:rsid w:val="00A9741D"/>
    <w:rsid w:val="00AD4B17"/>
    <w:rsid w:val="00AE2AB8"/>
    <w:rsid w:val="00AF58E7"/>
    <w:rsid w:val="00B11FBB"/>
    <w:rsid w:val="00B1693D"/>
    <w:rsid w:val="00B26FA6"/>
    <w:rsid w:val="00B342EB"/>
    <w:rsid w:val="00B741CB"/>
    <w:rsid w:val="00B934F3"/>
    <w:rsid w:val="00BB6347"/>
    <w:rsid w:val="00BC5D25"/>
    <w:rsid w:val="00BD2134"/>
    <w:rsid w:val="00C038D8"/>
    <w:rsid w:val="00C045DD"/>
    <w:rsid w:val="00C3136F"/>
    <w:rsid w:val="00C3483A"/>
    <w:rsid w:val="00C5712B"/>
    <w:rsid w:val="00C74E9D"/>
    <w:rsid w:val="00C82FD3"/>
    <w:rsid w:val="00CC6B7B"/>
    <w:rsid w:val="00CD3619"/>
    <w:rsid w:val="00CF4447"/>
    <w:rsid w:val="00D12BEA"/>
    <w:rsid w:val="00D405E7"/>
    <w:rsid w:val="00D41D56"/>
    <w:rsid w:val="00D42DE9"/>
    <w:rsid w:val="00D5295C"/>
    <w:rsid w:val="00D6260D"/>
    <w:rsid w:val="00D6662B"/>
    <w:rsid w:val="00D91813"/>
    <w:rsid w:val="00D95E2F"/>
    <w:rsid w:val="00D970A9"/>
    <w:rsid w:val="00DB3AC0"/>
    <w:rsid w:val="00DB7A9D"/>
    <w:rsid w:val="00DE68F0"/>
    <w:rsid w:val="00DF3845"/>
    <w:rsid w:val="00DF7E17"/>
    <w:rsid w:val="00E219DF"/>
    <w:rsid w:val="00E71428"/>
    <w:rsid w:val="00EA2679"/>
    <w:rsid w:val="00EB00A2"/>
    <w:rsid w:val="00EB1BF3"/>
    <w:rsid w:val="00EB3218"/>
    <w:rsid w:val="00EF3EEE"/>
    <w:rsid w:val="00EF43D9"/>
    <w:rsid w:val="00F149A7"/>
    <w:rsid w:val="00F42C59"/>
    <w:rsid w:val="00F50BAF"/>
    <w:rsid w:val="00F52C10"/>
    <w:rsid w:val="00F57AF8"/>
    <w:rsid w:val="00F65D9A"/>
    <w:rsid w:val="00F81FFD"/>
    <w:rsid w:val="00F85228"/>
    <w:rsid w:val="00F86AC4"/>
    <w:rsid w:val="00FB6773"/>
    <w:rsid w:val="00FF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4B79B5-FBC1-4581-9664-DF36B6EAD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20FF9"/>
    <w:rPr>
      <w:rFonts w:ascii="Tahoma" w:hAnsi="Tahoma" w:cs="Tahoma"/>
      <w:sz w:val="16"/>
      <w:szCs w:val="16"/>
    </w:rPr>
  </w:style>
  <w:style w:type="character" w:customStyle="1" w:styleId="BalloonTextChar">
    <w:name w:val="Balloon Text Char"/>
    <w:basedOn w:val="DefaultParagraphFont"/>
    <w:link w:val="BalloonText"/>
    <w:uiPriority w:val="99"/>
    <w:semiHidden/>
    <w:rsid w:val="00020FF9"/>
    <w:rPr>
      <w:rFonts w:ascii="Tahoma" w:eastAsia="Times New Roman" w:hAnsi="Tahoma" w:cs="Tahoma"/>
      <w:sz w:val="16"/>
      <w:szCs w:val="16"/>
    </w:rPr>
  </w:style>
  <w:style w:type="character" w:styleId="Hyperlink">
    <w:name w:val="Hyperlink"/>
    <w:basedOn w:val="DefaultParagraphFont"/>
    <w:uiPriority w:val="99"/>
    <w:unhideWhenUsed/>
    <w:rsid w:val="00F86A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sj%20archive\2011\01-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83_2011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86093-5E78-48C3-8ED4-F0895125F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548</Words>
  <Characters>3251</Characters>
  <Application>Microsoft Office Word</Application>
  <DocSecurity>4</DocSecurity>
  <Lines>112</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383: Audrey L. Williamson - South Carolina Legislature Online</dc:title>
  <dc:subject/>
  <dc:creator>gailmoore</dc:creator>
  <cp:keywords/>
  <dc:description/>
  <cp:lastModifiedBy>N Cumfer</cp:lastModifiedBy>
  <cp:revision>2</cp:revision>
  <cp:lastPrinted>2011-01-18T19:22:00Z</cp:lastPrinted>
  <dcterms:created xsi:type="dcterms:W3CDTF">2014-11-21T20:37:00Z</dcterms:created>
  <dcterms:modified xsi:type="dcterms:W3CDTF">2014-11-21T20:37:00Z</dcterms:modified>
</cp:coreProperties>
</file>