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1D0" w:rsidRDefault="000901D0" w:rsidP="000901D0">
      <w:pPr>
        <w:widowControl w:val="0"/>
        <w:jc w:val="center"/>
      </w:pPr>
      <w:bookmarkStart w:id="0" w:name="_GoBack"/>
      <w:bookmarkEnd w:id="0"/>
      <w:r w:rsidRPr="000901D0">
        <w:rPr>
          <w:b/>
        </w:rPr>
        <w:t>South Carolina General Assembly</w:t>
      </w:r>
    </w:p>
    <w:p w:rsidR="000901D0" w:rsidRDefault="000901D0" w:rsidP="000901D0">
      <w:pPr>
        <w:widowControl w:val="0"/>
        <w:jc w:val="center"/>
      </w:pPr>
      <w:r>
        <w:t>119th Session, 2011-2012</w:t>
      </w:r>
    </w:p>
    <w:p w:rsidR="000901D0" w:rsidRDefault="000901D0" w:rsidP="000901D0">
      <w:pPr>
        <w:widowControl w:val="0"/>
        <w:jc w:val="left"/>
      </w:pPr>
    </w:p>
    <w:p w:rsidR="000901D0" w:rsidRDefault="000901D0" w:rsidP="000901D0">
      <w:pPr>
        <w:widowControl w:val="0"/>
        <w:jc w:val="left"/>
        <w:rPr>
          <w:b/>
        </w:rPr>
      </w:pPr>
      <w:r w:rsidRPr="000901D0">
        <w:rPr>
          <w:b/>
        </w:rPr>
        <w:t>H. 3908</w:t>
      </w:r>
    </w:p>
    <w:p w:rsidR="000901D0" w:rsidRDefault="000901D0" w:rsidP="000901D0">
      <w:pPr>
        <w:widowControl w:val="0"/>
        <w:jc w:val="left"/>
        <w:rPr>
          <w:b/>
        </w:rPr>
      </w:pPr>
    </w:p>
    <w:p w:rsidR="000901D0" w:rsidRDefault="000901D0" w:rsidP="000901D0">
      <w:pPr>
        <w:widowControl w:val="0"/>
        <w:jc w:val="left"/>
      </w:pPr>
      <w:r w:rsidRPr="000901D0">
        <w:rPr>
          <w:b/>
        </w:rPr>
        <w:t>STATUS INFORMATION</w:t>
      </w:r>
    </w:p>
    <w:p w:rsidR="000901D0" w:rsidRDefault="000901D0" w:rsidP="000901D0">
      <w:pPr>
        <w:widowControl w:val="0"/>
        <w:jc w:val="left"/>
      </w:pPr>
    </w:p>
    <w:p w:rsidR="000901D0" w:rsidRDefault="000901D0" w:rsidP="000901D0">
      <w:pPr>
        <w:widowControl w:val="0"/>
        <w:jc w:val="left"/>
      </w:pPr>
      <w:r>
        <w:t>House Resolution</w:t>
      </w:r>
    </w:p>
    <w:p w:rsidR="000901D0" w:rsidRDefault="000901D0" w:rsidP="000901D0">
      <w:pPr>
        <w:widowControl w:val="0"/>
        <w:jc w:val="left"/>
      </w:pPr>
      <w:r>
        <w:t>Sponsors: Reps. McEachern and Hart</w:t>
      </w:r>
    </w:p>
    <w:p w:rsidR="000901D0" w:rsidRDefault="000901D0" w:rsidP="000901D0">
      <w:pPr>
        <w:widowControl w:val="0"/>
        <w:jc w:val="left"/>
      </w:pPr>
      <w:r>
        <w:t>Document Path: l:\council\bills\rm\1117sd11.docx</w:t>
      </w:r>
    </w:p>
    <w:p w:rsidR="004D6E5E" w:rsidRDefault="000215DF" w:rsidP="000901D0">
      <w:pPr>
        <w:widowControl w:val="0"/>
        <w:jc w:val="left"/>
      </w:pPr>
      <w:r>
        <w:t>Companion/Similar bill(s): 3907, 3942</w:t>
      </w:r>
    </w:p>
    <w:p w:rsidR="000901D0" w:rsidRDefault="000901D0" w:rsidP="000901D0">
      <w:pPr>
        <w:widowControl w:val="0"/>
        <w:jc w:val="left"/>
      </w:pPr>
    </w:p>
    <w:p w:rsidR="000901D0" w:rsidRDefault="000901D0" w:rsidP="000901D0">
      <w:pPr>
        <w:widowControl w:val="0"/>
        <w:jc w:val="left"/>
      </w:pPr>
      <w:r>
        <w:t>Introduced in the House on March 10, 2011</w:t>
      </w:r>
    </w:p>
    <w:p w:rsidR="000901D0" w:rsidRDefault="000901D0" w:rsidP="000901D0">
      <w:pPr>
        <w:widowControl w:val="0"/>
        <w:jc w:val="left"/>
      </w:pPr>
      <w:r>
        <w:t>Adopted by the House on March 10, 2011</w:t>
      </w:r>
    </w:p>
    <w:p w:rsidR="000901D0" w:rsidRDefault="000901D0" w:rsidP="000901D0">
      <w:pPr>
        <w:widowControl w:val="0"/>
        <w:jc w:val="left"/>
      </w:pPr>
    </w:p>
    <w:p w:rsidR="000901D0" w:rsidRDefault="000901D0" w:rsidP="000901D0">
      <w:pPr>
        <w:widowControl w:val="0"/>
        <w:jc w:val="left"/>
      </w:pPr>
      <w:r>
        <w:t xml:space="preserve">Summary: </w:t>
      </w:r>
      <w:r w:rsidR="00F447AD">
        <w:t>Keenan High School Boys Basketball Team</w:t>
      </w:r>
    </w:p>
    <w:p w:rsidR="000901D0" w:rsidRDefault="000901D0" w:rsidP="000901D0">
      <w:pPr>
        <w:widowControl w:val="0"/>
        <w:jc w:val="left"/>
      </w:pPr>
    </w:p>
    <w:p w:rsidR="000901D0" w:rsidRDefault="000901D0" w:rsidP="000901D0">
      <w:pPr>
        <w:widowControl w:val="0"/>
        <w:jc w:val="left"/>
      </w:pPr>
    </w:p>
    <w:p w:rsidR="000901D0" w:rsidRDefault="000901D0" w:rsidP="000901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01D0">
        <w:rPr>
          <w:b/>
        </w:rPr>
        <w:t>HISTORY OF LEGISLATIVE ACTIONS</w:t>
      </w:r>
    </w:p>
    <w:p w:rsidR="000901D0" w:rsidRDefault="000901D0" w:rsidP="000901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01D0" w:rsidRPr="000901D0" w:rsidRDefault="000901D0" w:rsidP="000901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01D0">
        <w:rPr>
          <w:u w:val="single"/>
        </w:rPr>
        <w:tab/>
        <w:t>Date</w:t>
      </w:r>
      <w:r w:rsidRPr="000901D0">
        <w:rPr>
          <w:u w:val="single"/>
        </w:rPr>
        <w:tab/>
        <w:t>Body</w:t>
      </w:r>
      <w:r w:rsidRPr="000901D0">
        <w:rPr>
          <w:u w:val="single"/>
        </w:rPr>
        <w:tab/>
        <w:t>Action Description with journal page number</w:t>
      </w:r>
      <w:r w:rsidRPr="000901D0">
        <w:rPr>
          <w:u w:val="single"/>
        </w:rPr>
        <w:tab/>
      </w:r>
    </w:p>
    <w:p w:rsidR="00501E1E" w:rsidRDefault="00501E1E" w:rsidP="00501E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3/10/2011</w:t>
      </w:r>
      <w:r>
        <w:tab/>
        <w:t>House</w:t>
      </w:r>
      <w:r>
        <w:tab/>
      </w:r>
      <w:r w:rsidRPr="0054696A">
        <w:t>Introduced and adopted (</w:t>
      </w:r>
      <w:hyperlink r:id="rId7" w:history="1">
        <w:r w:rsidRPr="0054696A">
          <w:rPr>
            <w:rStyle w:val="Hyperlink"/>
          </w:rPr>
          <w:t>House Journal</w:t>
        </w:r>
        <w:r w:rsidRPr="0054696A">
          <w:rPr>
            <w:rStyle w:val="Hyperlink"/>
          </w:rPr>
          <w:noBreakHyphen/>
          <w:t>page 6</w:t>
        </w:r>
      </w:hyperlink>
      <w:r w:rsidRPr="0054696A">
        <w:t>)</w:t>
      </w:r>
    </w:p>
    <w:p w:rsidR="00501E1E" w:rsidRDefault="00501E1E" w:rsidP="00501E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01D0" w:rsidRPr="000901D0" w:rsidRDefault="000901D0" w:rsidP="000901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01D0" w:rsidRDefault="000901D0" w:rsidP="000901D0">
      <w:r w:rsidRPr="000901D0">
        <w:rPr>
          <w:b/>
        </w:rPr>
        <w:t>VERSIONS OF THIS BILL</w:t>
      </w:r>
    </w:p>
    <w:p w:rsidR="000901D0" w:rsidRDefault="000901D0" w:rsidP="000901D0"/>
    <w:p w:rsidR="000901D0" w:rsidRDefault="00B47CA1" w:rsidP="000901D0">
      <w:hyperlink r:id="rId8" w:history="1">
        <w:r w:rsidR="000901D0">
          <w:rPr>
            <w:rStyle w:val="Hyperlink"/>
          </w:rPr>
          <w:t>3/10/2011</w:t>
        </w:r>
      </w:hyperlink>
    </w:p>
    <w:p w:rsidR="000901D0" w:rsidRDefault="000901D0" w:rsidP="000901D0"/>
    <w:p w:rsidR="000901D0" w:rsidRDefault="000901D0" w:rsidP="000901D0">
      <w:pPr>
        <w:sectPr w:rsidR="000901D0" w:rsidSect="000901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3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274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19A" w:rsidRPr="0076615F" w:rsidRDefault="00F37D5B" w:rsidP="00567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56719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0663F5">
        <w:rPr>
          <w:rFonts w:eastAsiaTheme="minorHAnsi"/>
          <w:color w:val="000000" w:themeColor="text1"/>
          <w:szCs w:val="22"/>
          <w:u w:color="000000" w:themeColor="text1"/>
        </w:rPr>
        <w:t>KEENAN</w:t>
      </w:r>
      <w:r w:rsidR="0056719A">
        <w:rPr>
          <w:rFonts w:eastAsiaTheme="minorHAnsi"/>
          <w:color w:val="000000" w:themeColor="text1"/>
          <w:szCs w:val="22"/>
          <w:u w:color="000000" w:themeColor="text1"/>
        </w:rPr>
        <w:t xml:space="preserve"> HI</w:t>
      </w:r>
      <w:r w:rsidR="0056719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GH SCHOOL </w:t>
      </w:r>
      <w:r w:rsidR="000663F5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="0056719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56719A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56719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CLASS A</w:t>
      </w:r>
      <w:r w:rsidR="0056719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56719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TITLE, AND TO HONOR THE TEAM</w:t>
      </w:r>
      <w:r w:rsidR="00836AE1" w:rsidRPr="00836AE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6719A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3F7FA5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56719A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7F274E" w:rsidRDefault="007F27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5373" w:rsidRPr="00E86C4F" w:rsidRDefault="007F274E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55373">
        <w:t xml:space="preserve">fully prepared to </w:t>
      </w:r>
      <w:r w:rsidR="00131284">
        <w:t>keep the title of state champs they</w:t>
      </w:r>
      <w:r w:rsidR="00A20A2F">
        <w:t xml:space="preserve"> took</w:t>
      </w:r>
      <w:r w:rsidR="00131284">
        <w:t xml:space="preserve"> home last year, </w:t>
      </w:r>
      <w:r w:rsidR="00555373">
        <w:t xml:space="preserve">the </w:t>
      </w:r>
      <w:r w:rsidR="00B45A10">
        <w:t>Keenan</w:t>
      </w:r>
      <w:r w:rsidR="00555373">
        <w:t xml:space="preserve"> High School </w:t>
      </w:r>
      <w:r w:rsidR="000663F5">
        <w:t>boys</w:t>
      </w:r>
      <w:r w:rsidR="00555373">
        <w:t xml:space="preserve"> basketball team crowned a splendid season by capturing the 2011 Class AA State Championship title, defeating </w:t>
      </w:r>
      <w:r w:rsidR="00B45A10">
        <w:t>Mullins 56</w:t>
      </w:r>
      <w:r w:rsidR="00836AE1">
        <w:noBreakHyphen/>
      </w:r>
      <w:r w:rsidR="00B45A10">
        <w:t>50</w:t>
      </w:r>
      <w:r w:rsidR="00555373">
        <w:t xml:space="preserve"> at the Colonial Life Arena in Columbia on </w:t>
      </w:r>
      <w:r w:rsidR="00B45A10">
        <w:t>Saturday</w:t>
      </w:r>
      <w:r w:rsidR="00555373">
        <w:t xml:space="preserve">, March </w:t>
      </w:r>
      <w:r w:rsidR="00B45A10">
        <w:t>5</w:t>
      </w:r>
      <w:r w:rsidR="00555373">
        <w:t>, 2011; and</w:t>
      </w:r>
    </w:p>
    <w:p w:rsidR="00555373" w:rsidRPr="00E86C4F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jubilant </w:t>
      </w:r>
      <w:r w:rsidR="004A712A">
        <w:t>Keenan</w:t>
      </w:r>
      <w:r>
        <w:t xml:space="preserve"> fans cheered </w:t>
      </w:r>
      <w:r w:rsidR="00A20A2F">
        <w:t>with</w:t>
      </w:r>
      <w:r>
        <w:t xml:space="preserve"> excitement as the </w:t>
      </w:r>
      <w:r w:rsidR="00824DFB">
        <w:t>Raiders</w:t>
      </w:r>
      <w:r>
        <w:t>, with eq</w:t>
      </w:r>
      <w:r w:rsidR="00824DFB">
        <w:t xml:space="preserve">ual doses of heart and hustle, orchestrated a game that gave sports pundits confidence in predicting a repeat performance </w:t>
      </w:r>
      <w:r w:rsidR="00B53973">
        <w:t>for</w:t>
      </w:r>
      <w:r w:rsidR="00824DFB">
        <w:t xml:space="preserve"> 2012</w:t>
      </w:r>
      <w:r>
        <w:t>; and</w:t>
      </w: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15CA4">
        <w:t>the team</w:t>
      </w:r>
      <w:r w:rsidR="00836AE1" w:rsidRPr="00836AE1">
        <w:t>’</w:t>
      </w:r>
      <w:r w:rsidR="00215CA4">
        <w:t>s current back</w:t>
      </w:r>
      <w:r w:rsidR="00836AE1">
        <w:noBreakHyphen/>
      </w:r>
      <w:r w:rsidR="00215CA4">
        <w:t>to</w:t>
      </w:r>
      <w:r w:rsidR="00836AE1">
        <w:noBreakHyphen/>
      </w:r>
      <w:r w:rsidR="00215CA4">
        <w:t xml:space="preserve">back title wins </w:t>
      </w:r>
      <w:r w:rsidR="00CE1001">
        <w:t>called up</w:t>
      </w:r>
      <w:r w:rsidR="00215CA4">
        <w:t xml:space="preserve"> </w:t>
      </w:r>
      <w:r w:rsidR="00A20A2F">
        <w:t>good</w:t>
      </w:r>
      <w:r w:rsidR="00215CA4">
        <w:t xml:space="preserve"> memories to Keenan fans of 2000 and 2001, when the Raiders accomplished the same feat</w:t>
      </w:r>
      <w:r w:rsidR="008017E1">
        <w:t>. This year</w:t>
      </w:r>
      <w:r w:rsidR="00836AE1" w:rsidRPr="00836AE1">
        <w:t>’</w:t>
      </w:r>
      <w:r w:rsidR="008017E1">
        <w:t xml:space="preserve">s </w:t>
      </w:r>
      <w:r w:rsidR="00806C4F">
        <w:t xml:space="preserve">title </w:t>
      </w:r>
      <w:r w:rsidR="008017E1">
        <w:t>is the sixth in program history</w:t>
      </w:r>
      <w:r>
        <w:t>; and</w:t>
      </w: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Coach </w:t>
      </w:r>
      <w:r w:rsidR="00215CA4">
        <w:t>Zach Norris</w:t>
      </w:r>
      <w:r>
        <w:t>, who had honed h</w:t>
      </w:r>
      <w:r w:rsidR="00215CA4">
        <w:t>is</w:t>
      </w:r>
      <w:r>
        <w:t xml:space="preserve"> team into a championship machine, saw the fruits of h</w:t>
      </w:r>
      <w:r w:rsidR="00215CA4">
        <w:t>is</w:t>
      </w:r>
      <w:r>
        <w:t xml:space="preserve"> labor</w:t>
      </w:r>
      <w:r w:rsidR="00E41C68">
        <w:t>s</w:t>
      </w:r>
      <w:r w:rsidR="000661A2">
        <w:t xml:space="preserve"> in a </w:t>
      </w:r>
      <w:r>
        <w:t xml:space="preserve">performance </w:t>
      </w:r>
      <w:r w:rsidR="00E41C68">
        <w:t xml:space="preserve">that proved </w:t>
      </w:r>
      <w:r w:rsidR="000661A2">
        <w:t>his athletes</w:t>
      </w:r>
      <w:r w:rsidR="00E41C68">
        <w:t xml:space="preserve"> know how to play and win under pressure</w:t>
      </w:r>
      <w:r>
        <w:t>; and</w:t>
      </w: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801E79">
        <w:t>House of Representatives</w:t>
      </w:r>
      <w:r>
        <w:t xml:space="preserve"> takes great plea</w:t>
      </w:r>
      <w:r w:rsidR="00215CA4">
        <w:t xml:space="preserve">sure in recognizing the young </w:t>
      </w:r>
      <w:r>
        <w:t xml:space="preserve">men of the </w:t>
      </w:r>
      <w:r w:rsidR="00215CA4">
        <w:t>Keenan</w:t>
      </w:r>
      <w:r>
        <w:t xml:space="preserve"> High School </w:t>
      </w:r>
      <w:r w:rsidR="000663F5">
        <w:t>boys</w:t>
      </w:r>
      <w:r>
        <w:t xml:space="preserve"> basketball team for leading with excellence both in the classroom and on the hardwood and expects to hear of continued great achievements in the years ahead. Now, therefore,</w:t>
      </w: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55373" w:rsidRPr="00E86C4F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>
        <w:t>House of Representatives, by this resol</w:t>
      </w:r>
      <w:r>
        <w:rPr>
          <w:rFonts w:eastAsiaTheme="minorHAnsi"/>
          <w:color w:val="000000" w:themeColor="text1"/>
          <w:szCs w:val="22"/>
          <w:u w:color="000000" w:themeColor="text1"/>
        </w:rPr>
        <w:t>ution,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recognize and commend the </w:t>
      </w:r>
      <w:r w:rsidR="00CA0D04">
        <w:rPr>
          <w:rFonts w:eastAsiaTheme="minorHAnsi"/>
          <w:color w:val="000000" w:themeColor="text1"/>
          <w:szCs w:val="22"/>
          <w:u w:color="000000" w:themeColor="text1"/>
        </w:rPr>
        <w:t>Keenan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High School </w:t>
      </w:r>
      <w:r w:rsidR="000663F5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</w:t>
      </w:r>
      <w:r>
        <w:rPr>
          <w:rFonts w:eastAsiaTheme="minorHAnsi"/>
          <w:color w:val="000000" w:themeColor="text1"/>
          <w:szCs w:val="22"/>
          <w:u w:color="000000" w:themeColor="text1"/>
        </w:rPr>
        <w:t>capturing th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e 20</w:t>
      </w:r>
      <w:r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Class AA State Championship title, and honor the team</w:t>
      </w:r>
      <w:r w:rsidR="00836AE1" w:rsidRPr="00836AE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3F7FA5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and staff.</w:t>
      </w:r>
    </w:p>
    <w:p w:rsidR="00555373" w:rsidRPr="00E86C4F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55373" w:rsidRPr="00E86C4F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resolution be presented to P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rincipal </w:t>
      </w:r>
      <w:r w:rsidR="00CA0D04">
        <w:rPr>
          <w:rFonts w:eastAsiaTheme="minorHAnsi"/>
          <w:color w:val="000000" w:themeColor="text1"/>
          <w:szCs w:val="22"/>
          <w:u w:color="000000" w:themeColor="text1"/>
        </w:rPr>
        <w:t>Alvin Pressley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CA0D04">
        <w:rPr>
          <w:rFonts w:eastAsiaTheme="minorHAnsi"/>
          <w:color w:val="000000" w:themeColor="text1"/>
          <w:szCs w:val="22"/>
          <w:u w:color="000000" w:themeColor="text1"/>
        </w:rPr>
        <w:t>Zach Norris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CA0D04">
        <w:rPr>
          <w:rFonts w:eastAsiaTheme="minorHAnsi"/>
          <w:color w:val="000000" w:themeColor="text1"/>
          <w:szCs w:val="22"/>
          <w:u w:color="000000" w:themeColor="text1"/>
        </w:rPr>
        <w:t>Keenan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igh School.</w:t>
      </w:r>
    </w:p>
    <w:p w:rsidR="00413300" w:rsidRDefault="00836A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3300" w:rsidRDefault="00413300" w:rsidP="000901D0">
      <w:pPr>
        <w:suppressAutoHyphens/>
      </w:pPr>
    </w:p>
    <w:sectPr w:rsidR="00413300" w:rsidSect="000901D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74E" w:rsidRDefault="007F274E" w:rsidP="009F0C77">
      <w:r>
        <w:separator/>
      </w:r>
    </w:p>
  </w:endnote>
  <w:endnote w:type="continuationSeparator" w:id="0">
    <w:p w:rsidR="007F274E" w:rsidRDefault="007F27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B4869E-5324-4A29-A749-A5BA71DCCFF2}"/>
    <w:embedBold r:id="rId2" w:fontKey="{BA5DCA91-1B7B-4C02-A6C1-2B76954069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B1BBF8-BFA6-4167-8227-1E3E2A3582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05448F-9E14-4E58-968D-651BD520CE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AB4CED-7632-49D9-9BAD-3EC2FBAF9F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1D0" w:rsidRPr="00413300" w:rsidRDefault="000901D0" w:rsidP="004133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[3908]</w:t>
    </w:r>
    <w:r>
      <w:tab/>
    </w:r>
    <w:r w:rsidR="00B47CA1">
      <w:fldChar w:fldCharType="begin"/>
    </w:r>
    <w:r w:rsidR="00B47CA1">
      <w:instrText xml:space="preserve"> PAGE  \* MERGEFORMAT </w:instrText>
    </w:r>
    <w:r w:rsidR="00B47CA1">
      <w:fldChar w:fldCharType="separate"/>
    </w:r>
    <w:r w:rsidR="00B47CA1">
      <w:rPr>
        <w:noProof/>
      </w:rPr>
      <w:t>1</w:t>
    </w:r>
    <w:r w:rsidR="00B47CA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74E" w:rsidRDefault="007F274E" w:rsidP="009F0C77">
      <w:r>
        <w:separator/>
      </w:r>
    </w:p>
  </w:footnote>
  <w:footnote w:type="continuationSeparator" w:id="0">
    <w:p w:rsidR="007F274E" w:rsidRDefault="007F27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7SD11"/>
    <w:docVar w:name="CoverBillType" w:val="r"/>
    <w:docVar w:name="docpath" w:val="L:\Council\bills\RM\1117SD11.DOCX"/>
    <w:docVar w:name="dvBillNumber" w:val="39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5CA9"/>
    <w:rsid w:val="00011869"/>
    <w:rsid w:val="000215DF"/>
    <w:rsid w:val="00044268"/>
    <w:rsid w:val="000661A2"/>
    <w:rsid w:val="000663F5"/>
    <w:rsid w:val="000901D0"/>
    <w:rsid w:val="000E1785"/>
    <w:rsid w:val="000F40FA"/>
    <w:rsid w:val="000F4137"/>
    <w:rsid w:val="00100CDA"/>
    <w:rsid w:val="0010776B"/>
    <w:rsid w:val="00131284"/>
    <w:rsid w:val="00133E66"/>
    <w:rsid w:val="001435A3"/>
    <w:rsid w:val="001446B6"/>
    <w:rsid w:val="001D08F2"/>
    <w:rsid w:val="001D525B"/>
    <w:rsid w:val="001D7F4F"/>
    <w:rsid w:val="00215CA4"/>
    <w:rsid w:val="002321B6"/>
    <w:rsid w:val="00250967"/>
    <w:rsid w:val="00251DC9"/>
    <w:rsid w:val="002543C8"/>
    <w:rsid w:val="00284AAE"/>
    <w:rsid w:val="00286687"/>
    <w:rsid w:val="002E5912"/>
    <w:rsid w:val="00325348"/>
    <w:rsid w:val="0032732C"/>
    <w:rsid w:val="00336AD0"/>
    <w:rsid w:val="00356CC1"/>
    <w:rsid w:val="0037079A"/>
    <w:rsid w:val="003770EB"/>
    <w:rsid w:val="003D01E8"/>
    <w:rsid w:val="003E5288"/>
    <w:rsid w:val="003F6D79"/>
    <w:rsid w:val="003F7FA5"/>
    <w:rsid w:val="00413300"/>
    <w:rsid w:val="0041760A"/>
    <w:rsid w:val="00417C01"/>
    <w:rsid w:val="004809EE"/>
    <w:rsid w:val="004A712A"/>
    <w:rsid w:val="004D6E5E"/>
    <w:rsid w:val="004E7D54"/>
    <w:rsid w:val="00501E1E"/>
    <w:rsid w:val="005273C6"/>
    <w:rsid w:val="00530A69"/>
    <w:rsid w:val="00545593"/>
    <w:rsid w:val="00555373"/>
    <w:rsid w:val="00564481"/>
    <w:rsid w:val="0056719A"/>
    <w:rsid w:val="00577C6C"/>
    <w:rsid w:val="00585E1C"/>
    <w:rsid w:val="005C2FE2"/>
    <w:rsid w:val="005E2BC9"/>
    <w:rsid w:val="00605102"/>
    <w:rsid w:val="00607EEE"/>
    <w:rsid w:val="00615CA9"/>
    <w:rsid w:val="006215AA"/>
    <w:rsid w:val="0064227A"/>
    <w:rsid w:val="006913C9"/>
    <w:rsid w:val="0069470D"/>
    <w:rsid w:val="0072478F"/>
    <w:rsid w:val="00734F00"/>
    <w:rsid w:val="007355B1"/>
    <w:rsid w:val="0076527C"/>
    <w:rsid w:val="007A70AE"/>
    <w:rsid w:val="007F274E"/>
    <w:rsid w:val="008017E1"/>
    <w:rsid w:val="00801E79"/>
    <w:rsid w:val="00806C4F"/>
    <w:rsid w:val="00824DFB"/>
    <w:rsid w:val="008362E8"/>
    <w:rsid w:val="00836AE1"/>
    <w:rsid w:val="008A1768"/>
    <w:rsid w:val="008F4429"/>
    <w:rsid w:val="0094021A"/>
    <w:rsid w:val="009C6A0B"/>
    <w:rsid w:val="009F0C77"/>
    <w:rsid w:val="009F4DD1"/>
    <w:rsid w:val="00A20A2F"/>
    <w:rsid w:val="00A41684"/>
    <w:rsid w:val="00A64E80"/>
    <w:rsid w:val="00A72BCD"/>
    <w:rsid w:val="00A741D9"/>
    <w:rsid w:val="00A833AB"/>
    <w:rsid w:val="00A90097"/>
    <w:rsid w:val="00A9741D"/>
    <w:rsid w:val="00AD4B17"/>
    <w:rsid w:val="00B412D4"/>
    <w:rsid w:val="00B41FF2"/>
    <w:rsid w:val="00B45A10"/>
    <w:rsid w:val="00B47CA1"/>
    <w:rsid w:val="00B53973"/>
    <w:rsid w:val="00BD3FB7"/>
    <w:rsid w:val="00BE3C22"/>
    <w:rsid w:val="00C0345E"/>
    <w:rsid w:val="00C300B5"/>
    <w:rsid w:val="00C3483A"/>
    <w:rsid w:val="00C74E9D"/>
    <w:rsid w:val="00C82FD3"/>
    <w:rsid w:val="00C92819"/>
    <w:rsid w:val="00CA0D04"/>
    <w:rsid w:val="00CC6B7B"/>
    <w:rsid w:val="00CD2089"/>
    <w:rsid w:val="00CD3CC0"/>
    <w:rsid w:val="00CE1001"/>
    <w:rsid w:val="00D73A67"/>
    <w:rsid w:val="00D970A9"/>
    <w:rsid w:val="00DB45EF"/>
    <w:rsid w:val="00DF3845"/>
    <w:rsid w:val="00E24F26"/>
    <w:rsid w:val="00E41911"/>
    <w:rsid w:val="00E41C68"/>
    <w:rsid w:val="00E92EEF"/>
    <w:rsid w:val="00EF3E4D"/>
    <w:rsid w:val="00F24442"/>
    <w:rsid w:val="00F27CA2"/>
    <w:rsid w:val="00F37D5B"/>
    <w:rsid w:val="00F447AD"/>
    <w:rsid w:val="00F50AE3"/>
    <w:rsid w:val="00F67CF1"/>
    <w:rsid w:val="00F840F0"/>
    <w:rsid w:val="00FB0D0D"/>
    <w:rsid w:val="00FB298E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70D6378-1081-4299-829E-747F73AB1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7E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01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08_2011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10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29E65-0769-4173-B542-0959CE612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382</Words>
  <Characters>2049</Characters>
  <Application>Microsoft Office Word</Application>
  <DocSecurity>4</DocSecurity>
  <Lines>84</Lines>
  <Paragraphs>27</Paragraphs>
  <ScaleCrop>false</ScaleCrop>
  <Company> </Company>
  <LinksUpToDate>false</LinksUpToDate>
  <CharactersWithSpaces>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3908: Keenan High School Boys Basketball Team - South Carolina Legislature Online</dc:title>
  <dc:subject/>
  <dc:creator>rosannemcdowell</dc:creator>
  <cp:keywords/>
  <dc:description/>
  <cp:lastModifiedBy>N Cumfer</cp:lastModifiedBy>
  <cp:revision>2</cp:revision>
  <cp:lastPrinted>2011-03-09T19:40:00Z</cp:lastPrinted>
  <dcterms:created xsi:type="dcterms:W3CDTF">2014-11-21T21:53:00Z</dcterms:created>
  <dcterms:modified xsi:type="dcterms:W3CDTF">2014-11-21T21:53:00Z</dcterms:modified>
</cp:coreProperties>
</file>