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294" w:rsidRDefault="00486294" w:rsidP="00486294">
      <w:pPr>
        <w:widowControl w:val="0"/>
        <w:jc w:val="center"/>
      </w:pPr>
      <w:bookmarkStart w:id="0" w:name="_GoBack"/>
      <w:bookmarkEnd w:id="0"/>
      <w:r w:rsidRPr="00486294">
        <w:rPr>
          <w:b/>
        </w:rPr>
        <w:t>South Carolina General Assembly</w:t>
      </w:r>
    </w:p>
    <w:p w:rsidR="00486294" w:rsidRDefault="00486294" w:rsidP="00486294">
      <w:pPr>
        <w:widowControl w:val="0"/>
        <w:jc w:val="center"/>
      </w:pPr>
      <w:r>
        <w:t>119th Session, 2011-2012</w:t>
      </w:r>
    </w:p>
    <w:p w:rsidR="00486294" w:rsidRDefault="00486294" w:rsidP="00486294">
      <w:pPr>
        <w:widowControl w:val="0"/>
        <w:jc w:val="left"/>
      </w:pPr>
    </w:p>
    <w:p w:rsidR="00486294" w:rsidRDefault="00486294" w:rsidP="00486294">
      <w:pPr>
        <w:widowControl w:val="0"/>
        <w:jc w:val="left"/>
        <w:rPr>
          <w:b/>
        </w:rPr>
      </w:pPr>
      <w:r w:rsidRPr="00486294">
        <w:rPr>
          <w:b/>
        </w:rPr>
        <w:t>H. 3916</w:t>
      </w:r>
    </w:p>
    <w:p w:rsidR="00486294" w:rsidRDefault="00486294" w:rsidP="00486294">
      <w:pPr>
        <w:widowControl w:val="0"/>
        <w:jc w:val="left"/>
        <w:rPr>
          <w:b/>
        </w:rPr>
      </w:pPr>
    </w:p>
    <w:p w:rsidR="00486294" w:rsidRDefault="00486294" w:rsidP="00486294">
      <w:pPr>
        <w:widowControl w:val="0"/>
        <w:jc w:val="left"/>
      </w:pPr>
      <w:r w:rsidRPr="00486294">
        <w:rPr>
          <w:b/>
        </w:rPr>
        <w:t>STATUS INFORMATION</w:t>
      </w:r>
    </w:p>
    <w:p w:rsidR="00486294" w:rsidRDefault="00486294" w:rsidP="00486294">
      <w:pPr>
        <w:widowControl w:val="0"/>
        <w:jc w:val="left"/>
      </w:pPr>
    </w:p>
    <w:p w:rsidR="00486294" w:rsidRDefault="00486294" w:rsidP="00486294">
      <w:pPr>
        <w:widowControl w:val="0"/>
        <w:jc w:val="left"/>
      </w:pPr>
      <w:r>
        <w:t>House Resolution</w:t>
      </w:r>
    </w:p>
    <w:p w:rsidR="00486294" w:rsidRDefault="00486294" w:rsidP="00486294">
      <w:pPr>
        <w:widowControl w:val="0"/>
        <w:jc w:val="left"/>
      </w:pPr>
      <w:r>
        <w:t>Sponsors: Rep. Rutherford</w:t>
      </w:r>
    </w:p>
    <w:p w:rsidR="00486294" w:rsidRDefault="00486294" w:rsidP="00486294">
      <w:pPr>
        <w:widowControl w:val="0"/>
        <w:jc w:val="left"/>
      </w:pPr>
      <w:r>
        <w:t>Document Path: l:\council\bills\gm\24712ahb11.docx</w:t>
      </w:r>
    </w:p>
    <w:p w:rsidR="00486294" w:rsidRDefault="00486294" w:rsidP="00486294">
      <w:pPr>
        <w:widowControl w:val="0"/>
        <w:jc w:val="left"/>
      </w:pPr>
    </w:p>
    <w:p w:rsidR="00486294" w:rsidRDefault="00486294" w:rsidP="00486294">
      <w:pPr>
        <w:widowControl w:val="0"/>
        <w:jc w:val="left"/>
      </w:pPr>
      <w:r>
        <w:t>Introduced in the House on March 10, 2011</w:t>
      </w:r>
    </w:p>
    <w:p w:rsidR="00486294" w:rsidRDefault="00486294" w:rsidP="00486294">
      <w:pPr>
        <w:widowControl w:val="0"/>
        <w:jc w:val="left"/>
      </w:pPr>
      <w:r>
        <w:t>Adopted by the House on March 10, 2011</w:t>
      </w:r>
    </w:p>
    <w:p w:rsidR="00486294" w:rsidRDefault="00486294" w:rsidP="00486294">
      <w:pPr>
        <w:widowControl w:val="0"/>
        <w:jc w:val="left"/>
      </w:pPr>
    </w:p>
    <w:p w:rsidR="00486294" w:rsidRDefault="00486294" w:rsidP="00486294">
      <w:pPr>
        <w:widowControl w:val="0"/>
        <w:jc w:val="left"/>
      </w:pPr>
      <w:r>
        <w:t xml:space="preserve">Summary: </w:t>
      </w:r>
      <w:r w:rsidR="002920BB">
        <w:t>Victoria Martin Thomas</w:t>
      </w:r>
    </w:p>
    <w:p w:rsidR="00486294" w:rsidRDefault="00486294" w:rsidP="00486294">
      <w:pPr>
        <w:widowControl w:val="0"/>
        <w:jc w:val="left"/>
      </w:pPr>
    </w:p>
    <w:p w:rsidR="00486294" w:rsidRDefault="00486294" w:rsidP="00486294">
      <w:pPr>
        <w:widowControl w:val="0"/>
        <w:jc w:val="left"/>
      </w:pPr>
    </w:p>
    <w:p w:rsidR="00486294" w:rsidRDefault="00486294" w:rsidP="00486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6294">
        <w:rPr>
          <w:b/>
        </w:rPr>
        <w:t>HISTORY OF LEGISLATIVE ACTIONS</w:t>
      </w:r>
    </w:p>
    <w:p w:rsidR="00486294" w:rsidRDefault="00486294" w:rsidP="00486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6294" w:rsidRPr="00486294" w:rsidRDefault="00486294" w:rsidP="004862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6294">
        <w:rPr>
          <w:u w:val="single"/>
        </w:rPr>
        <w:tab/>
        <w:t>Date</w:t>
      </w:r>
      <w:r w:rsidRPr="00486294">
        <w:rPr>
          <w:u w:val="single"/>
        </w:rPr>
        <w:tab/>
        <w:t>Body</w:t>
      </w:r>
      <w:r w:rsidRPr="00486294">
        <w:rPr>
          <w:u w:val="single"/>
        </w:rPr>
        <w:tab/>
        <w:t>Action Description with journal page number</w:t>
      </w:r>
      <w:r w:rsidRPr="00486294">
        <w:rPr>
          <w:u w:val="single"/>
        </w:rPr>
        <w:tab/>
      </w:r>
    </w:p>
    <w:p w:rsidR="00C52FC5" w:rsidRDefault="00C52FC5" w:rsidP="00C52F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3/10/2011</w:t>
      </w:r>
      <w:r>
        <w:tab/>
        <w:t>House</w:t>
      </w:r>
      <w:r>
        <w:tab/>
      </w:r>
      <w:r w:rsidRPr="00F921AD">
        <w:t>Introduced and adopted (</w:t>
      </w:r>
      <w:hyperlink r:id="rId7" w:history="1">
        <w:r w:rsidRPr="00F921AD">
          <w:rPr>
            <w:rStyle w:val="Hyperlink"/>
          </w:rPr>
          <w:t>House Journal</w:t>
        </w:r>
        <w:r w:rsidRPr="00F921AD">
          <w:rPr>
            <w:rStyle w:val="Hyperlink"/>
          </w:rPr>
          <w:noBreakHyphen/>
          <w:t>page 7</w:t>
        </w:r>
      </w:hyperlink>
      <w:r w:rsidRPr="00F921AD">
        <w:t>)</w:t>
      </w:r>
    </w:p>
    <w:p w:rsidR="00C52FC5" w:rsidRDefault="00C52FC5" w:rsidP="00C52F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6294" w:rsidRPr="00486294" w:rsidRDefault="00486294" w:rsidP="004862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6294" w:rsidRDefault="00486294" w:rsidP="00486294">
      <w:r w:rsidRPr="00486294">
        <w:rPr>
          <w:b/>
        </w:rPr>
        <w:t>VERSIONS OF THIS BILL</w:t>
      </w:r>
    </w:p>
    <w:p w:rsidR="00486294" w:rsidRDefault="00486294" w:rsidP="00486294"/>
    <w:p w:rsidR="00486294" w:rsidRDefault="00154898" w:rsidP="00486294">
      <w:hyperlink r:id="rId8" w:history="1">
        <w:r w:rsidR="00486294">
          <w:rPr>
            <w:rStyle w:val="Hyperlink"/>
          </w:rPr>
          <w:t>3/10/2011</w:t>
        </w:r>
      </w:hyperlink>
    </w:p>
    <w:p w:rsidR="00486294" w:rsidRDefault="00486294" w:rsidP="00486294"/>
    <w:p w:rsidR="00486294" w:rsidRDefault="00486294" w:rsidP="00486294">
      <w:pPr>
        <w:sectPr w:rsidR="00486294" w:rsidSect="004862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6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59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4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VICTORIA MARTIN THOMAS FOR HER DEDICATED SERVICE AS AN EDUCATOR SPANNING MORE THAN THREE DECADES.</w:t>
      </w: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229D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44BD">
        <w:t xml:space="preserve">the members of the South Carolina House of Representatives are pleased to learn that veteran </w:t>
      </w:r>
      <w:r w:rsidR="009311EC">
        <w:t>educator</w:t>
      </w:r>
      <w:r w:rsidR="006444BD">
        <w:t xml:space="preserve"> Victoria Martin Thomas will be honored at the Spring Valley Country Club on March 12, 2011;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Fairfi</w:t>
      </w:r>
      <w:r w:rsidR="004108F0">
        <w:t>eld County on August 21, 1930, s</w:t>
      </w:r>
      <w:r>
        <w:t>he is the daughter of Simpson and Maggie Whitener Martin</w:t>
      </w:r>
      <w:r w:rsidR="00DD1A84">
        <w:t>,</w:t>
      </w:r>
      <w:r>
        <w:t xml:space="preserve"> and in 1949, she graduated from Camp Liberty High School;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earned a bachelor</w:t>
      </w:r>
      <w:r w:rsidR="00DD1A84" w:rsidRPr="00DD1A84">
        <w:t>’</w:t>
      </w:r>
      <w:r>
        <w:t>s degree from Benedict College in 1953 and completed a degree for a master of education in 1961 at Wayne State University in Detroit, Michigan;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completed further graduate work at the University of South Carolina</w:t>
      </w:r>
      <w:r w:rsidR="00512665">
        <w:t xml:space="preserve"> and received her </w:t>
      </w:r>
      <w:r w:rsidR="001A23BE">
        <w:t>p</w:t>
      </w:r>
      <w:r w:rsidR="00512665">
        <w:t xml:space="preserve">rincipal </w:t>
      </w:r>
      <w:r w:rsidR="001A23BE">
        <w:t>c</w:t>
      </w:r>
      <w:r w:rsidR="00512665">
        <w:t>ertificate</w:t>
      </w:r>
      <w:r>
        <w:t>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08F0">
        <w:t>Victoria Martin</w:t>
      </w:r>
      <w:r>
        <w:t xml:space="preserve"> taught first grade at Carver Elementary School for twenty</w:t>
      </w:r>
      <w:r w:rsidR="00DD1A84">
        <w:noBreakHyphen/>
      </w:r>
      <w:r>
        <w:t>nine years and at John P. Thomas Elementary School for three years; and</w:t>
      </w:r>
    </w:p>
    <w:p w:rsidR="00CA229D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CA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thirty</w:t>
      </w:r>
      <w:r w:rsidR="00DD1A84">
        <w:noBreakHyphen/>
      </w:r>
      <w:r>
        <w:t xml:space="preserve">two years as a classroom teacher she retired in 1985, but she continued to work with </w:t>
      </w:r>
      <w:r w:rsidR="00A56EF9">
        <w:t>t</w:t>
      </w:r>
      <w:r>
        <w:t xml:space="preserve">esting and evaluation through </w:t>
      </w:r>
      <w:r w:rsidR="00A56EF9">
        <w:t>the Central Office and Testing for home</w:t>
      </w:r>
      <w:r w:rsidR="00DD1A84">
        <w:noBreakHyphen/>
      </w:r>
      <w:r w:rsidR="00A56EF9">
        <w:t xml:space="preserve">taught </w:t>
      </w:r>
      <w:r w:rsidR="00512665">
        <w:t>youth</w:t>
      </w:r>
      <w:r w:rsidR="00A56EF9">
        <w:t>; and</w:t>
      </w: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08F0">
        <w:t>she and her beloved husband, Roland L. Thomas, reared two fine sons, who blessed them with seven adoring grandchildren; and</w:t>
      </w: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over thirty years Victoria Martin has ministered to many young brides as a wedding planner and coordinator; and</w:t>
      </w: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a member of St. Peters African Methodist Episcopal Church for thirty</w:t>
      </w:r>
      <w:r w:rsidR="00DD1A84">
        <w:noBreakHyphen/>
      </w:r>
      <w:r>
        <w:t xml:space="preserve">six years and </w:t>
      </w:r>
      <w:r w:rsidR="00512665">
        <w:t>then</w:t>
      </w:r>
      <w:r>
        <w:t xml:space="preserve"> a member of St. Mart</w:t>
      </w:r>
      <w:r w:rsidR="00821FE8">
        <w:t>in</w:t>
      </w:r>
      <w:r>
        <w:t xml:space="preserve"> de </w:t>
      </w:r>
      <w:r w:rsidR="00821FE8">
        <w:t>Porres</w:t>
      </w:r>
      <w:r>
        <w:t xml:space="preserve"> Church where she serves as president of the Rosar</w:t>
      </w:r>
      <w:r w:rsidR="00821FE8">
        <w:t>y Altar Society, as a lecter, and as a</w:t>
      </w:r>
      <w:r>
        <w:t xml:space="preserve"> </w:t>
      </w:r>
      <w:r w:rsidR="00DD1A84">
        <w:t>Eucharistic</w:t>
      </w:r>
      <w:r>
        <w:t xml:space="preserve"> minister; and</w:t>
      </w: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EF9" w:rsidRDefault="00A56E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1A84">
        <w:t>included in her</w:t>
      </w:r>
      <w:r w:rsidR="00821FE8">
        <w:t xml:space="preserve"> </w:t>
      </w:r>
      <w:r w:rsidR="00DD1A84">
        <w:t xml:space="preserve">numerous </w:t>
      </w:r>
      <w:r w:rsidR="00821FE8">
        <w:t xml:space="preserve">church activities, </w:t>
      </w:r>
      <w:r>
        <w:t>she served as the past president of the Midland</w:t>
      </w:r>
      <w:r w:rsidR="00821FE8">
        <w:t>s Deanery and</w:t>
      </w:r>
      <w:r>
        <w:t xml:space="preserve"> as </w:t>
      </w:r>
      <w:r w:rsidR="00821FE8">
        <w:t xml:space="preserve">the </w:t>
      </w:r>
      <w:r>
        <w:t>treasurer of the South Carolina Council of Catholic Women</w:t>
      </w:r>
      <w:r w:rsidR="00821FE8">
        <w:t>;</w:t>
      </w:r>
      <w:r>
        <w:t xml:space="preserve"> and</w:t>
      </w:r>
    </w:p>
    <w:p w:rsidR="00821FE8" w:rsidRDefault="00821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9CC" w:rsidRDefault="00644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</w:t>
      </w:r>
      <w:r w:rsidR="00DD1A84">
        <w:t>R</w:t>
      </w:r>
      <w:r>
        <w:t xml:space="preserve">epresentatives are grateful for the commitment </w:t>
      </w:r>
      <w:r w:rsidR="00DD1A84">
        <w:t>that</w:t>
      </w:r>
      <w:r>
        <w:t xml:space="preserve"> Victoria Martin Thomas </w:t>
      </w:r>
      <w:r w:rsidR="00DD1A84">
        <w:t xml:space="preserve">has exhibited </w:t>
      </w:r>
      <w:r>
        <w:t>in educating the youth of our State and for thus preparing them to be productive citizens</w:t>
      </w:r>
      <w:r w:rsidR="00DD1A84">
        <w:t xml:space="preserve"> in the</w:t>
      </w:r>
      <w:r w:rsidR="009311EC">
        <w:t>ir communities</w:t>
      </w:r>
      <w:r w:rsidR="00AB59CC">
        <w:t>.  Now, therefore,</w:t>
      </w: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229D">
        <w:t xml:space="preserve"> the members of the House of Representatives of the State of South Carolina, by this resolution,</w:t>
      </w:r>
      <w:r w:rsidR="00821FE8">
        <w:t xml:space="preserve"> recognize</w:t>
      </w:r>
      <w:r w:rsidR="006444BD">
        <w:t xml:space="preserve"> and honor Victoria Martin Thomas </w:t>
      </w:r>
      <w:r w:rsidR="00821FE8">
        <w:t xml:space="preserve">for her dedicated service as an educator </w:t>
      </w:r>
      <w:r w:rsidR="006444BD">
        <w:t>spanning more than</w:t>
      </w:r>
      <w:r w:rsidR="00821FE8">
        <w:t xml:space="preserve"> three decades.</w:t>
      </w:r>
    </w:p>
    <w:p w:rsidR="00AB59CC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5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</w:t>
      </w:r>
      <w:r w:rsidR="00CA229D">
        <w:t>e present</w:t>
      </w:r>
      <w:r>
        <w:t>ed to</w:t>
      </w:r>
      <w:r w:rsidR="00821FE8">
        <w:t xml:space="preserve"> Victoria Martin Thomas.</w:t>
      </w:r>
    </w:p>
    <w:p w:rsidR="004369E2" w:rsidRDefault="00DD1A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9E2" w:rsidRDefault="004369E2" w:rsidP="00486294">
      <w:pPr>
        <w:suppressAutoHyphens/>
      </w:pPr>
    </w:p>
    <w:sectPr w:rsidR="004369E2" w:rsidSect="0048629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4BD" w:rsidRDefault="006444BD" w:rsidP="009F0C77">
      <w:r>
        <w:separator/>
      </w:r>
    </w:p>
  </w:endnote>
  <w:endnote w:type="continuationSeparator" w:id="0">
    <w:p w:rsidR="006444BD" w:rsidRDefault="006444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FABC00-6621-40AC-ACA4-DFC7287D82DD}"/>
    <w:embedBold r:id="rId2" w:fontKey="{ECE404CC-9E49-4080-91B5-9112C42657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ADCC96-9687-4626-B220-66AA3A4518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15D341-F360-4040-B82F-9554A38D89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3288CE-E10A-42AF-88CA-FC03390BA5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294" w:rsidRPr="004369E2" w:rsidRDefault="00486294" w:rsidP="004369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[3916]</w:t>
    </w:r>
    <w:r>
      <w:tab/>
    </w:r>
    <w:r w:rsidR="00154898">
      <w:fldChar w:fldCharType="begin"/>
    </w:r>
    <w:r w:rsidR="00154898">
      <w:instrText xml:space="preserve"> PAGE  \* MERGEFORMAT </w:instrText>
    </w:r>
    <w:r w:rsidR="00154898">
      <w:fldChar w:fldCharType="separate"/>
    </w:r>
    <w:r w:rsidR="00154898">
      <w:rPr>
        <w:noProof/>
      </w:rPr>
      <w:t>1</w:t>
    </w:r>
    <w:r w:rsidR="001548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4BD" w:rsidRDefault="006444BD" w:rsidP="009F0C77">
      <w:r>
        <w:separator/>
      </w:r>
    </w:p>
  </w:footnote>
  <w:footnote w:type="continuationSeparator" w:id="0">
    <w:p w:rsidR="006444BD" w:rsidRDefault="006444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12AHB11"/>
    <w:docVar w:name="CoverBillType" w:val="r"/>
    <w:docVar w:name="docpath" w:val="L:\Council\bills\GM\24712AHB11.DOCX"/>
    <w:docVar w:name="dvBillNumber" w:val="39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101F"/>
    <w:rsid w:val="00011869"/>
    <w:rsid w:val="000266DA"/>
    <w:rsid w:val="00086A0D"/>
    <w:rsid w:val="000A176F"/>
    <w:rsid w:val="000E1785"/>
    <w:rsid w:val="000F40FA"/>
    <w:rsid w:val="0010776B"/>
    <w:rsid w:val="00133E66"/>
    <w:rsid w:val="001435A3"/>
    <w:rsid w:val="00154898"/>
    <w:rsid w:val="001A23BE"/>
    <w:rsid w:val="001D08F2"/>
    <w:rsid w:val="001D525B"/>
    <w:rsid w:val="001D7F4F"/>
    <w:rsid w:val="002321B6"/>
    <w:rsid w:val="00240107"/>
    <w:rsid w:val="00250967"/>
    <w:rsid w:val="002543C8"/>
    <w:rsid w:val="00284AAE"/>
    <w:rsid w:val="002920BB"/>
    <w:rsid w:val="002E5912"/>
    <w:rsid w:val="00325348"/>
    <w:rsid w:val="0032732C"/>
    <w:rsid w:val="00336AD0"/>
    <w:rsid w:val="0037079A"/>
    <w:rsid w:val="003D01E8"/>
    <w:rsid w:val="003E5288"/>
    <w:rsid w:val="003F6D79"/>
    <w:rsid w:val="004108F0"/>
    <w:rsid w:val="00416F97"/>
    <w:rsid w:val="0041760A"/>
    <w:rsid w:val="00417C01"/>
    <w:rsid w:val="004369E2"/>
    <w:rsid w:val="00475B8A"/>
    <w:rsid w:val="004809EE"/>
    <w:rsid w:val="00486294"/>
    <w:rsid w:val="004970C6"/>
    <w:rsid w:val="004E7D54"/>
    <w:rsid w:val="00512665"/>
    <w:rsid w:val="005273C6"/>
    <w:rsid w:val="00530A69"/>
    <w:rsid w:val="00545593"/>
    <w:rsid w:val="00577C6C"/>
    <w:rsid w:val="005C2FE2"/>
    <w:rsid w:val="005E2BC9"/>
    <w:rsid w:val="00605102"/>
    <w:rsid w:val="006215AA"/>
    <w:rsid w:val="00623A3F"/>
    <w:rsid w:val="006444BD"/>
    <w:rsid w:val="006913C9"/>
    <w:rsid w:val="0069470D"/>
    <w:rsid w:val="00734F00"/>
    <w:rsid w:val="007A70AE"/>
    <w:rsid w:val="00811966"/>
    <w:rsid w:val="00821FE8"/>
    <w:rsid w:val="008362E8"/>
    <w:rsid w:val="00837A64"/>
    <w:rsid w:val="00865C9A"/>
    <w:rsid w:val="008A1768"/>
    <w:rsid w:val="008E66F5"/>
    <w:rsid w:val="008F4429"/>
    <w:rsid w:val="009311EC"/>
    <w:rsid w:val="0094021A"/>
    <w:rsid w:val="0094101F"/>
    <w:rsid w:val="00951196"/>
    <w:rsid w:val="009B7B81"/>
    <w:rsid w:val="009C6A0B"/>
    <w:rsid w:val="009F0C77"/>
    <w:rsid w:val="009F4DD1"/>
    <w:rsid w:val="00A343C4"/>
    <w:rsid w:val="00A41684"/>
    <w:rsid w:val="00A56EF9"/>
    <w:rsid w:val="00A64E80"/>
    <w:rsid w:val="00A72BCD"/>
    <w:rsid w:val="00A741D9"/>
    <w:rsid w:val="00A833AB"/>
    <w:rsid w:val="00A9741D"/>
    <w:rsid w:val="00AB59CC"/>
    <w:rsid w:val="00AD4B17"/>
    <w:rsid w:val="00B2799E"/>
    <w:rsid w:val="00B412D4"/>
    <w:rsid w:val="00BE3C22"/>
    <w:rsid w:val="00C0345E"/>
    <w:rsid w:val="00C3483A"/>
    <w:rsid w:val="00C52FC5"/>
    <w:rsid w:val="00C74E9D"/>
    <w:rsid w:val="00C82FD3"/>
    <w:rsid w:val="00C92819"/>
    <w:rsid w:val="00CA229D"/>
    <w:rsid w:val="00CC6B7B"/>
    <w:rsid w:val="00CD2089"/>
    <w:rsid w:val="00D73A67"/>
    <w:rsid w:val="00D970A9"/>
    <w:rsid w:val="00DA2C99"/>
    <w:rsid w:val="00DD1A84"/>
    <w:rsid w:val="00DF3845"/>
    <w:rsid w:val="00E41911"/>
    <w:rsid w:val="00E47BB7"/>
    <w:rsid w:val="00E7164D"/>
    <w:rsid w:val="00E92EEF"/>
    <w:rsid w:val="00F2401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688281-EB7A-468C-AA8A-A25C6C4F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1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6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16_2011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6193B-B540-4A2F-B7B5-36C2E1322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471</Words>
  <Characters>2513</Characters>
  <Application>Microsoft Office Word</Application>
  <DocSecurity>4</DocSecurity>
  <Lines>98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3916: Victoria Martin Thomas - South Carolina Legislature Online</dc:title>
  <dc:subject/>
  <dc:creator>gailmoore</dc:creator>
  <cp:keywords/>
  <dc:description/>
  <cp:lastModifiedBy>N Cumfer</cp:lastModifiedBy>
  <cp:revision>2</cp:revision>
  <cp:lastPrinted>2011-03-10T03:42:00Z</cp:lastPrinted>
  <dcterms:created xsi:type="dcterms:W3CDTF">2014-11-21T21:53:00Z</dcterms:created>
  <dcterms:modified xsi:type="dcterms:W3CDTF">2014-11-21T21:53:00Z</dcterms:modified>
</cp:coreProperties>
</file>