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A93" w:rsidRDefault="004B2A93" w:rsidP="004B2A93">
      <w:pPr>
        <w:widowControl w:val="0"/>
        <w:jc w:val="center"/>
      </w:pPr>
      <w:bookmarkStart w:id="0" w:name="_GoBack"/>
      <w:bookmarkEnd w:id="0"/>
      <w:r w:rsidRPr="004B2A93">
        <w:rPr>
          <w:b/>
        </w:rPr>
        <w:t>South Carolina General Assembly</w:t>
      </w:r>
    </w:p>
    <w:p w:rsidR="004B2A93" w:rsidRDefault="004B2A93" w:rsidP="004B2A93">
      <w:pPr>
        <w:widowControl w:val="0"/>
        <w:jc w:val="center"/>
      </w:pPr>
      <w:r>
        <w:t>119th Session, 2011-2012</w:t>
      </w:r>
    </w:p>
    <w:p w:rsidR="004B2A93" w:rsidRDefault="004B2A93" w:rsidP="004B2A93">
      <w:pPr>
        <w:widowControl w:val="0"/>
        <w:jc w:val="left"/>
      </w:pPr>
    </w:p>
    <w:p w:rsidR="004B2A93" w:rsidRDefault="004B2A93" w:rsidP="004B2A93">
      <w:pPr>
        <w:widowControl w:val="0"/>
        <w:jc w:val="left"/>
        <w:rPr>
          <w:b/>
        </w:rPr>
      </w:pPr>
      <w:r w:rsidRPr="004B2A93">
        <w:rPr>
          <w:b/>
        </w:rPr>
        <w:t>H. 3943</w:t>
      </w:r>
    </w:p>
    <w:p w:rsidR="004B2A93" w:rsidRDefault="004B2A93" w:rsidP="004B2A93">
      <w:pPr>
        <w:widowControl w:val="0"/>
        <w:jc w:val="left"/>
        <w:rPr>
          <w:b/>
        </w:rPr>
      </w:pPr>
    </w:p>
    <w:p w:rsidR="004B2A93" w:rsidRDefault="004B2A93" w:rsidP="004B2A93">
      <w:pPr>
        <w:widowControl w:val="0"/>
        <w:jc w:val="left"/>
      </w:pPr>
      <w:r w:rsidRPr="004B2A93">
        <w:rPr>
          <w:b/>
        </w:rPr>
        <w:t>STATUS INFORMATION</w:t>
      </w:r>
    </w:p>
    <w:p w:rsidR="004B2A93" w:rsidRDefault="004B2A93" w:rsidP="004B2A93">
      <w:pPr>
        <w:widowControl w:val="0"/>
        <w:jc w:val="left"/>
      </w:pPr>
    </w:p>
    <w:p w:rsidR="004B2A93" w:rsidRDefault="004B2A93" w:rsidP="004B2A93">
      <w:pPr>
        <w:widowControl w:val="0"/>
        <w:jc w:val="left"/>
      </w:pPr>
      <w:r>
        <w:t>Concurrent Resolution</w:t>
      </w:r>
    </w:p>
    <w:p w:rsidR="004B2A93" w:rsidRDefault="00BE6164" w:rsidP="004B2A93">
      <w:pPr>
        <w:widowControl w:val="0"/>
        <w:jc w:val="left"/>
      </w:pPr>
      <w:r>
        <w:t>Sponsors: Reps. Owens, Atwater, Bikas, Bowen, Branham, R.L. Brown, Daning, Govan, Mitchell, J.M. Neal, Norman, Patrick, Taylor, Thayer and Whitmire</w:t>
      </w:r>
    </w:p>
    <w:p w:rsidR="004B2A93" w:rsidRDefault="004B2A93" w:rsidP="004B2A93">
      <w:pPr>
        <w:widowControl w:val="0"/>
        <w:jc w:val="left"/>
      </w:pPr>
      <w:r>
        <w:t>Document Path: l:\council\bills\gm\24713cm11.docx</w:t>
      </w:r>
    </w:p>
    <w:p w:rsidR="00997496" w:rsidRDefault="00997496" w:rsidP="004B2A93">
      <w:pPr>
        <w:widowControl w:val="0"/>
        <w:jc w:val="left"/>
      </w:pPr>
      <w:r>
        <w:t>Companion/Similar bill(s): 3928</w:t>
      </w:r>
    </w:p>
    <w:p w:rsidR="004B2A93" w:rsidRDefault="004B2A93" w:rsidP="004B2A93">
      <w:pPr>
        <w:widowControl w:val="0"/>
        <w:jc w:val="left"/>
      </w:pPr>
    </w:p>
    <w:p w:rsidR="004C20BA" w:rsidRDefault="004C20BA" w:rsidP="004B2A93">
      <w:pPr>
        <w:widowControl w:val="0"/>
        <w:jc w:val="left"/>
      </w:pPr>
      <w:r>
        <w:t>Introduced in the House on March 16, 2011</w:t>
      </w:r>
    </w:p>
    <w:p w:rsidR="004C20BA" w:rsidRDefault="004C20BA" w:rsidP="004B2A93">
      <w:pPr>
        <w:widowControl w:val="0"/>
        <w:jc w:val="left"/>
      </w:pPr>
      <w:r>
        <w:t>Introduced in the Senate on March 16, 2011</w:t>
      </w:r>
    </w:p>
    <w:p w:rsidR="004C20BA" w:rsidRDefault="004C20BA" w:rsidP="004B2A93">
      <w:pPr>
        <w:widowControl w:val="0"/>
        <w:jc w:val="left"/>
      </w:pPr>
      <w:r>
        <w:t>Adopted by the General Assembly on March 16, 2011</w:t>
      </w:r>
    </w:p>
    <w:p w:rsidR="004C20BA" w:rsidRDefault="004C20BA" w:rsidP="004B2A93">
      <w:pPr>
        <w:widowControl w:val="0"/>
        <w:jc w:val="left"/>
      </w:pPr>
    </w:p>
    <w:p w:rsidR="004B2A93" w:rsidRDefault="004B2A93" w:rsidP="004B2A93">
      <w:pPr>
        <w:widowControl w:val="0"/>
        <w:jc w:val="left"/>
      </w:pPr>
      <w:r>
        <w:t xml:space="preserve">Summary: </w:t>
      </w:r>
      <w:r w:rsidR="00C9270F">
        <w:t>S.C. District Teachers of the Year</w:t>
      </w:r>
    </w:p>
    <w:p w:rsidR="004B2A93" w:rsidRDefault="004B2A93" w:rsidP="004B2A93">
      <w:pPr>
        <w:widowControl w:val="0"/>
        <w:jc w:val="left"/>
      </w:pPr>
    </w:p>
    <w:p w:rsidR="004B2A93" w:rsidRDefault="004B2A93" w:rsidP="004B2A93">
      <w:pPr>
        <w:widowControl w:val="0"/>
        <w:jc w:val="left"/>
      </w:pPr>
    </w:p>
    <w:p w:rsidR="004B2A93" w:rsidRDefault="004B2A93" w:rsidP="004B2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A93">
        <w:rPr>
          <w:b/>
        </w:rPr>
        <w:t>HISTORY OF LEGISLATIVE ACTIONS</w:t>
      </w:r>
    </w:p>
    <w:p w:rsidR="004B2A93" w:rsidRDefault="004B2A93" w:rsidP="004B2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2A93" w:rsidRPr="004B2A93" w:rsidRDefault="004B2A93" w:rsidP="004B2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A93">
        <w:rPr>
          <w:u w:val="single"/>
        </w:rPr>
        <w:tab/>
        <w:t>Date</w:t>
      </w:r>
      <w:r w:rsidRPr="004B2A93">
        <w:rPr>
          <w:u w:val="single"/>
        </w:rPr>
        <w:tab/>
        <w:t>Body</w:t>
      </w:r>
      <w:r w:rsidRPr="004B2A93">
        <w:rPr>
          <w:u w:val="single"/>
        </w:rPr>
        <w:tab/>
        <w:t>Action Description with journal page number</w:t>
      </w:r>
      <w:r w:rsidRPr="004B2A93">
        <w:rPr>
          <w:u w:val="single"/>
        </w:rPr>
        <w:tab/>
      </w:r>
    </w:p>
    <w:p w:rsidR="00C812A3" w:rsidRDefault="00C812A3" w:rsidP="00C81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EA6D27">
        <w:t>Intr</w:t>
      </w:r>
      <w:r>
        <w:t xml:space="preserve">oduced, adopted, sent to Senate </w:t>
      </w:r>
      <w:r w:rsidRPr="00EA6D27">
        <w:t>(</w:t>
      </w:r>
      <w:hyperlink r:id="rId7" w:history="1">
        <w:r w:rsidRPr="00EA6D27">
          <w:rPr>
            <w:rStyle w:val="Hyperlink"/>
          </w:rPr>
          <w:t>House Journal</w:t>
        </w:r>
        <w:r w:rsidRPr="00EA6D27">
          <w:rPr>
            <w:rStyle w:val="Hyperlink"/>
          </w:rPr>
          <w:noBreakHyphen/>
          <w:t>page 7</w:t>
        </w:r>
      </w:hyperlink>
      <w:r w:rsidRPr="00EA6D27">
        <w:t>)</w:t>
      </w:r>
    </w:p>
    <w:p w:rsidR="00C812A3" w:rsidRDefault="00C812A3" w:rsidP="00C81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Senate</w:t>
      </w:r>
      <w:r>
        <w:tab/>
      </w:r>
      <w:r w:rsidRPr="00EA6D27">
        <w:t>Introduced, ado</w:t>
      </w:r>
      <w:r>
        <w:t xml:space="preserve">pted, returned with concurrence </w:t>
      </w:r>
      <w:r w:rsidRPr="00EA6D27">
        <w:t>(</w:t>
      </w:r>
      <w:hyperlink r:id="rId8" w:history="1">
        <w:r w:rsidRPr="00EA6D27">
          <w:rPr>
            <w:rStyle w:val="Hyperlink"/>
          </w:rPr>
          <w:t>Senate Journal</w:t>
        </w:r>
        <w:r w:rsidRPr="00EA6D27">
          <w:rPr>
            <w:rStyle w:val="Hyperlink"/>
          </w:rPr>
          <w:noBreakHyphen/>
          <w:t>page 16</w:t>
        </w:r>
      </w:hyperlink>
      <w:r w:rsidRPr="00EA6D27">
        <w:t>)</w:t>
      </w:r>
    </w:p>
    <w:p w:rsidR="00C812A3" w:rsidRDefault="00C812A3" w:rsidP="00C812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A93" w:rsidRPr="004B2A93" w:rsidRDefault="004B2A93" w:rsidP="004B2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A93" w:rsidRDefault="004B2A93" w:rsidP="004B2A93">
      <w:r w:rsidRPr="004B2A93">
        <w:rPr>
          <w:b/>
        </w:rPr>
        <w:t>VERSIONS OF THIS BILL</w:t>
      </w:r>
    </w:p>
    <w:p w:rsidR="004B2A93" w:rsidRDefault="004B2A93" w:rsidP="004B2A93"/>
    <w:p w:rsidR="004B2A93" w:rsidRDefault="00552D43" w:rsidP="004B2A93">
      <w:hyperlink r:id="rId9" w:history="1">
        <w:r w:rsidR="004B2A93">
          <w:rPr>
            <w:rStyle w:val="Hyperlink"/>
          </w:rPr>
          <w:t>3/16/2011</w:t>
        </w:r>
      </w:hyperlink>
    </w:p>
    <w:p w:rsidR="004B2A93" w:rsidRDefault="004B2A93" w:rsidP="004B2A93"/>
    <w:p w:rsidR="004B2A93" w:rsidRDefault="004B2A93" w:rsidP="004B2A93">
      <w:pPr>
        <w:sectPr w:rsidR="004B2A93" w:rsidSect="004B2A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29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B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6A6E1F">
        <w:rPr>
          <w:color w:val="000000" w:themeColor="text1"/>
          <w:szCs w:val="22"/>
          <w:u w:color="000000" w:themeColor="text1"/>
        </w:rPr>
        <w:t>TO CONGRATULATE SOUTH CAROLINA</w:t>
      </w:r>
      <w:r w:rsidRPr="00DF1B95">
        <w:rPr>
          <w:color w:val="000000" w:themeColor="text1"/>
          <w:u w:color="000000" w:themeColor="text1"/>
        </w:rPr>
        <w:t>’</w:t>
      </w:r>
      <w:r w:rsidRPr="006A6E1F">
        <w:rPr>
          <w:color w:val="000000" w:themeColor="text1"/>
          <w:szCs w:val="22"/>
          <w:u w:color="000000" w:themeColor="text1"/>
        </w:rPr>
        <w:t>S 2011 DISTRICT TEACHERS OF THE YEAR ON BEING SELECTED TO REPRESENT THEIR RESPECTIVE SCHOOL DISTRICTS</w:t>
      </w:r>
      <w:r w:rsidR="00C83963">
        <w:rPr>
          <w:color w:val="000000" w:themeColor="text1"/>
          <w:szCs w:val="22"/>
          <w:u w:color="000000" w:themeColor="text1"/>
        </w:rPr>
        <w:t>,</w:t>
      </w:r>
      <w:r w:rsidRPr="006A6E1F">
        <w:rPr>
          <w:color w:val="000000" w:themeColor="text1"/>
          <w:szCs w:val="22"/>
          <w:u w:color="000000" w:themeColor="text1"/>
        </w:rPr>
        <w:t xml:space="preserve"> AND TO EXPRESS APPRECIATION FOR THEIR DEDICATED SERVICE TO CHILDREN AND WISH THEM CONTINUED SUCCESS IN THE FUTURE.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B95" w:rsidRPr="006A6E1F" w:rsidRDefault="00FA29F7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DF1B95">
        <w:rPr>
          <w:rFonts w:ascii="Times New Roman" w:hAnsi="Times New Roman"/>
        </w:rPr>
        <w:t xml:space="preserve">Whereas, 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di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strict Teachers of the Year undergo a rigorous screening and assessment process to be selected as the top teacher in their district;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Whereas, representing all teachers in South Carolina, these teachers act as role models and mentors for their colleagues in their districts;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Whereas, district Teachers of the Year have hundreds of years of combined teaching experience and possess a proven ability to make a positive difference for their students, schools, and communities;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>Whereas, South Carolina is fortunate to have such dedicated and caring teachers working with South Carolina</w:t>
      </w:r>
      <w:r w:rsidRPr="00DF1B95">
        <w:rPr>
          <w:rFonts w:ascii="Times New Roman" w:hAnsi="Times New Roman"/>
          <w:color w:val="000000" w:themeColor="text1"/>
          <w:u w:color="000000" w:themeColor="text1"/>
        </w:rPr>
        <w:t>’</w:t>
      </w: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s youth;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A29F7" w:rsidRDefault="00DF1B95" w:rsidP="00DF1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E1F">
        <w:rPr>
          <w:color w:val="000000" w:themeColor="text1"/>
          <w:szCs w:val="22"/>
          <w:u w:color="000000" w:themeColor="text1"/>
        </w:rPr>
        <w:t xml:space="preserve">Whereas, it is appropriate for the members of the </w:t>
      </w:r>
      <w:r w:rsidR="005F7F32">
        <w:rPr>
          <w:color w:val="000000" w:themeColor="text1"/>
          <w:szCs w:val="22"/>
          <w:u w:color="000000" w:themeColor="text1"/>
        </w:rPr>
        <w:t>General Assembly</w:t>
      </w:r>
      <w:r w:rsidRPr="006A6E1F">
        <w:rPr>
          <w:color w:val="000000" w:themeColor="text1"/>
          <w:szCs w:val="22"/>
          <w:u w:color="000000" w:themeColor="text1"/>
        </w:rPr>
        <w:t xml:space="preserve"> to pause in their deliberations to honor these teachers, who amply provide their students the opportunity to live complete and successful lives as the future leaders of our community</w:t>
      </w:r>
      <w:r w:rsidR="00FA29F7">
        <w:t xml:space="preserve">.  Now, therefore, 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B95" w:rsidRPr="006A6E1F" w:rsidRDefault="00FA29F7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DF1B95">
        <w:rPr>
          <w:rFonts w:ascii="Times New Roman" w:hAnsi="Times New Roman"/>
        </w:rPr>
        <w:t>That</w:t>
      </w:r>
      <w:r w:rsidR="00DF1B95" w:rsidRPr="00DF1B95">
        <w:rPr>
          <w:rFonts w:ascii="Times New Roman" w:hAnsi="Times New Roman"/>
        </w:rPr>
        <w:t xml:space="preserve"> 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t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he members of the </w:t>
      </w:r>
      <w:r w:rsidR="00CD349D">
        <w:rPr>
          <w:rFonts w:ascii="Times New Roman" w:hAnsi="Times New Roman"/>
          <w:color w:val="000000" w:themeColor="text1"/>
          <w:u w:color="000000" w:themeColor="text1"/>
        </w:rPr>
        <w:t>General Assembly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 of the State of South Carolina, by this resolution, congratulate South Carolina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’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>s 2011 district Teachers of the Year on being selected to represent their respective school districts</w:t>
      </w:r>
      <w:r w:rsidR="00C83963">
        <w:rPr>
          <w:rFonts w:ascii="Times New Roman" w:hAnsi="Times New Roman"/>
          <w:color w:val="000000" w:themeColor="text1"/>
          <w:u w:color="000000" w:themeColor="text1"/>
        </w:rPr>
        <w:t>,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 and express appreciation for their dedicated service to children and wish them continued success in the future.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10776B" w:rsidRDefault="00DF1B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E1F">
        <w:rPr>
          <w:color w:val="000000" w:themeColor="text1"/>
          <w:szCs w:val="22"/>
          <w:u w:color="000000" w:themeColor="text1"/>
        </w:rPr>
        <w:t>Be it further resolved that a copy of this resolution be forwarded to each school district Teacher of the Year.</w:t>
      </w:r>
    </w:p>
    <w:p w:rsidR="006069E5" w:rsidRDefault="00DF1B95" w:rsidP="00627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9E5" w:rsidRDefault="006069E5" w:rsidP="004B2A93">
      <w:pPr>
        <w:suppressAutoHyphens/>
      </w:pPr>
    </w:p>
    <w:sectPr w:rsidR="006069E5" w:rsidSect="004B2A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9F7" w:rsidRDefault="00FA29F7" w:rsidP="009F0C77">
      <w:r>
        <w:separator/>
      </w:r>
    </w:p>
  </w:endnote>
  <w:endnote w:type="continuationSeparator" w:id="0">
    <w:p w:rsidR="00FA29F7" w:rsidRDefault="00FA2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EB257C-B148-4B9E-B5DD-418404BEDB0A}"/>
    <w:embedBold r:id="rId2" w:fontKey="{F2ADB6D0-8117-484C-91F3-D8D533D21D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8C6169-B2DD-4733-BB4A-077B7747BB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DA6B88-2023-4689-A902-991B40944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9E9061-659F-4B44-87C4-869D16813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A93" w:rsidRPr="006069E5" w:rsidRDefault="004B2A93" w:rsidP="006069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 w:rsidR="00552D43">
      <w:fldChar w:fldCharType="begin"/>
    </w:r>
    <w:r w:rsidR="00552D43">
      <w:instrText xml:space="preserve"> PAGE  \* MERGEFORMAT </w:instrText>
    </w:r>
    <w:r w:rsidR="00552D43">
      <w:fldChar w:fldCharType="separate"/>
    </w:r>
    <w:r w:rsidR="00552D43">
      <w:rPr>
        <w:noProof/>
      </w:rPr>
      <w:t>1</w:t>
    </w:r>
    <w:r w:rsidR="00552D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9F7" w:rsidRDefault="00FA29F7" w:rsidP="009F0C77">
      <w:r>
        <w:separator/>
      </w:r>
    </w:p>
  </w:footnote>
  <w:footnote w:type="continuationSeparator" w:id="0">
    <w:p w:rsidR="00FA29F7" w:rsidRDefault="00FA2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13CM11"/>
    <w:docVar w:name="CoverBillType" w:val="c"/>
    <w:docVar w:name="docpath" w:val="L:\Council\bills\GM\24713CM11.DOCX"/>
    <w:docVar w:name="dvBillNumber" w:val="39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768D"/>
    <w:rsid w:val="00005997"/>
    <w:rsid w:val="00011869"/>
    <w:rsid w:val="000241BB"/>
    <w:rsid w:val="00051ADB"/>
    <w:rsid w:val="00091E67"/>
    <w:rsid w:val="000E1785"/>
    <w:rsid w:val="000F40FA"/>
    <w:rsid w:val="0010776B"/>
    <w:rsid w:val="00133E66"/>
    <w:rsid w:val="001435A3"/>
    <w:rsid w:val="001D08F2"/>
    <w:rsid w:val="001D525B"/>
    <w:rsid w:val="001D676B"/>
    <w:rsid w:val="001D7F4F"/>
    <w:rsid w:val="00210D97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506"/>
    <w:rsid w:val="003D01E8"/>
    <w:rsid w:val="003E5288"/>
    <w:rsid w:val="003F6D79"/>
    <w:rsid w:val="0041760A"/>
    <w:rsid w:val="00417C01"/>
    <w:rsid w:val="004809EE"/>
    <w:rsid w:val="004B2A93"/>
    <w:rsid w:val="004C20BA"/>
    <w:rsid w:val="004D6086"/>
    <w:rsid w:val="004E44C0"/>
    <w:rsid w:val="004E764B"/>
    <w:rsid w:val="004E7D54"/>
    <w:rsid w:val="00502BE0"/>
    <w:rsid w:val="005273C6"/>
    <w:rsid w:val="00530A69"/>
    <w:rsid w:val="00545593"/>
    <w:rsid w:val="00552D43"/>
    <w:rsid w:val="00577C6C"/>
    <w:rsid w:val="005C2FE2"/>
    <w:rsid w:val="005E2BC9"/>
    <w:rsid w:val="005F7F32"/>
    <w:rsid w:val="00605102"/>
    <w:rsid w:val="006069E5"/>
    <w:rsid w:val="00610C61"/>
    <w:rsid w:val="006215AA"/>
    <w:rsid w:val="0062750F"/>
    <w:rsid w:val="00676D0E"/>
    <w:rsid w:val="006913C9"/>
    <w:rsid w:val="0069470D"/>
    <w:rsid w:val="006E6CDB"/>
    <w:rsid w:val="007176D3"/>
    <w:rsid w:val="00734F00"/>
    <w:rsid w:val="00762A74"/>
    <w:rsid w:val="007A70AE"/>
    <w:rsid w:val="007F7C7D"/>
    <w:rsid w:val="008362E8"/>
    <w:rsid w:val="008A1768"/>
    <w:rsid w:val="008A20EA"/>
    <w:rsid w:val="008E32AD"/>
    <w:rsid w:val="008F4429"/>
    <w:rsid w:val="0094021A"/>
    <w:rsid w:val="009506A7"/>
    <w:rsid w:val="00984871"/>
    <w:rsid w:val="00997496"/>
    <w:rsid w:val="009B64C1"/>
    <w:rsid w:val="009C6A0B"/>
    <w:rsid w:val="009F0C77"/>
    <w:rsid w:val="009F4DD1"/>
    <w:rsid w:val="00A24084"/>
    <w:rsid w:val="00A41684"/>
    <w:rsid w:val="00A64E80"/>
    <w:rsid w:val="00A72BCD"/>
    <w:rsid w:val="00A741D9"/>
    <w:rsid w:val="00A833AB"/>
    <w:rsid w:val="00A9741D"/>
    <w:rsid w:val="00AA1CBC"/>
    <w:rsid w:val="00AD4B17"/>
    <w:rsid w:val="00B412D4"/>
    <w:rsid w:val="00B94F76"/>
    <w:rsid w:val="00BE3C22"/>
    <w:rsid w:val="00BE6164"/>
    <w:rsid w:val="00C01300"/>
    <w:rsid w:val="00C0345E"/>
    <w:rsid w:val="00C3483A"/>
    <w:rsid w:val="00C74E9D"/>
    <w:rsid w:val="00C812A3"/>
    <w:rsid w:val="00C82FD3"/>
    <w:rsid w:val="00C83963"/>
    <w:rsid w:val="00C9270F"/>
    <w:rsid w:val="00C92819"/>
    <w:rsid w:val="00CC6B7B"/>
    <w:rsid w:val="00CD2089"/>
    <w:rsid w:val="00CD349D"/>
    <w:rsid w:val="00D73A67"/>
    <w:rsid w:val="00D970A9"/>
    <w:rsid w:val="00DD637C"/>
    <w:rsid w:val="00DF1B95"/>
    <w:rsid w:val="00DF3845"/>
    <w:rsid w:val="00E049FB"/>
    <w:rsid w:val="00E41911"/>
    <w:rsid w:val="00E43AD2"/>
    <w:rsid w:val="00E92EEF"/>
    <w:rsid w:val="00EA768D"/>
    <w:rsid w:val="00EE4D9A"/>
    <w:rsid w:val="00F03403"/>
    <w:rsid w:val="00F24442"/>
    <w:rsid w:val="00F50AE3"/>
    <w:rsid w:val="00F67CF1"/>
    <w:rsid w:val="00F840F0"/>
    <w:rsid w:val="00FA29F7"/>
    <w:rsid w:val="00FB0D0D"/>
    <w:rsid w:val="00FB43B4"/>
    <w:rsid w:val="00FB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94D44F-2E1E-4F82-A4FF-39606286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DF1B9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B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A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43_2011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3F1CD-15B8-41E9-82CA-647A0F3B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369</Words>
  <Characters>2115</Characters>
  <Application>Microsoft Office Word</Application>
  <DocSecurity>4</DocSecurity>
  <Lines>84</Lines>
  <Paragraphs>29</Paragraphs>
  <ScaleCrop>false</ScaleCrop>
  <Company> </Company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3943: S.C. District Teachers of the Year - South Carolina Legislature Online</dc:title>
  <dc:subject/>
  <dc:creator>gailmoore</dc:creator>
  <cp:keywords/>
  <dc:description/>
  <cp:lastModifiedBy>N Cumfer</cp:lastModifiedBy>
  <cp:revision>2</cp:revision>
  <cp:lastPrinted>2011-03-11T16:56:00Z</cp:lastPrinted>
  <dcterms:created xsi:type="dcterms:W3CDTF">2014-11-24T14:02:00Z</dcterms:created>
  <dcterms:modified xsi:type="dcterms:W3CDTF">2014-11-24T14:02:00Z</dcterms:modified>
</cp:coreProperties>
</file>