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06B" w:rsidRDefault="0084506B" w:rsidP="0084506B">
      <w:pPr>
        <w:widowControl w:val="0"/>
        <w:jc w:val="center"/>
      </w:pPr>
      <w:bookmarkStart w:id="0" w:name="_GoBack"/>
      <w:bookmarkEnd w:id="0"/>
      <w:r w:rsidRPr="0084506B">
        <w:rPr>
          <w:b/>
        </w:rPr>
        <w:t>South Carolina General Assembly</w:t>
      </w:r>
    </w:p>
    <w:p w:rsidR="0084506B" w:rsidRDefault="0084506B" w:rsidP="0084506B">
      <w:pPr>
        <w:widowControl w:val="0"/>
        <w:jc w:val="center"/>
      </w:pPr>
      <w:r>
        <w:t>119th Session, 2011-2012</w:t>
      </w:r>
    </w:p>
    <w:p w:rsidR="0084506B" w:rsidRDefault="0084506B" w:rsidP="0084506B">
      <w:pPr>
        <w:widowControl w:val="0"/>
        <w:jc w:val="left"/>
      </w:pPr>
    </w:p>
    <w:p w:rsidR="0084506B" w:rsidRDefault="0084506B" w:rsidP="0084506B">
      <w:pPr>
        <w:widowControl w:val="0"/>
        <w:jc w:val="left"/>
        <w:rPr>
          <w:b/>
        </w:rPr>
      </w:pPr>
      <w:r w:rsidRPr="0084506B">
        <w:rPr>
          <w:b/>
        </w:rPr>
        <w:t>H. 3954</w:t>
      </w:r>
    </w:p>
    <w:p w:rsidR="0084506B" w:rsidRDefault="0084506B" w:rsidP="0084506B">
      <w:pPr>
        <w:widowControl w:val="0"/>
        <w:jc w:val="left"/>
        <w:rPr>
          <w:b/>
        </w:rPr>
      </w:pPr>
    </w:p>
    <w:p w:rsidR="0084506B" w:rsidRDefault="0084506B" w:rsidP="0084506B">
      <w:pPr>
        <w:widowControl w:val="0"/>
        <w:jc w:val="left"/>
      </w:pPr>
      <w:r w:rsidRPr="0084506B">
        <w:rPr>
          <w:b/>
        </w:rPr>
        <w:t>STATUS INFORMATION</w:t>
      </w:r>
    </w:p>
    <w:p w:rsidR="0084506B" w:rsidRDefault="0084506B" w:rsidP="0084506B">
      <w:pPr>
        <w:widowControl w:val="0"/>
        <w:jc w:val="left"/>
      </w:pPr>
    </w:p>
    <w:p w:rsidR="0084506B" w:rsidRDefault="0084506B" w:rsidP="0084506B">
      <w:pPr>
        <w:widowControl w:val="0"/>
        <w:jc w:val="left"/>
      </w:pPr>
      <w:r>
        <w:t>General Bill</w:t>
      </w:r>
    </w:p>
    <w:p w:rsidR="0084506B" w:rsidRDefault="0084506B" w:rsidP="0084506B">
      <w:pPr>
        <w:widowControl w:val="0"/>
        <w:jc w:val="left"/>
      </w:pPr>
      <w:r>
        <w:t>Sponsors: Reps. King and Gilliard</w:t>
      </w:r>
    </w:p>
    <w:p w:rsidR="0084506B" w:rsidRDefault="0084506B" w:rsidP="0084506B">
      <w:pPr>
        <w:widowControl w:val="0"/>
        <w:jc w:val="left"/>
      </w:pPr>
      <w:r>
        <w:t>Document Path: l:\council\bills\agm\18872dg11.docx</w:t>
      </w:r>
    </w:p>
    <w:p w:rsidR="0084506B" w:rsidRDefault="0084506B" w:rsidP="0084506B">
      <w:pPr>
        <w:widowControl w:val="0"/>
        <w:jc w:val="left"/>
      </w:pPr>
    </w:p>
    <w:p w:rsidR="00084320" w:rsidRDefault="00084320" w:rsidP="0084506B">
      <w:pPr>
        <w:widowControl w:val="0"/>
        <w:jc w:val="left"/>
      </w:pPr>
      <w:r>
        <w:t>Introduced in the House on March 16, 2011</w:t>
      </w:r>
    </w:p>
    <w:p w:rsidR="00084320" w:rsidRPr="00084320" w:rsidRDefault="00084320" w:rsidP="0084506B">
      <w:pPr>
        <w:widowControl w:val="0"/>
        <w:jc w:val="left"/>
      </w:pPr>
      <w:r>
        <w:t xml:space="preserve">Currently residing in the House Committee on </w:t>
      </w:r>
      <w:r w:rsidRPr="00084320">
        <w:rPr>
          <w:b/>
        </w:rPr>
        <w:t>Judiciary</w:t>
      </w:r>
    </w:p>
    <w:p w:rsidR="00084320" w:rsidRDefault="00084320" w:rsidP="0084506B">
      <w:pPr>
        <w:widowControl w:val="0"/>
        <w:jc w:val="left"/>
      </w:pPr>
    </w:p>
    <w:p w:rsidR="0084506B" w:rsidRDefault="0084506B" w:rsidP="0084506B">
      <w:pPr>
        <w:widowControl w:val="0"/>
        <w:jc w:val="left"/>
      </w:pPr>
      <w:r>
        <w:t xml:space="preserve">Summary: </w:t>
      </w:r>
      <w:r w:rsidR="006C3793">
        <w:t>No public fund or resources may be used by a public official to grade another public official</w:t>
      </w:r>
    </w:p>
    <w:p w:rsidR="0084506B" w:rsidRDefault="0084506B" w:rsidP="0084506B">
      <w:pPr>
        <w:widowControl w:val="0"/>
        <w:jc w:val="left"/>
      </w:pPr>
    </w:p>
    <w:p w:rsidR="0084506B" w:rsidRDefault="0084506B" w:rsidP="0084506B">
      <w:pPr>
        <w:widowControl w:val="0"/>
        <w:jc w:val="left"/>
      </w:pPr>
    </w:p>
    <w:p w:rsidR="0084506B" w:rsidRDefault="0084506B" w:rsidP="00845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06B">
        <w:rPr>
          <w:b/>
        </w:rPr>
        <w:t>HISTORY OF LEGISLATIVE ACTIONS</w:t>
      </w:r>
    </w:p>
    <w:p w:rsidR="0084506B" w:rsidRDefault="0084506B" w:rsidP="00845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06B" w:rsidRPr="0084506B" w:rsidRDefault="0084506B" w:rsidP="00845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06B">
        <w:rPr>
          <w:u w:val="single"/>
        </w:rPr>
        <w:tab/>
        <w:t>Date</w:t>
      </w:r>
      <w:r w:rsidRPr="0084506B">
        <w:rPr>
          <w:u w:val="single"/>
        </w:rPr>
        <w:tab/>
        <w:t>Body</w:t>
      </w:r>
      <w:r w:rsidRPr="0084506B">
        <w:rPr>
          <w:u w:val="single"/>
        </w:rPr>
        <w:tab/>
        <w:t>Action Description with journal page number</w:t>
      </w:r>
      <w:r w:rsidRPr="0084506B">
        <w:rPr>
          <w:u w:val="single"/>
        </w:rPr>
        <w:tab/>
      </w:r>
    </w:p>
    <w:p w:rsidR="000B2D4A" w:rsidRDefault="000B2D4A" w:rsidP="000B2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5864C0">
        <w:t>Introduced and read first time (</w:t>
      </w:r>
      <w:hyperlink r:id="rId7" w:history="1">
        <w:r w:rsidRPr="005864C0">
          <w:rPr>
            <w:rStyle w:val="Hyperlink"/>
          </w:rPr>
          <w:t>House Journal</w:t>
        </w:r>
        <w:r w:rsidRPr="005864C0">
          <w:rPr>
            <w:rStyle w:val="Hyperlink"/>
          </w:rPr>
          <w:noBreakHyphen/>
          <w:t>page 11</w:t>
        </w:r>
      </w:hyperlink>
      <w:r w:rsidRPr="005864C0">
        <w:t>)</w:t>
      </w:r>
    </w:p>
    <w:p w:rsidR="000B2D4A" w:rsidRDefault="000B2D4A" w:rsidP="000B2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5864C0">
        <w:t>Ref</w:t>
      </w:r>
      <w:r>
        <w:t xml:space="preserve">erred to Committee on </w:t>
      </w:r>
      <w:r w:rsidRPr="005864C0">
        <w:rPr>
          <w:b/>
        </w:rPr>
        <w:t>Judiciary</w:t>
      </w:r>
      <w:r>
        <w:t xml:space="preserve"> </w:t>
      </w:r>
      <w:r w:rsidRPr="005864C0">
        <w:t>(</w:t>
      </w:r>
      <w:hyperlink r:id="rId8" w:history="1">
        <w:r w:rsidRPr="005864C0">
          <w:rPr>
            <w:rStyle w:val="Hyperlink"/>
          </w:rPr>
          <w:t>House Journal</w:t>
        </w:r>
        <w:r w:rsidRPr="005864C0">
          <w:rPr>
            <w:rStyle w:val="Hyperlink"/>
          </w:rPr>
          <w:noBreakHyphen/>
          <w:t>page 11</w:t>
        </w:r>
      </w:hyperlink>
      <w:r w:rsidRPr="005864C0">
        <w:t>)</w:t>
      </w:r>
    </w:p>
    <w:p w:rsidR="000B2D4A" w:rsidRDefault="000B2D4A" w:rsidP="000B2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06B" w:rsidRPr="0084506B" w:rsidRDefault="0084506B" w:rsidP="00845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06B" w:rsidRDefault="0084506B" w:rsidP="0084506B">
      <w:r w:rsidRPr="0084506B">
        <w:rPr>
          <w:b/>
        </w:rPr>
        <w:t>VERSIONS OF THIS BILL</w:t>
      </w:r>
    </w:p>
    <w:p w:rsidR="0084506B" w:rsidRDefault="0084506B" w:rsidP="0084506B"/>
    <w:p w:rsidR="0084506B" w:rsidRDefault="00541A6C" w:rsidP="0084506B">
      <w:hyperlink r:id="rId9" w:history="1">
        <w:r w:rsidR="0084506B">
          <w:rPr>
            <w:rStyle w:val="Hyperlink"/>
          </w:rPr>
          <w:t>3/16/2011</w:t>
        </w:r>
      </w:hyperlink>
    </w:p>
    <w:p w:rsidR="0084506B" w:rsidRDefault="0084506B" w:rsidP="0084506B"/>
    <w:p w:rsidR="0084506B" w:rsidRDefault="0084506B" w:rsidP="0084506B">
      <w:pPr>
        <w:sectPr w:rsidR="0084506B" w:rsidSect="008450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E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74F" w:rsidRDefault="00DD574F" w:rsidP="00BE5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8</w:t>
      </w:r>
      <w:r>
        <w:noBreakHyphen/>
        <w:t>11</w:t>
      </w:r>
      <w:r>
        <w:noBreakHyphen/>
        <w:t>191 SO AS TO PROVIDE THAT NO PUBLIC FUNDS OR PUBLIC RESOURCES MAY BE USED BY A PUBLIC OFFICIAL OR EMPLOYEE TO GRADE ANOTHER PUBLIC OFFICIAL.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74F" w:rsidRDefault="009F5E2B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584A">
        <w:t xml:space="preserve">Article 1, </w:t>
      </w:r>
      <w:r w:rsidR="00DD574F">
        <w:t>Chapter 11, Title 8 of the 1976 Code is amended by adding:</w:t>
      </w:r>
    </w:p>
    <w:p w:rsidR="00DD574F" w:rsidRDefault="00DD574F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2B" w:rsidRDefault="00DD574F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191.</w:t>
      </w:r>
      <w:r>
        <w:tab/>
        <w:t>No public funds or public resources may be used by a public official or employee to grade another public official.”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574F">
        <w:t>2</w:t>
      </w:r>
      <w:r>
        <w:t>.</w:t>
      </w:r>
      <w:r>
        <w:tab/>
        <w:t>This act takes effect upon approval by the Governor.</w:t>
      </w:r>
    </w:p>
    <w:p w:rsidR="00BE513A" w:rsidRDefault="00DD574F" w:rsidP="00F70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13A" w:rsidRDefault="00BE513A" w:rsidP="0084506B">
      <w:pPr>
        <w:suppressAutoHyphens/>
      </w:pPr>
    </w:p>
    <w:sectPr w:rsidR="00BE513A" w:rsidSect="008450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E2B" w:rsidRDefault="009F5E2B" w:rsidP="009F0C77">
      <w:r>
        <w:separator/>
      </w:r>
    </w:p>
  </w:endnote>
  <w:endnote w:type="continuationSeparator" w:id="0">
    <w:p w:rsidR="009F5E2B" w:rsidRDefault="009F5E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B822F-1389-4397-9DBA-CDA666456145}"/>
    <w:embedBold r:id="rId2" w:fontKey="{D3384F9A-FA47-4684-8569-EEE46BAFF5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27D460-960F-4864-9DA3-D08A312BF8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254B4C-D62E-469E-81F7-56BE574571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4D004C-49B5-41BC-A268-10F537D991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06B" w:rsidRPr="00BE513A" w:rsidRDefault="0084506B" w:rsidP="00BE5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 w:rsidR="00541A6C">
      <w:fldChar w:fldCharType="begin"/>
    </w:r>
    <w:r w:rsidR="00541A6C">
      <w:instrText xml:space="preserve"> PAGE  \* MERGEFORMAT </w:instrText>
    </w:r>
    <w:r w:rsidR="00541A6C">
      <w:fldChar w:fldCharType="separate"/>
    </w:r>
    <w:r w:rsidR="00541A6C">
      <w:rPr>
        <w:noProof/>
      </w:rPr>
      <w:t>1</w:t>
    </w:r>
    <w:r w:rsidR="00541A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E2B" w:rsidRDefault="009F5E2B" w:rsidP="009F0C77">
      <w:r>
        <w:separator/>
      </w:r>
    </w:p>
  </w:footnote>
  <w:footnote w:type="continuationSeparator" w:id="0">
    <w:p w:rsidR="009F5E2B" w:rsidRDefault="009F5E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872DG11"/>
    <w:docVar w:name="CoverBillType" w:val="b"/>
    <w:docVar w:name="docpath" w:val="L:\Council\bills\AGM\18872DG11.DOCX"/>
    <w:docVar w:name="dvBillNumber" w:val="39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B4B19"/>
    <w:rsid w:val="00011869"/>
    <w:rsid w:val="00084320"/>
    <w:rsid w:val="000B2D4A"/>
    <w:rsid w:val="000B4B1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16A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0D44"/>
    <w:rsid w:val="004E7D54"/>
    <w:rsid w:val="005273C6"/>
    <w:rsid w:val="00530A69"/>
    <w:rsid w:val="00541A6C"/>
    <w:rsid w:val="00545593"/>
    <w:rsid w:val="00561F7C"/>
    <w:rsid w:val="00577C6C"/>
    <w:rsid w:val="00586179"/>
    <w:rsid w:val="005C2FE2"/>
    <w:rsid w:val="005E2BC9"/>
    <w:rsid w:val="00605102"/>
    <w:rsid w:val="006215AA"/>
    <w:rsid w:val="00625DF2"/>
    <w:rsid w:val="006913C9"/>
    <w:rsid w:val="0069470D"/>
    <w:rsid w:val="006B2C48"/>
    <w:rsid w:val="006C3793"/>
    <w:rsid w:val="006E6C84"/>
    <w:rsid w:val="00734F00"/>
    <w:rsid w:val="00766DDE"/>
    <w:rsid w:val="007A70AE"/>
    <w:rsid w:val="007C0F78"/>
    <w:rsid w:val="007F6A9C"/>
    <w:rsid w:val="00833461"/>
    <w:rsid w:val="008362E8"/>
    <w:rsid w:val="0084506B"/>
    <w:rsid w:val="008A1768"/>
    <w:rsid w:val="008F4429"/>
    <w:rsid w:val="008F461B"/>
    <w:rsid w:val="0092693D"/>
    <w:rsid w:val="0094021A"/>
    <w:rsid w:val="009973C4"/>
    <w:rsid w:val="009C6A0B"/>
    <w:rsid w:val="009F0C77"/>
    <w:rsid w:val="009F4DD1"/>
    <w:rsid w:val="009F5E2B"/>
    <w:rsid w:val="00A323B2"/>
    <w:rsid w:val="00A41684"/>
    <w:rsid w:val="00A64E80"/>
    <w:rsid w:val="00A72BCD"/>
    <w:rsid w:val="00A741D9"/>
    <w:rsid w:val="00A833AB"/>
    <w:rsid w:val="00A9741D"/>
    <w:rsid w:val="00AC2277"/>
    <w:rsid w:val="00AC3243"/>
    <w:rsid w:val="00AD4B17"/>
    <w:rsid w:val="00B0638B"/>
    <w:rsid w:val="00B412D4"/>
    <w:rsid w:val="00BC7AC9"/>
    <w:rsid w:val="00BE3C22"/>
    <w:rsid w:val="00BE513A"/>
    <w:rsid w:val="00C0345E"/>
    <w:rsid w:val="00C3483A"/>
    <w:rsid w:val="00C74E9D"/>
    <w:rsid w:val="00C82FD3"/>
    <w:rsid w:val="00C92819"/>
    <w:rsid w:val="00CC6B7B"/>
    <w:rsid w:val="00CD2089"/>
    <w:rsid w:val="00D21246"/>
    <w:rsid w:val="00D660A0"/>
    <w:rsid w:val="00D713E0"/>
    <w:rsid w:val="00D73A67"/>
    <w:rsid w:val="00D970A9"/>
    <w:rsid w:val="00DD574F"/>
    <w:rsid w:val="00DF3845"/>
    <w:rsid w:val="00E41911"/>
    <w:rsid w:val="00E92EEF"/>
    <w:rsid w:val="00F24442"/>
    <w:rsid w:val="00F50AE3"/>
    <w:rsid w:val="00F67CF1"/>
    <w:rsid w:val="00F7018C"/>
    <w:rsid w:val="00F840F0"/>
    <w:rsid w:val="00FB0D0D"/>
    <w:rsid w:val="00FB43B4"/>
    <w:rsid w:val="00FC3240"/>
    <w:rsid w:val="00FE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1F7982-4B65-49A6-97BE-ECE93521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54_2011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63554-3141-4A6E-B551-FAFBA759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197</Words>
  <Characters>1032</Characters>
  <Application>Microsoft Office Word</Application>
  <DocSecurity>4</DocSecurity>
  <Lines>57</Lines>
  <Paragraphs>23</Paragraphs>
  <ScaleCrop>false</ScaleCrop>
  <Company> 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3954: No public fund or resources may be used by a public official to grade another public official - South Carolina Legislature Online</dc:title>
  <dc:subject/>
  <dc:creator>AngieMorgan</dc:creator>
  <cp:keywords/>
  <dc:description/>
  <cp:lastModifiedBy>N Cumfer</cp:lastModifiedBy>
  <cp:revision>2</cp:revision>
  <cp:lastPrinted>2011-03-09T18:37:00Z</cp:lastPrinted>
  <dcterms:created xsi:type="dcterms:W3CDTF">2014-11-24T14:03:00Z</dcterms:created>
  <dcterms:modified xsi:type="dcterms:W3CDTF">2014-11-24T14:03:00Z</dcterms:modified>
</cp:coreProperties>
</file>