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958" w:rsidRDefault="00370958" w:rsidP="00370958">
      <w:pPr>
        <w:widowControl w:val="0"/>
        <w:jc w:val="center"/>
      </w:pPr>
      <w:bookmarkStart w:id="0" w:name="_GoBack"/>
      <w:bookmarkEnd w:id="0"/>
      <w:r w:rsidRPr="00370958">
        <w:rPr>
          <w:b/>
        </w:rPr>
        <w:t>South Carolina General Assembly</w:t>
      </w:r>
    </w:p>
    <w:p w:rsidR="00370958" w:rsidRDefault="00370958" w:rsidP="00370958">
      <w:pPr>
        <w:widowControl w:val="0"/>
        <w:jc w:val="center"/>
      </w:pPr>
      <w:r>
        <w:t>119th Session, 2011-2012</w:t>
      </w:r>
    </w:p>
    <w:p w:rsidR="00370958" w:rsidRDefault="00370958" w:rsidP="00370958">
      <w:pPr>
        <w:widowControl w:val="0"/>
        <w:jc w:val="left"/>
      </w:pPr>
    </w:p>
    <w:p w:rsidR="00370958" w:rsidRDefault="00370958" w:rsidP="00370958">
      <w:pPr>
        <w:widowControl w:val="0"/>
        <w:jc w:val="left"/>
        <w:rPr>
          <w:b/>
        </w:rPr>
      </w:pPr>
      <w:r w:rsidRPr="00370958">
        <w:rPr>
          <w:b/>
        </w:rPr>
        <w:t>H. 3963</w:t>
      </w:r>
    </w:p>
    <w:p w:rsidR="00370958" w:rsidRDefault="00370958" w:rsidP="00370958">
      <w:pPr>
        <w:widowControl w:val="0"/>
        <w:jc w:val="left"/>
        <w:rPr>
          <w:b/>
        </w:rPr>
      </w:pPr>
    </w:p>
    <w:p w:rsidR="00370958" w:rsidRDefault="00370958" w:rsidP="00370958">
      <w:pPr>
        <w:widowControl w:val="0"/>
        <w:jc w:val="left"/>
      </w:pPr>
      <w:r w:rsidRPr="00370958">
        <w:rPr>
          <w:b/>
        </w:rPr>
        <w:t>STATUS INFORMATION</w:t>
      </w:r>
    </w:p>
    <w:p w:rsidR="00370958" w:rsidRDefault="00370958" w:rsidP="00370958">
      <w:pPr>
        <w:widowControl w:val="0"/>
        <w:jc w:val="left"/>
      </w:pPr>
    </w:p>
    <w:p w:rsidR="00370958" w:rsidRDefault="00370958" w:rsidP="00370958">
      <w:pPr>
        <w:widowControl w:val="0"/>
        <w:jc w:val="left"/>
      </w:pPr>
      <w:r>
        <w:t>House Resolution</w:t>
      </w:r>
    </w:p>
    <w:p w:rsidR="00370958" w:rsidRDefault="00370958" w:rsidP="00370958">
      <w:pPr>
        <w:widowControl w:val="0"/>
        <w:jc w:val="left"/>
      </w:pPr>
      <w:r>
        <w:t>Sponsors: Reps. Ballentine, Huggins,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370958" w:rsidRDefault="00370958" w:rsidP="00370958">
      <w:pPr>
        <w:widowControl w:val="0"/>
        <w:jc w:val="left"/>
      </w:pPr>
      <w:r>
        <w:t>Document Path: l:\council\bills\rm\1137zw11.docx</w:t>
      </w:r>
    </w:p>
    <w:p w:rsidR="00370958" w:rsidRDefault="00370958" w:rsidP="00370958">
      <w:pPr>
        <w:widowControl w:val="0"/>
        <w:jc w:val="left"/>
      </w:pPr>
    </w:p>
    <w:p w:rsidR="00370958" w:rsidRDefault="00370958" w:rsidP="00370958">
      <w:pPr>
        <w:widowControl w:val="0"/>
        <w:jc w:val="left"/>
      </w:pPr>
      <w:r>
        <w:t>Introduced in the House on March 29, 2011</w:t>
      </w:r>
    </w:p>
    <w:p w:rsidR="00370958" w:rsidRDefault="00370958" w:rsidP="00370958">
      <w:pPr>
        <w:widowControl w:val="0"/>
        <w:jc w:val="left"/>
      </w:pPr>
      <w:r>
        <w:t>Adopted by the House on March 29, 2011</w:t>
      </w:r>
    </w:p>
    <w:p w:rsidR="00370958" w:rsidRDefault="00370958" w:rsidP="00370958">
      <w:pPr>
        <w:widowControl w:val="0"/>
        <w:jc w:val="left"/>
      </w:pPr>
    </w:p>
    <w:p w:rsidR="00370958" w:rsidRDefault="00370958" w:rsidP="00370958">
      <w:pPr>
        <w:widowControl w:val="0"/>
        <w:jc w:val="left"/>
      </w:pPr>
      <w:r>
        <w:t xml:space="preserve">Summary: </w:t>
      </w:r>
      <w:r w:rsidR="00994B23">
        <w:t>Sherri Mellette Kirkland</w:t>
      </w:r>
    </w:p>
    <w:p w:rsidR="00370958" w:rsidRDefault="00370958" w:rsidP="00370958">
      <w:pPr>
        <w:widowControl w:val="0"/>
        <w:jc w:val="left"/>
      </w:pPr>
    </w:p>
    <w:p w:rsidR="00370958" w:rsidRDefault="00370958" w:rsidP="00370958">
      <w:pPr>
        <w:widowControl w:val="0"/>
        <w:jc w:val="left"/>
      </w:pPr>
    </w:p>
    <w:p w:rsidR="00370958" w:rsidRDefault="00370958" w:rsidP="00370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958">
        <w:rPr>
          <w:b/>
        </w:rPr>
        <w:t>HISTORY OF LEGISLATIVE ACTIONS</w:t>
      </w:r>
    </w:p>
    <w:p w:rsidR="00370958" w:rsidRDefault="00370958" w:rsidP="00370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0958" w:rsidRPr="00370958" w:rsidRDefault="00370958" w:rsidP="00370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958">
        <w:rPr>
          <w:u w:val="single"/>
        </w:rPr>
        <w:tab/>
        <w:t>Date</w:t>
      </w:r>
      <w:r w:rsidRPr="00370958">
        <w:rPr>
          <w:u w:val="single"/>
        </w:rPr>
        <w:tab/>
        <w:t>Body</w:t>
      </w:r>
      <w:r w:rsidRPr="00370958">
        <w:rPr>
          <w:u w:val="single"/>
        </w:rPr>
        <w:tab/>
        <w:t>Action Description with journal page number</w:t>
      </w:r>
      <w:r w:rsidRPr="00370958">
        <w:rPr>
          <w:u w:val="single"/>
        </w:rPr>
        <w:tab/>
      </w:r>
    </w:p>
    <w:p w:rsidR="00383708" w:rsidRDefault="00383708" w:rsidP="00383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4C3270">
        <w:t>Introduced and adopted (</w:t>
      </w:r>
      <w:hyperlink r:id="rId7" w:history="1">
        <w:r w:rsidRPr="004C3270">
          <w:rPr>
            <w:rStyle w:val="Hyperlink"/>
          </w:rPr>
          <w:t>House Journal</w:t>
        </w:r>
        <w:r w:rsidRPr="004C3270">
          <w:rPr>
            <w:rStyle w:val="Hyperlink"/>
          </w:rPr>
          <w:noBreakHyphen/>
          <w:t>page 4</w:t>
        </w:r>
      </w:hyperlink>
      <w:r w:rsidRPr="004C3270">
        <w:t>)</w:t>
      </w:r>
    </w:p>
    <w:p w:rsidR="00383708" w:rsidRDefault="00383708" w:rsidP="00383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958" w:rsidRPr="00370958" w:rsidRDefault="00370958" w:rsidP="00370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958" w:rsidRDefault="00370958" w:rsidP="00370958">
      <w:r w:rsidRPr="00370958">
        <w:rPr>
          <w:b/>
        </w:rPr>
        <w:t>VERSIONS OF THIS BILL</w:t>
      </w:r>
    </w:p>
    <w:p w:rsidR="00370958" w:rsidRDefault="00370958" w:rsidP="00370958"/>
    <w:p w:rsidR="00370958" w:rsidRDefault="00420D27" w:rsidP="00370958">
      <w:hyperlink r:id="rId8" w:history="1">
        <w:r w:rsidR="00370958">
          <w:rPr>
            <w:rStyle w:val="Hyperlink"/>
          </w:rPr>
          <w:t>3/29/2011</w:t>
        </w:r>
      </w:hyperlink>
    </w:p>
    <w:p w:rsidR="00370958" w:rsidRDefault="00370958" w:rsidP="00370958"/>
    <w:p w:rsidR="00370958" w:rsidRDefault="00370958" w:rsidP="00370958">
      <w:pPr>
        <w:sectPr w:rsidR="00370958" w:rsidSect="00370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7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DE05B9" w:rsidP="00DE0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CONGRATULATE </w:t>
      </w:r>
      <w:r w:rsidRPr="002E3CF1">
        <w:rPr>
          <w:color w:val="000000" w:themeColor="text1"/>
          <w:u w:color="000000" w:themeColor="text1"/>
        </w:rPr>
        <w:t>SHERRI MELLETTE KIRKLAND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IRMO UPON THE OCCASION OF HER </w:t>
      </w:r>
      <w:r w:rsidR="0074754B">
        <w:t xml:space="preserve">RETIREMENT, TO COMMEND HER FOR HER </w:t>
      </w:r>
      <w:r>
        <w:t>TWENTY</w:t>
      </w:r>
      <w:r w:rsidR="0074754B">
        <w:t xml:space="preserve"> YEARS OF DEDICATED SERVICE AS AN EDUCATOR, AND TO WISH HER MUCH HAPPINESS AND FULFILLMENT IN ALL HER FUTURE ENDEAVORS.</w:t>
      </w:r>
    </w:p>
    <w:p w:rsidR="00022797" w:rsidRDefault="00022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754B" w:rsidRDefault="00022797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754B">
        <w:t>it is with great pleasure that the South Carolina House of Representatives honors those individuals who give tirelessly of themselves to the welfare of this great State</w:t>
      </w:r>
      <w:r w:rsidR="00026D38" w:rsidRPr="00026D38">
        <w:t>’</w:t>
      </w:r>
      <w:r w:rsidR="0074754B">
        <w:t>s most important legacy, its children; and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754B" w:rsidRDefault="0074754B" w:rsidP="00A2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1440">
        <w:t>Irmo</w:t>
      </w:r>
      <w:r w:rsidR="00026D38" w:rsidRPr="00026D38">
        <w:t>’</w:t>
      </w:r>
      <w:r>
        <w:t xml:space="preserve">s </w:t>
      </w:r>
      <w:r w:rsidR="00A21440" w:rsidRPr="002E3CF1">
        <w:rPr>
          <w:color w:val="000000" w:themeColor="text1"/>
          <w:u w:color="000000" w:themeColor="text1"/>
        </w:rPr>
        <w:t>Sherri Mellette Kirkland</w:t>
      </w:r>
      <w:r w:rsidR="00A21440">
        <w:rPr>
          <w:color w:val="000000" w:themeColor="text1"/>
          <w:u w:color="000000" w:themeColor="text1"/>
        </w:rPr>
        <w:t xml:space="preserve">, </w:t>
      </w:r>
      <w:r w:rsidR="00A21440">
        <w:t>retiring after twenty</w:t>
      </w:r>
      <w:r>
        <w:t xml:space="preserve"> fruitful years as a </w:t>
      </w:r>
      <w:r w:rsidR="00A21440">
        <w:t>coach</w:t>
      </w:r>
      <w:r>
        <w:t xml:space="preserve">, stands among their number as an outstanding </w:t>
      </w:r>
      <w:r w:rsidR="00F05FD7">
        <w:t>educator</w:t>
      </w:r>
      <w:r>
        <w:t xml:space="preserve">, one much admired in her role as both </w:t>
      </w:r>
      <w:r w:rsidR="00F05FD7">
        <w:t>coach</w:t>
      </w:r>
      <w:r>
        <w:t xml:space="preserve"> and </w:t>
      </w:r>
      <w:r w:rsidR="009951A9">
        <w:t>mentor to young people</w:t>
      </w:r>
      <w:r>
        <w:t>; and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754B" w:rsidRDefault="0074754B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6D9">
        <w:t xml:space="preserve">in preparation for her career, </w:t>
      </w:r>
      <w:r w:rsidR="00E536D9" w:rsidRPr="002E3CF1">
        <w:rPr>
          <w:color w:val="000000" w:themeColor="text1"/>
          <w:u w:color="000000" w:themeColor="text1"/>
        </w:rPr>
        <w:t>Sherri Mellette Kirkland</w:t>
      </w:r>
      <w:r w:rsidR="00E536D9">
        <w:rPr>
          <w:color w:val="000000" w:themeColor="text1"/>
          <w:u w:color="000000" w:themeColor="text1"/>
        </w:rPr>
        <w:t xml:space="preserve"> studied at the University of South Carolina, graduating in 1988</w:t>
      </w:r>
      <w:r>
        <w:t>; and</w:t>
      </w:r>
    </w:p>
    <w:p w:rsidR="00E536D9" w:rsidRDefault="00E536D9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17EB" w:rsidRDefault="00E536D9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101C">
        <w:t xml:space="preserve">she began her twenty years of service at Columbia High School in 1989, coaching the junior varsity cheerleading squad. </w:t>
      </w:r>
      <w:r w:rsidR="00AF3C09">
        <w:t xml:space="preserve"> </w:t>
      </w:r>
      <w:r w:rsidR="0029101C">
        <w:t>From 19</w:t>
      </w:r>
      <w:r w:rsidR="002717EB">
        <w:t>9</w:t>
      </w:r>
      <w:r w:rsidR="0029101C">
        <w:t xml:space="preserve">0 through 1994, she coached the varsity </w:t>
      </w:r>
      <w:r w:rsidR="002717EB">
        <w:t xml:space="preserve">cheerleading </w:t>
      </w:r>
      <w:r w:rsidR="0029101C">
        <w:t>squad at th</w:t>
      </w:r>
      <w:r w:rsidR="00FD1B06">
        <w:t>is</w:t>
      </w:r>
      <w:r w:rsidR="0029101C">
        <w:t xml:space="preserve"> same institution, </w:t>
      </w:r>
      <w:r w:rsidR="002717EB">
        <w:t>moving in 1997 to Dutch Fork High School, where she has served a</w:t>
      </w:r>
      <w:r w:rsidR="00FD1B06">
        <w:t>s</w:t>
      </w:r>
      <w:r w:rsidR="002717EB">
        <w:t xml:space="preserve"> varsity cheerleading coach to the present day; and</w:t>
      </w:r>
    </w:p>
    <w:p w:rsidR="002717EB" w:rsidRDefault="002717EB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6D9" w:rsidRDefault="002717EB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30A0E">
        <w:t xml:space="preserve">Coach Kirkland has been active in her field, serving as a </w:t>
      </w:r>
      <w:r w:rsidR="005C15B6">
        <w:t>South Carolina Cheer Coaches Association (</w:t>
      </w:r>
      <w:r w:rsidR="00530A0E">
        <w:t>SCCCA</w:t>
      </w:r>
      <w:r w:rsidR="005C15B6">
        <w:t>)</w:t>
      </w:r>
      <w:r w:rsidR="00530A0E">
        <w:t xml:space="preserve"> executive board member </w:t>
      </w:r>
      <w:r w:rsidR="005F0BAD">
        <w:t>from</w:t>
      </w:r>
      <w:r w:rsidR="00530A0E">
        <w:t xml:space="preserve"> 1992 </w:t>
      </w:r>
      <w:r w:rsidR="005F0BAD">
        <w:t>- 1994</w:t>
      </w:r>
      <w:r w:rsidR="00530A0E">
        <w:t xml:space="preserve">, </w:t>
      </w:r>
      <w:r w:rsidR="005F0BAD">
        <w:t xml:space="preserve">before becoming </w:t>
      </w:r>
      <w:r w:rsidR="00530A0E">
        <w:t>president</w:t>
      </w:r>
      <w:r w:rsidR="00026D38">
        <w:noBreakHyphen/>
      </w:r>
      <w:r w:rsidR="00530A0E">
        <w:t>elect in 1995, and as president from 1996 through 1999.</w:t>
      </w:r>
      <w:r w:rsidR="005F0BAD">
        <w:t xml:space="preserve"> </w:t>
      </w:r>
      <w:r w:rsidR="00530A0E">
        <w:t xml:space="preserve"> In 2011, Dutch Fork High School established the Sherri M. Kirkland Outstanding Cheerleader of the Year award in her honor; and</w:t>
      </w:r>
    </w:p>
    <w:p w:rsidR="00530A0E" w:rsidRDefault="00530A0E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67A8" w:rsidRDefault="00530A0E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7118">
        <w:t xml:space="preserve">among her numerous </w:t>
      </w:r>
      <w:r w:rsidR="005719F7">
        <w:t xml:space="preserve">personal </w:t>
      </w:r>
      <w:r w:rsidR="00687118">
        <w:t xml:space="preserve">awards are </w:t>
      </w:r>
      <w:r w:rsidR="00687118" w:rsidRPr="002E3CF1">
        <w:rPr>
          <w:color w:val="000000" w:themeColor="text1"/>
          <w:u w:color="000000" w:themeColor="text1"/>
        </w:rPr>
        <w:t xml:space="preserve">1992 National Coach of the Year </w:t>
      </w:r>
      <w:r w:rsidR="00D867A8">
        <w:rPr>
          <w:color w:val="000000" w:themeColor="text1"/>
          <w:u w:color="000000" w:themeColor="text1"/>
        </w:rPr>
        <w:t>f</w:t>
      </w:r>
      <w:r w:rsidR="00687118" w:rsidRPr="002E3CF1">
        <w:rPr>
          <w:color w:val="000000" w:themeColor="text1"/>
          <w:u w:color="000000" w:themeColor="text1"/>
        </w:rPr>
        <w:t>inalist</w:t>
      </w:r>
      <w:r w:rsidR="00D867A8">
        <w:rPr>
          <w:color w:val="000000" w:themeColor="text1"/>
          <w:u w:color="000000" w:themeColor="text1"/>
        </w:rPr>
        <w:t xml:space="preserve">; </w:t>
      </w:r>
      <w:r w:rsidR="00687118" w:rsidRPr="002E3CF1">
        <w:rPr>
          <w:color w:val="000000" w:themeColor="text1"/>
          <w:u w:color="000000" w:themeColor="text1"/>
        </w:rPr>
        <w:t>1999,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2003,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2005,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2006,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2007,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2008,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2009,</w:t>
      </w:r>
      <w:r w:rsidR="00D867A8"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2010</w:t>
      </w:r>
      <w:r w:rsidR="00B813FD">
        <w:rPr>
          <w:color w:val="000000" w:themeColor="text1"/>
          <w:u w:color="000000" w:themeColor="text1"/>
        </w:rPr>
        <w:t xml:space="preserve"> Region Coach of the Year</w:t>
      </w:r>
      <w:r w:rsidR="00D867A8">
        <w:rPr>
          <w:color w:val="000000" w:themeColor="text1"/>
          <w:u w:color="000000" w:themeColor="text1"/>
        </w:rPr>
        <w:t xml:space="preserve">; </w:t>
      </w:r>
      <w:r w:rsidR="009F6989"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>2000 South Carolina Cheerleading Coach of the Year</w:t>
      </w:r>
      <w:r w:rsidR="009F6989">
        <w:rPr>
          <w:color w:val="000000" w:themeColor="text1"/>
          <w:u w:color="000000" w:themeColor="text1"/>
        </w:rPr>
        <w:t xml:space="preserve">. </w:t>
      </w:r>
      <w:r w:rsidR="00AF3C09">
        <w:rPr>
          <w:color w:val="000000" w:themeColor="text1"/>
          <w:u w:color="000000" w:themeColor="text1"/>
        </w:rPr>
        <w:t xml:space="preserve"> </w:t>
      </w:r>
      <w:r w:rsidR="009F6989">
        <w:rPr>
          <w:color w:val="000000" w:themeColor="text1"/>
          <w:u w:color="000000" w:themeColor="text1"/>
        </w:rPr>
        <w:t>She was also</w:t>
      </w:r>
      <w:r w:rsidR="00D867A8">
        <w:rPr>
          <w:color w:val="000000" w:themeColor="text1"/>
          <w:u w:color="000000" w:themeColor="text1"/>
        </w:rPr>
        <w:t xml:space="preserve"> </w:t>
      </w:r>
      <w:r w:rsidR="009F6989">
        <w:rPr>
          <w:color w:val="000000" w:themeColor="text1"/>
          <w:u w:color="000000" w:themeColor="text1"/>
        </w:rPr>
        <w:t xml:space="preserve">granted the 2010 </w:t>
      </w:r>
      <w:r w:rsidR="009F6989" w:rsidRPr="002E3CF1">
        <w:rPr>
          <w:color w:val="000000" w:themeColor="text1"/>
          <w:u w:color="000000" w:themeColor="text1"/>
        </w:rPr>
        <w:t>S</w:t>
      </w:r>
      <w:r w:rsidR="009F6989">
        <w:rPr>
          <w:color w:val="000000" w:themeColor="text1"/>
          <w:u w:color="000000" w:themeColor="text1"/>
        </w:rPr>
        <w:t>outh Carolina</w:t>
      </w:r>
      <w:r w:rsidR="009F6989" w:rsidRPr="002E3CF1">
        <w:rPr>
          <w:color w:val="000000" w:themeColor="text1"/>
          <w:u w:color="000000" w:themeColor="text1"/>
        </w:rPr>
        <w:t xml:space="preserve"> Athletic Coaches Association</w:t>
      </w:r>
      <w:r w:rsidR="00687118" w:rsidRPr="002E3CF1">
        <w:rPr>
          <w:color w:val="000000" w:themeColor="text1"/>
          <w:u w:color="000000" w:themeColor="text1"/>
        </w:rPr>
        <w:t xml:space="preserve"> Outstanding Service Award</w:t>
      </w:r>
      <w:r w:rsidR="009F6989">
        <w:rPr>
          <w:color w:val="000000" w:themeColor="text1"/>
          <w:u w:color="000000" w:themeColor="text1"/>
        </w:rPr>
        <w:t xml:space="preserve"> and n</w:t>
      </w:r>
      <w:r w:rsidR="00687118" w:rsidRPr="002E3CF1">
        <w:rPr>
          <w:color w:val="000000" w:themeColor="text1"/>
          <w:u w:color="000000" w:themeColor="text1"/>
        </w:rPr>
        <w:t xml:space="preserve">ominated </w:t>
      </w:r>
      <w:r w:rsidR="009F6989">
        <w:rPr>
          <w:color w:val="000000" w:themeColor="text1"/>
          <w:u w:color="000000" w:themeColor="text1"/>
        </w:rPr>
        <w:t xml:space="preserve">as 2010 </w:t>
      </w:r>
      <w:r w:rsidR="00687118" w:rsidRPr="002E3CF1">
        <w:rPr>
          <w:color w:val="000000" w:themeColor="text1"/>
          <w:u w:color="000000" w:themeColor="text1"/>
        </w:rPr>
        <w:t>N</w:t>
      </w:r>
      <w:r w:rsidR="009F6989">
        <w:rPr>
          <w:color w:val="000000" w:themeColor="text1"/>
          <w:u w:color="000000" w:themeColor="text1"/>
        </w:rPr>
        <w:t>ational Federation of State High School Associations</w:t>
      </w:r>
      <w:r w:rsidR="00687118" w:rsidRPr="002E3CF1">
        <w:rPr>
          <w:color w:val="000000" w:themeColor="text1"/>
          <w:u w:color="000000" w:themeColor="text1"/>
        </w:rPr>
        <w:t xml:space="preserve"> National Coach of the Year</w:t>
      </w:r>
      <w:r w:rsidR="00D867A8">
        <w:rPr>
          <w:color w:val="000000" w:themeColor="text1"/>
          <w:u w:color="000000" w:themeColor="text1"/>
        </w:rPr>
        <w:t>; and</w:t>
      </w:r>
    </w:p>
    <w:p w:rsidR="00D867A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A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60FA">
        <w:rPr>
          <w:color w:val="000000" w:themeColor="text1"/>
          <w:u w:color="000000" w:themeColor="text1"/>
        </w:rPr>
        <w:t>Coach Kirkland’s</w:t>
      </w:r>
      <w:r>
        <w:rPr>
          <w:color w:val="000000" w:themeColor="text1"/>
          <w:u w:color="000000" w:themeColor="text1"/>
        </w:rPr>
        <w:t xml:space="preserve"> teams have been extraordinarily successful and have earned </w:t>
      </w:r>
      <w:r w:rsidR="00093244">
        <w:rPr>
          <w:color w:val="000000" w:themeColor="text1"/>
          <w:u w:color="000000" w:themeColor="text1"/>
        </w:rPr>
        <w:t xml:space="preserve">a multitude of </w:t>
      </w:r>
      <w:r>
        <w:rPr>
          <w:color w:val="000000" w:themeColor="text1"/>
          <w:u w:color="000000" w:themeColor="text1"/>
        </w:rPr>
        <w:t>awards</w:t>
      </w:r>
      <w:r w:rsidR="00093244">
        <w:rPr>
          <w:color w:val="000000" w:themeColor="text1"/>
          <w:u w:color="000000" w:themeColor="text1"/>
        </w:rPr>
        <w:t>.</w:t>
      </w:r>
      <w:r w:rsidR="00AF3C09">
        <w:rPr>
          <w:color w:val="000000" w:themeColor="text1"/>
          <w:u w:color="000000" w:themeColor="text1"/>
        </w:rPr>
        <w:t xml:space="preserve"> </w:t>
      </w:r>
      <w:r w:rsidR="00093244">
        <w:rPr>
          <w:color w:val="000000" w:themeColor="text1"/>
          <w:u w:color="000000" w:themeColor="text1"/>
        </w:rPr>
        <w:t xml:space="preserve"> </w:t>
      </w:r>
      <w:r w:rsidR="005C60FA">
        <w:rPr>
          <w:color w:val="000000" w:themeColor="text1"/>
          <w:u w:color="000000" w:themeColor="text1"/>
        </w:rPr>
        <w:t>Her athletes</w:t>
      </w:r>
      <w:r w:rsidR="00093244">
        <w:rPr>
          <w:color w:val="000000" w:themeColor="text1"/>
          <w:u w:color="000000" w:themeColor="text1"/>
        </w:rPr>
        <w:t xml:space="preserve"> were named </w:t>
      </w:r>
      <w:r w:rsidR="00687118" w:rsidRPr="002E3CF1">
        <w:rPr>
          <w:color w:val="000000" w:themeColor="text1"/>
          <w:u w:color="000000" w:themeColor="text1"/>
        </w:rPr>
        <w:t xml:space="preserve">1992 </w:t>
      </w:r>
      <w:r>
        <w:rPr>
          <w:color w:val="000000" w:themeColor="text1"/>
          <w:u w:color="000000" w:themeColor="text1"/>
        </w:rPr>
        <w:t xml:space="preserve">Class </w:t>
      </w:r>
      <w:r w:rsidR="00687118" w:rsidRPr="002E3CF1">
        <w:rPr>
          <w:color w:val="000000" w:themeColor="text1"/>
          <w:u w:color="000000" w:themeColor="text1"/>
        </w:rPr>
        <w:t xml:space="preserve">AA State </w:t>
      </w:r>
      <w:r w:rsidR="00B17BAF">
        <w:rPr>
          <w:color w:val="000000" w:themeColor="text1"/>
          <w:u w:color="000000" w:themeColor="text1"/>
        </w:rPr>
        <w:t xml:space="preserve">Championship </w:t>
      </w:r>
      <w:r w:rsidR="00DA6572">
        <w:rPr>
          <w:color w:val="000000" w:themeColor="text1"/>
          <w:u w:color="000000" w:themeColor="text1"/>
        </w:rPr>
        <w:t>r</w:t>
      </w:r>
      <w:r w:rsidR="00687118" w:rsidRPr="002E3CF1">
        <w:rPr>
          <w:color w:val="000000" w:themeColor="text1"/>
          <w:u w:color="000000" w:themeColor="text1"/>
        </w:rPr>
        <w:t>unner</w:t>
      </w:r>
      <w:r w:rsidR="00026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</w:t>
      </w:r>
      <w:r w:rsidR="00687118" w:rsidRPr="002E3CF1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(</w:t>
      </w:r>
      <w:r w:rsidR="00687118" w:rsidRPr="002E3CF1">
        <w:rPr>
          <w:color w:val="000000" w:themeColor="text1"/>
          <w:u w:color="000000" w:themeColor="text1"/>
        </w:rPr>
        <w:t>Columbia High School</w:t>
      </w:r>
      <w:r>
        <w:rPr>
          <w:color w:val="000000" w:themeColor="text1"/>
          <w:u w:color="000000" w:themeColor="text1"/>
        </w:rPr>
        <w:t xml:space="preserve">); </w:t>
      </w:r>
      <w:r w:rsidR="00093244">
        <w:rPr>
          <w:color w:val="000000" w:themeColor="text1"/>
          <w:u w:color="000000" w:themeColor="text1"/>
        </w:rPr>
        <w:t xml:space="preserve">won the </w:t>
      </w:r>
      <w:r w:rsidR="00687118" w:rsidRPr="002E3CF1">
        <w:rPr>
          <w:color w:val="000000" w:themeColor="text1"/>
          <w:u w:color="000000" w:themeColor="text1"/>
        </w:rPr>
        <w:t>1999,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2003,</w:t>
      </w:r>
      <w:r>
        <w:rPr>
          <w:color w:val="000000" w:themeColor="text1"/>
          <w:u w:color="000000" w:themeColor="text1"/>
        </w:rPr>
        <w:t xml:space="preserve"> 2</w:t>
      </w:r>
      <w:r w:rsidR="00687118" w:rsidRPr="002E3CF1">
        <w:rPr>
          <w:color w:val="000000" w:themeColor="text1"/>
          <w:u w:color="000000" w:themeColor="text1"/>
        </w:rPr>
        <w:t>004,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2005,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2006,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2007,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2008,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2009,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2010 AAAA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 xml:space="preserve">Region Championship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 xml:space="preserve">); </w:t>
      </w:r>
      <w:r w:rsidR="00562EBF">
        <w:rPr>
          <w:color w:val="000000" w:themeColor="text1"/>
          <w:u w:color="000000" w:themeColor="text1"/>
        </w:rPr>
        <w:t xml:space="preserve">and </w:t>
      </w:r>
      <w:r w:rsidR="00093244">
        <w:rPr>
          <w:color w:val="000000" w:themeColor="text1"/>
          <w:u w:color="000000" w:themeColor="text1"/>
        </w:rPr>
        <w:t>p</w:t>
      </w:r>
      <w:r w:rsidR="00A93CBA">
        <w:rPr>
          <w:color w:val="000000" w:themeColor="text1"/>
          <w:u w:color="000000" w:themeColor="text1"/>
        </w:rPr>
        <w:t>articipated in</w:t>
      </w:r>
      <w:r w:rsidR="00093244">
        <w:rPr>
          <w:color w:val="000000" w:themeColor="text1"/>
          <w:u w:color="000000" w:themeColor="text1"/>
        </w:rPr>
        <w:t xml:space="preserve"> the </w:t>
      </w:r>
      <w:r w:rsidR="00687118" w:rsidRPr="002E3CF1">
        <w:rPr>
          <w:color w:val="000000" w:themeColor="text1"/>
          <w:u w:color="000000" w:themeColor="text1"/>
        </w:rPr>
        <w:t>1992 (Columbia High School)</w:t>
      </w:r>
      <w:r w:rsidR="00BB79CC">
        <w:rPr>
          <w:color w:val="000000" w:themeColor="text1"/>
          <w:u w:color="000000" w:themeColor="text1"/>
        </w:rPr>
        <w:t xml:space="preserve"> and</w:t>
      </w:r>
      <w:r w:rsidR="00687118" w:rsidRPr="002E3CF1">
        <w:rPr>
          <w:color w:val="000000" w:themeColor="text1"/>
          <w:u w:color="000000" w:themeColor="text1"/>
        </w:rPr>
        <w:t xml:space="preserve"> 1999 (Dutch Fork High School) Shrine Bowl All</w:t>
      </w:r>
      <w:r w:rsidR="00026D38">
        <w:rPr>
          <w:color w:val="000000" w:themeColor="text1"/>
          <w:u w:color="000000" w:themeColor="text1"/>
        </w:rPr>
        <w:noBreakHyphen/>
      </w:r>
      <w:r w:rsidR="00687118" w:rsidRPr="002E3CF1">
        <w:rPr>
          <w:color w:val="000000" w:themeColor="text1"/>
          <w:u w:color="000000" w:themeColor="text1"/>
        </w:rPr>
        <w:t xml:space="preserve">Star </w:t>
      </w:r>
      <w:r w:rsidR="00DA6572">
        <w:rPr>
          <w:color w:val="000000" w:themeColor="text1"/>
          <w:u w:color="000000" w:themeColor="text1"/>
        </w:rPr>
        <w:t>t</w:t>
      </w:r>
      <w:r w:rsidR="00687118" w:rsidRPr="002E3CF1">
        <w:rPr>
          <w:color w:val="000000" w:themeColor="text1"/>
          <w:u w:color="000000" w:themeColor="text1"/>
        </w:rPr>
        <w:t>eam</w:t>
      </w:r>
      <w:r w:rsidR="00093244">
        <w:rPr>
          <w:color w:val="000000" w:themeColor="text1"/>
          <w:u w:color="000000" w:themeColor="text1"/>
        </w:rPr>
        <w:t xml:space="preserve"> and the </w:t>
      </w:r>
      <w:r w:rsidR="00687118" w:rsidRPr="002E3CF1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2005 North/South All</w:t>
      </w:r>
      <w:r w:rsidR="00026D38">
        <w:rPr>
          <w:color w:val="000000" w:themeColor="text1"/>
          <w:u w:color="000000" w:themeColor="text1"/>
        </w:rPr>
        <w:noBreakHyphen/>
      </w:r>
      <w:r w:rsidR="00687118" w:rsidRPr="002E3CF1">
        <w:rPr>
          <w:color w:val="000000" w:themeColor="text1"/>
          <w:u w:color="000000" w:themeColor="text1"/>
        </w:rPr>
        <w:t xml:space="preserve">Star </w:t>
      </w:r>
      <w:r w:rsidR="00DA6572">
        <w:rPr>
          <w:color w:val="000000" w:themeColor="text1"/>
          <w:u w:color="000000" w:themeColor="text1"/>
        </w:rPr>
        <w:t>t</w:t>
      </w:r>
      <w:r w:rsidR="00687118" w:rsidRPr="002E3CF1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>); and</w:t>
      </w:r>
    </w:p>
    <w:p w:rsidR="00D867A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11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her teams have </w:t>
      </w:r>
      <w:r w:rsidR="00DA6572">
        <w:rPr>
          <w:color w:val="000000" w:themeColor="text1"/>
          <w:u w:color="000000" w:themeColor="text1"/>
        </w:rPr>
        <w:t xml:space="preserve">won the </w:t>
      </w:r>
      <w:r w:rsidR="00687118" w:rsidRPr="002E3CF1">
        <w:rPr>
          <w:color w:val="000000" w:themeColor="text1"/>
          <w:u w:color="000000" w:themeColor="text1"/>
        </w:rPr>
        <w:t>1997,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 xml:space="preserve">1999, </w:t>
      </w:r>
      <w:r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>20</w:t>
      </w:r>
      <w:r w:rsidR="005F0BAD">
        <w:rPr>
          <w:color w:val="000000" w:themeColor="text1"/>
          <w:u w:color="000000" w:themeColor="text1"/>
        </w:rPr>
        <w:t>0</w:t>
      </w:r>
      <w:r w:rsidR="00687118" w:rsidRPr="002E3CF1">
        <w:rPr>
          <w:color w:val="000000" w:themeColor="text1"/>
          <w:u w:color="000000" w:themeColor="text1"/>
        </w:rPr>
        <w:t>1 Upper State Champions</w:t>
      </w:r>
      <w:r w:rsidR="00DA6572">
        <w:rPr>
          <w:color w:val="000000" w:themeColor="text1"/>
          <w:u w:color="000000" w:themeColor="text1"/>
        </w:rPr>
        <w:t>hip</w:t>
      </w:r>
      <w:r w:rsidR="00687118" w:rsidRPr="002E3C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>)</w:t>
      </w:r>
      <w:r w:rsidR="00DA6572">
        <w:rPr>
          <w:color w:val="000000" w:themeColor="text1"/>
          <w:u w:color="000000" w:themeColor="text1"/>
        </w:rPr>
        <w:t xml:space="preserve"> and the </w:t>
      </w:r>
      <w:r w:rsidR="00687118" w:rsidRPr="002E3CF1">
        <w:rPr>
          <w:color w:val="000000" w:themeColor="text1"/>
          <w:u w:color="000000" w:themeColor="text1"/>
        </w:rPr>
        <w:t>1998,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>
        <w:rPr>
          <w:color w:val="000000" w:themeColor="text1"/>
          <w:u w:color="000000" w:themeColor="text1"/>
        </w:rPr>
        <w:t xml:space="preserve"> 2</w:t>
      </w:r>
      <w:r w:rsidR="00687118" w:rsidRPr="002E3CF1">
        <w:rPr>
          <w:color w:val="000000" w:themeColor="text1"/>
          <w:u w:color="000000" w:themeColor="text1"/>
        </w:rPr>
        <w:t>003,</w:t>
      </w:r>
      <w:r>
        <w:rPr>
          <w:color w:val="000000" w:themeColor="text1"/>
          <w:u w:color="000000" w:themeColor="text1"/>
        </w:rPr>
        <w:t xml:space="preserve"> 2</w:t>
      </w:r>
      <w:r w:rsidR="00687118" w:rsidRPr="002E3CF1">
        <w:rPr>
          <w:color w:val="000000" w:themeColor="text1"/>
          <w:u w:color="000000" w:themeColor="text1"/>
        </w:rPr>
        <w:t>004,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2005,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2006,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2007 Lower State Champions</w:t>
      </w:r>
      <w:r w:rsidR="00DA6572">
        <w:rPr>
          <w:color w:val="000000" w:themeColor="text1"/>
          <w:u w:color="000000" w:themeColor="text1"/>
        </w:rPr>
        <w:t>hip</w:t>
      </w:r>
      <w:r w:rsidR="00687118" w:rsidRPr="002E3C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 xml:space="preserve">); </w:t>
      </w:r>
      <w:r w:rsidR="00DA6572">
        <w:rPr>
          <w:color w:val="000000" w:themeColor="text1"/>
          <w:u w:color="000000" w:themeColor="text1"/>
        </w:rPr>
        <w:t xml:space="preserve">placed as </w:t>
      </w:r>
      <w:r w:rsidR="00687118" w:rsidRPr="002E3CF1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2010 AAAA State Champion</w:t>
      </w:r>
      <w:r w:rsidR="00DA6572">
        <w:rPr>
          <w:color w:val="000000" w:themeColor="text1"/>
          <w:u w:color="000000" w:themeColor="text1"/>
        </w:rPr>
        <w:t>ship</w:t>
      </w:r>
      <w:r w:rsidR="00687118" w:rsidRPr="002E3CF1">
        <w:rPr>
          <w:color w:val="000000" w:themeColor="text1"/>
          <w:u w:color="000000" w:themeColor="text1"/>
        </w:rPr>
        <w:t xml:space="preserve"> </w:t>
      </w:r>
      <w:r w:rsidR="00DA6572">
        <w:rPr>
          <w:color w:val="000000" w:themeColor="text1"/>
          <w:u w:color="000000" w:themeColor="text1"/>
        </w:rPr>
        <w:t>r</w:t>
      </w:r>
      <w:r w:rsidR="00687118" w:rsidRPr="002E3CF1">
        <w:rPr>
          <w:color w:val="000000" w:themeColor="text1"/>
          <w:u w:color="000000" w:themeColor="text1"/>
        </w:rPr>
        <w:t>unner</w:t>
      </w:r>
      <w:r w:rsidR="00026D38">
        <w:rPr>
          <w:color w:val="000000" w:themeColor="text1"/>
          <w:u w:color="000000" w:themeColor="text1"/>
        </w:rPr>
        <w:noBreakHyphen/>
      </w:r>
      <w:r w:rsidR="00E8362E">
        <w:rPr>
          <w:color w:val="000000" w:themeColor="text1"/>
          <w:u w:color="000000" w:themeColor="text1"/>
        </w:rPr>
        <w:t>u</w:t>
      </w:r>
      <w:r w:rsidR="00687118" w:rsidRPr="002E3CF1">
        <w:rPr>
          <w:color w:val="000000" w:themeColor="text1"/>
          <w:u w:color="000000" w:themeColor="text1"/>
        </w:rPr>
        <w:t xml:space="preserve">p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 xml:space="preserve">); </w:t>
      </w:r>
      <w:r w:rsidR="00DA6572">
        <w:rPr>
          <w:color w:val="000000" w:themeColor="text1"/>
          <w:u w:color="000000" w:themeColor="text1"/>
        </w:rPr>
        <w:t xml:space="preserve">won the </w:t>
      </w:r>
      <w:r w:rsidR="00687118" w:rsidRPr="002E3CF1">
        <w:rPr>
          <w:color w:val="000000" w:themeColor="text1"/>
          <w:u w:color="000000" w:themeColor="text1"/>
        </w:rPr>
        <w:t>1999,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>
        <w:rPr>
          <w:color w:val="000000" w:themeColor="text1"/>
          <w:u w:color="000000" w:themeColor="text1"/>
        </w:rPr>
        <w:t xml:space="preserve"> </w:t>
      </w:r>
      <w:r w:rsidR="002D5470"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 xml:space="preserve">2003 AAAA State </w:t>
      </w:r>
      <w:r w:rsidR="00DA6572">
        <w:rPr>
          <w:color w:val="000000" w:themeColor="text1"/>
          <w:u w:color="000000" w:themeColor="text1"/>
        </w:rPr>
        <w:t>C</w:t>
      </w:r>
      <w:r w:rsidR="00687118" w:rsidRPr="002E3CF1">
        <w:rPr>
          <w:color w:val="000000" w:themeColor="text1"/>
          <w:u w:color="000000" w:themeColor="text1"/>
        </w:rPr>
        <w:t>hampions</w:t>
      </w:r>
      <w:r w:rsidR="00DA6572">
        <w:rPr>
          <w:color w:val="000000" w:themeColor="text1"/>
          <w:u w:color="000000" w:themeColor="text1"/>
        </w:rPr>
        <w:t>hip</w:t>
      </w:r>
      <w:r w:rsidR="002D5470">
        <w:rPr>
          <w:color w:val="000000" w:themeColor="text1"/>
          <w:u w:color="000000" w:themeColor="text1"/>
        </w:rPr>
        <w:t xml:space="preserve"> 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 w:rsidR="002D5470">
        <w:rPr>
          <w:color w:val="000000" w:themeColor="text1"/>
          <w:u w:color="000000" w:themeColor="text1"/>
        </w:rPr>
        <w:t xml:space="preserve">); </w:t>
      </w:r>
      <w:r w:rsidR="0061693B">
        <w:rPr>
          <w:color w:val="000000" w:themeColor="text1"/>
          <w:u w:color="000000" w:themeColor="text1"/>
        </w:rPr>
        <w:t xml:space="preserve">and </w:t>
      </w:r>
      <w:r w:rsidR="00DA6572">
        <w:rPr>
          <w:color w:val="000000" w:themeColor="text1"/>
          <w:u w:color="000000" w:themeColor="text1"/>
        </w:rPr>
        <w:t xml:space="preserve">were named </w:t>
      </w:r>
      <w:r w:rsidR="00687118" w:rsidRPr="002E3CF1">
        <w:rPr>
          <w:color w:val="000000" w:themeColor="text1"/>
          <w:u w:color="000000" w:themeColor="text1"/>
        </w:rPr>
        <w:t>1999,</w:t>
      </w:r>
      <w:r w:rsidR="002D5470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 w:rsidR="002D5470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 w:rsidR="002D5470">
        <w:rPr>
          <w:color w:val="000000" w:themeColor="text1"/>
          <w:u w:color="000000" w:themeColor="text1"/>
        </w:rPr>
        <w:t xml:space="preserve"> </w:t>
      </w:r>
      <w:r w:rsidR="0061693B"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>2003 AAAA State Cheerleaders of the Year</w:t>
      </w:r>
      <w:r w:rsidR="002D5470">
        <w:rPr>
          <w:color w:val="000000" w:themeColor="text1"/>
          <w:u w:color="000000" w:themeColor="text1"/>
        </w:rPr>
        <w:t xml:space="preserve"> 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 w:rsidR="002D5470">
        <w:rPr>
          <w:color w:val="000000" w:themeColor="text1"/>
          <w:u w:color="000000" w:themeColor="text1"/>
        </w:rPr>
        <w:t>); and</w:t>
      </w:r>
    </w:p>
    <w:p w:rsidR="002D5470" w:rsidRDefault="002D5470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</w:t>
      </w:r>
      <w:r w:rsidR="00FC2B9F">
        <w:t>field</w:t>
      </w:r>
      <w:r>
        <w:t xml:space="preserve">, </w:t>
      </w:r>
      <w:r w:rsidR="00FC2B9F">
        <w:t>Sherri Kirkland</w:t>
      </w:r>
      <w:r>
        <w:t xml:space="preserve"> will be remembered with affection and gratitude by colleagues, students, parents, and legislative friends for years to come. </w:t>
      </w:r>
      <w:r w:rsidR="009F61A2">
        <w:t xml:space="preserve"> N</w:t>
      </w:r>
      <w:r>
        <w:t>ow, therefore,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FC2B9F">
        <w:t>Sher</w:t>
      </w:r>
      <w:r w:rsidR="00AF3C09">
        <w:t>r</w:t>
      </w:r>
      <w:r w:rsidR="00FC2B9F">
        <w:t>i Mellette Kirkland</w:t>
      </w:r>
      <w:r>
        <w:t xml:space="preserve"> of </w:t>
      </w:r>
      <w:r w:rsidR="00FC2B9F">
        <w:t>Irmo</w:t>
      </w:r>
      <w:r>
        <w:t xml:space="preserve"> upon the occasion of her retirement, commend her for her </w:t>
      </w:r>
      <w:r w:rsidR="00FC2B9F">
        <w:t>twenty</w:t>
      </w:r>
      <w:r>
        <w:t xml:space="preserve"> years of dedicated service as an educator, and wish her much happiness and fulfillment in all her future endeavors.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C2B9F">
        <w:t>Sherri Mellette Kirkland</w:t>
      </w:r>
      <w:r>
        <w:t>.</w:t>
      </w:r>
    </w:p>
    <w:p w:rsidR="00D82B70" w:rsidRDefault="00026D38" w:rsidP="0054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2B70" w:rsidRDefault="00D82B70" w:rsidP="00370958">
      <w:pPr>
        <w:suppressAutoHyphens/>
      </w:pPr>
    </w:p>
    <w:sectPr w:rsidR="00D82B70" w:rsidSect="003709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7A8" w:rsidRDefault="00D867A8" w:rsidP="009F0C77">
      <w:r>
        <w:separator/>
      </w:r>
    </w:p>
  </w:endnote>
  <w:endnote w:type="continuationSeparator" w:id="0">
    <w:p w:rsidR="00D867A8" w:rsidRDefault="00D867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34940D-8E88-4046-8688-7769C42B824C}"/>
    <w:embedBold r:id="rId2" w:fontKey="{078ACDC3-2841-48D7-A7ED-EB14FC7791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70C7B9-ECE1-4354-89D4-CEF8E2E636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BC78B8-7107-45FB-8A67-2ADE62293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4BEAFF-E39E-48CA-B717-BF9722A20A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958" w:rsidRPr="00D82B70" w:rsidRDefault="00370958" w:rsidP="00D82B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 w:rsidR="00420D27">
      <w:fldChar w:fldCharType="begin"/>
    </w:r>
    <w:r w:rsidR="00420D27">
      <w:instrText xml:space="preserve"> PAGE  \* MERGEFORMAT </w:instrText>
    </w:r>
    <w:r w:rsidR="00420D27">
      <w:fldChar w:fldCharType="separate"/>
    </w:r>
    <w:r w:rsidR="00420D27">
      <w:rPr>
        <w:noProof/>
      </w:rPr>
      <w:t>1</w:t>
    </w:r>
    <w:r w:rsidR="00420D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7A8" w:rsidRDefault="00D867A8" w:rsidP="009F0C77">
      <w:r>
        <w:separator/>
      </w:r>
    </w:p>
  </w:footnote>
  <w:footnote w:type="continuationSeparator" w:id="0">
    <w:p w:rsidR="00D867A8" w:rsidRDefault="00D867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7ZW11"/>
    <w:docVar w:name="CoverBillType" w:val="r"/>
    <w:docVar w:name="docpath" w:val="L:\Council\bills\RM\1137ZW11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728F"/>
    <w:rsid w:val="00011869"/>
    <w:rsid w:val="00022797"/>
    <w:rsid w:val="00026D38"/>
    <w:rsid w:val="00036577"/>
    <w:rsid w:val="00093244"/>
    <w:rsid w:val="000C505C"/>
    <w:rsid w:val="000C62BF"/>
    <w:rsid w:val="000E1785"/>
    <w:rsid w:val="000F40FA"/>
    <w:rsid w:val="000F7938"/>
    <w:rsid w:val="00103938"/>
    <w:rsid w:val="00105186"/>
    <w:rsid w:val="0010776B"/>
    <w:rsid w:val="00115E70"/>
    <w:rsid w:val="00133E66"/>
    <w:rsid w:val="001435A3"/>
    <w:rsid w:val="001D08F2"/>
    <w:rsid w:val="001D525B"/>
    <w:rsid w:val="001D7206"/>
    <w:rsid w:val="001D7F4F"/>
    <w:rsid w:val="002321B6"/>
    <w:rsid w:val="00250967"/>
    <w:rsid w:val="002543C8"/>
    <w:rsid w:val="002641F0"/>
    <w:rsid w:val="002717EB"/>
    <w:rsid w:val="00284AAE"/>
    <w:rsid w:val="0029101C"/>
    <w:rsid w:val="002D2F79"/>
    <w:rsid w:val="002D5470"/>
    <w:rsid w:val="002E5912"/>
    <w:rsid w:val="00305BD4"/>
    <w:rsid w:val="00322795"/>
    <w:rsid w:val="00325348"/>
    <w:rsid w:val="0032732C"/>
    <w:rsid w:val="00336AD0"/>
    <w:rsid w:val="00347D45"/>
    <w:rsid w:val="0037079A"/>
    <w:rsid w:val="00370958"/>
    <w:rsid w:val="00383708"/>
    <w:rsid w:val="003D01E8"/>
    <w:rsid w:val="003E5288"/>
    <w:rsid w:val="003F6D79"/>
    <w:rsid w:val="0041760A"/>
    <w:rsid w:val="00417C01"/>
    <w:rsid w:val="00420D27"/>
    <w:rsid w:val="004809EE"/>
    <w:rsid w:val="004E7D54"/>
    <w:rsid w:val="004F7EB4"/>
    <w:rsid w:val="005273C6"/>
    <w:rsid w:val="00530A0E"/>
    <w:rsid w:val="00530A69"/>
    <w:rsid w:val="00533CDE"/>
    <w:rsid w:val="00544CC4"/>
    <w:rsid w:val="00545593"/>
    <w:rsid w:val="00562EBF"/>
    <w:rsid w:val="005719F7"/>
    <w:rsid w:val="00577C6C"/>
    <w:rsid w:val="005C15B6"/>
    <w:rsid w:val="005C2FE2"/>
    <w:rsid w:val="005C60FA"/>
    <w:rsid w:val="005C6204"/>
    <w:rsid w:val="005E2BC9"/>
    <w:rsid w:val="005F0BAD"/>
    <w:rsid w:val="00605102"/>
    <w:rsid w:val="0061693B"/>
    <w:rsid w:val="00620742"/>
    <w:rsid w:val="006215AA"/>
    <w:rsid w:val="00687118"/>
    <w:rsid w:val="006913C9"/>
    <w:rsid w:val="0069470D"/>
    <w:rsid w:val="00734F00"/>
    <w:rsid w:val="0074754B"/>
    <w:rsid w:val="00772DB4"/>
    <w:rsid w:val="007A70AE"/>
    <w:rsid w:val="008362E8"/>
    <w:rsid w:val="008A1768"/>
    <w:rsid w:val="008B569C"/>
    <w:rsid w:val="008E086C"/>
    <w:rsid w:val="008F4429"/>
    <w:rsid w:val="00902B43"/>
    <w:rsid w:val="0090422C"/>
    <w:rsid w:val="0092728F"/>
    <w:rsid w:val="0094021A"/>
    <w:rsid w:val="00994B23"/>
    <w:rsid w:val="009951A9"/>
    <w:rsid w:val="009B06F6"/>
    <w:rsid w:val="009C6A0B"/>
    <w:rsid w:val="009F0C77"/>
    <w:rsid w:val="009F4DD1"/>
    <w:rsid w:val="009F61A2"/>
    <w:rsid w:val="009F6989"/>
    <w:rsid w:val="00A21440"/>
    <w:rsid w:val="00A41684"/>
    <w:rsid w:val="00A64E80"/>
    <w:rsid w:val="00A72BCD"/>
    <w:rsid w:val="00A7358B"/>
    <w:rsid w:val="00A741D9"/>
    <w:rsid w:val="00A833AB"/>
    <w:rsid w:val="00A93CBA"/>
    <w:rsid w:val="00A9741D"/>
    <w:rsid w:val="00AD4B17"/>
    <w:rsid w:val="00AF3C09"/>
    <w:rsid w:val="00AF519E"/>
    <w:rsid w:val="00B17BAF"/>
    <w:rsid w:val="00B30D5B"/>
    <w:rsid w:val="00B412D4"/>
    <w:rsid w:val="00B80067"/>
    <w:rsid w:val="00B813FD"/>
    <w:rsid w:val="00BA14FC"/>
    <w:rsid w:val="00BB79CC"/>
    <w:rsid w:val="00BD0C54"/>
    <w:rsid w:val="00BE3C22"/>
    <w:rsid w:val="00C0345E"/>
    <w:rsid w:val="00C17D61"/>
    <w:rsid w:val="00C3483A"/>
    <w:rsid w:val="00C74E9D"/>
    <w:rsid w:val="00C82FD3"/>
    <w:rsid w:val="00C92819"/>
    <w:rsid w:val="00CC6B7B"/>
    <w:rsid w:val="00CD2089"/>
    <w:rsid w:val="00D73A67"/>
    <w:rsid w:val="00D82B70"/>
    <w:rsid w:val="00D867A8"/>
    <w:rsid w:val="00D970A9"/>
    <w:rsid w:val="00DA6572"/>
    <w:rsid w:val="00DE05B9"/>
    <w:rsid w:val="00DF3845"/>
    <w:rsid w:val="00E353F2"/>
    <w:rsid w:val="00E41911"/>
    <w:rsid w:val="00E536D9"/>
    <w:rsid w:val="00E6068E"/>
    <w:rsid w:val="00E8362E"/>
    <w:rsid w:val="00E92EEF"/>
    <w:rsid w:val="00F05FD7"/>
    <w:rsid w:val="00F24442"/>
    <w:rsid w:val="00F50AE3"/>
    <w:rsid w:val="00F67CF1"/>
    <w:rsid w:val="00F840F0"/>
    <w:rsid w:val="00F970B0"/>
    <w:rsid w:val="00FB0D0D"/>
    <w:rsid w:val="00FB43B4"/>
    <w:rsid w:val="00FC0D74"/>
    <w:rsid w:val="00FC2B9F"/>
    <w:rsid w:val="00FD1B06"/>
    <w:rsid w:val="00F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F03070-556B-4595-A9C6-D65A8E1E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0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63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D390A-9FAC-4C3D-AE9B-D2A42A0F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784</Words>
  <Characters>4446</Characters>
  <Application>Microsoft Office Word</Application>
  <DocSecurity>4</DocSecurity>
  <Lines>129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3963: Sherri Mellette Kirkland - South Carolina Legislature Online</dc:title>
  <dc:subject/>
  <dc:creator>rosannemcdowell</dc:creator>
  <cp:keywords/>
  <dc:description/>
  <cp:lastModifiedBy>N Cumfer</cp:lastModifiedBy>
  <cp:revision>2</cp:revision>
  <cp:lastPrinted>2011-03-24T17:10:00Z</cp:lastPrinted>
  <dcterms:created xsi:type="dcterms:W3CDTF">2014-11-24T14:03:00Z</dcterms:created>
  <dcterms:modified xsi:type="dcterms:W3CDTF">2014-11-24T14:03:00Z</dcterms:modified>
</cp:coreProperties>
</file>