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628" w:rsidRDefault="008D7628" w:rsidP="008D7628">
      <w:pPr>
        <w:widowControl w:val="0"/>
        <w:jc w:val="center"/>
      </w:pPr>
      <w:bookmarkStart w:id="0" w:name="_GoBack"/>
      <w:bookmarkEnd w:id="0"/>
      <w:r w:rsidRPr="008D7628">
        <w:rPr>
          <w:b/>
        </w:rPr>
        <w:t>South Carolina General Assembly</w:t>
      </w:r>
    </w:p>
    <w:p w:rsidR="008D7628" w:rsidRDefault="008D7628" w:rsidP="008D7628">
      <w:pPr>
        <w:widowControl w:val="0"/>
        <w:jc w:val="center"/>
      </w:pPr>
      <w:r>
        <w:t>119th Session, 2011-2012</w:t>
      </w:r>
    </w:p>
    <w:p w:rsidR="008D7628" w:rsidRDefault="008D7628" w:rsidP="008D7628">
      <w:pPr>
        <w:widowControl w:val="0"/>
        <w:jc w:val="left"/>
      </w:pPr>
    </w:p>
    <w:p w:rsidR="008D7628" w:rsidRDefault="008D7628" w:rsidP="008D7628">
      <w:pPr>
        <w:widowControl w:val="0"/>
        <w:jc w:val="left"/>
        <w:rPr>
          <w:b/>
        </w:rPr>
      </w:pPr>
      <w:r w:rsidRPr="008D7628">
        <w:rPr>
          <w:b/>
        </w:rPr>
        <w:t>H. 3979</w:t>
      </w:r>
    </w:p>
    <w:p w:rsidR="008D7628" w:rsidRDefault="008D7628" w:rsidP="008D7628">
      <w:pPr>
        <w:widowControl w:val="0"/>
        <w:jc w:val="left"/>
        <w:rPr>
          <w:b/>
        </w:rPr>
      </w:pPr>
    </w:p>
    <w:p w:rsidR="008D7628" w:rsidRDefault="008D7628" w:rsidP="008D7628">
      <w:pPr>
        <w:widowControl w:val="0"/>
        <w:jc w:val="left"/>
      </w:pPr>
      <w:r w:rsidRPr="008D7628">
        <w:rPr>
          <w:b/>
        </w:rPr>
        <w:t>STATUS INFORMATION</w:t>
      </w:r>
    </w:p>
    <w:p w:rsidR="008D7628" w:rsidRDefault="008D7628" w:rsidP="008D7628">
      <w:pPr>
        <w:widowControl w:val="0"/>
        <w:jc w:val="left"/>
      </w:pPr>
    </w:p>
    <w:p w:rsidR="008D7628" w:rsidRDefault="008D7628" w:rsidP="008D7628">
      <w:pPr>
        <w:widowControl w:val="0"/>
        <w:jc w:val="left"/>
      </w:pPr>
      <w:r>
        <w:t>House Resolution</w:t>
      </w:r>
    </w:p>
    <w:p w:rsidR="008D7628" w:rsidRDefault="008D7628" w:rsidP="008D7628">
      <w:pPr>
        <w:widowControl w:val="0"/>
        <w:jc w:val="left"/>
      </w:pPr>
      <w:r>
        <w:t>Sponsors: Reps. Vick,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Viers, Weeks, Whipper, White, Whitmire, Williams, Willis and Young</w:t>
      </w:r>
    </w:p>
    <w:p w:rsidR="008D7628" w:rsidRDefault="008D7628" w:rsidP="008D7628">
      <w:pPr>
        <w:widowControl w:val="0"/>
        <w:jc w:val="left"/>
      </w:pPr>
      <w:r>
        <w:t>Document Path: l:\council\bills\gm\24733ahb11.docx</w:t>
      </w:r>
    </w:p>
    <w:p w:rsidR="008D7628" w:rsidRDefault="008D7628" w:rsidP="008D7628">
      <w:pPr>
        <w:widowControl w:val="0"/>
        <w:jc w:val="left"/>
      </w:pPr>
    </w:p>
    <w:p w:rsidR="008D7628" w:rsidRDefault="008D7628" w:rsidP="008D7628">
      <w:pPr>
        <w:widowControl w:val="0"/>
        <w:jc w:val="left"/>
      </w:pPr>
      <w:r>
        <w:t>Introduced in the House on March 29, 2011</w:t>
      </w:r>
    </w:p>
    <w:p w:rsidR="008D7628" w:rsidRDefault="008D7628" w:rsidP="008D7628">
      <w:pPr>
        <w:widowControl w:val="0"/>
        <w:jc w:val="left"/>
      </w:pPr>
      <w:r>
        <w:t>Adopted by the House on March 29, 2011</w:t>
      </w:r>
    </w:p>
    <w:p w:rsidR="008D7628" w:rsidRDefault="008D7628" w:rsidP="008D7628">
      <w:pPr>
        <w:widowControl w:val="0"/>
        <w:jc w:val="left"/>
      </w:pPr>
    </w:p>
    <w:p w:rsidR="008D7628" w:rsidRDefault="008D7628" w:rsidP="008D7628">
      <w:pPr>
        <w:widowControl w:val="0"/>
        <w:jc w:val="left"/>
      </w:pPr>
      <w:r>
        <w:t xml:space="preserve">Summary: </w:t>
      </w:r>
      <w:r w:rsidR="00513118">
        <w:t>Central High School Football Team</w:t>
      </w:r>
    </w:p>
    <w:p w:rsidR="008D7628" w:rsidRDefault="008D7628" w:rsidP="008D7628">
      <w:pPr>
        <w:widowControl w:val="0"/>
        <w:jc w:val="left"/>
      </w:pPr>
    </w:p>
    <w:p w:rsidR="008D7628" w:rsidRDefault="008D7628" w:rsidP="008D7628">
      <w:pPr>
        <w:widowControl w:val="0"/>
        <w:jc w:val="left"/>
      </w:pPr>
    </w:p>
    <w:p w:rsidR="008D7628" w:rsidRDefault="008D7628" w:rsidP="008D7628">
      <w:pPr>
        <w:widowControl w:val="0"/>
        <w:tabs>
          <w:tab w:val="center" w:pos="590"/>
          <w:tab w:val="center" w:pos="1440"/>
          <w:tab w:val="left" w:pos="1872"/>
          <w:tab w:val="left" w:pos="9187"/>
        </w:tabs>
        <w:jc w:val="left"/>
      </w:pPr>
      <w:r w:rsidRPr="008D7628">
        <w:rPr>
          <w:b/>
        </w:rPr>
        <w:t>HISTORY OF LEGISLATIVE ACTIONS</w:t>
      </w:r>
    </w:p>
    <w:p w:rsidR="008D7628" w:rsidRDefault="008D7628" w:rsidP="008D7628">
      <w:pPr>
        <w:widowControl w:val="0"/>
        <w:tabs>
          <w:tab w:val="center" w:pos="590"/>
          <w:tab w:val="center" w:pos="1440"/>
          <w:tab w:val="left" w:pos="1872"/>
          <w:tab w:val="left" w:pos="9187"/>
        </w:tabs>
        <w:jc w:val="left"/>
      </w:pPr>
    </w:p>
    <w:p w:rsidR="008D7628" w:rsidRPr="008D7628" w:rsidRDefault="008D7628" w:rsidP="008D7628">
      <w:pPr>
        <w:widowControl w:val="0"/>
        <w:tabs>
          <w:tab w:val="center" w:pos="590"/>
          <w:tab w:val="center" w:pos="1440"/>
          <w:tab w:val="left" w:pos="1872"/>
          <w:tab w:val="left" w:pos="9187"/>
        </w:tabs>
        <w:jc w:val="left"/>
      </w:pPr>
      <w:r w:rsidRPr="008D7628">
        <w:rPr>
          <w:u w:val="single"/>
        </w:rPr>
        <w:tab/>
        <w:t>Date</w:t>
      </w:r>
      <w:r w:rsidRPr="008D7628">
        <w:rPr>
          <w:u w:val="single"/>
        </w:rPr>
        <w:tab/>
        <w:t>Body</w:t>
      </w:r>
      <w:r w:rsidRPr="008D7628">
        <w:rPr>
          <w:u w:val="single"/>
        </w:rPr>
        <w:tab/>
        <w:t>Action Description with journal page number</w:t>
      </w:r>
      <w:r w:rsidRPr="008D7628">
        <w:rPr>
          <w:u w:val="single"/>
        </w:rPr>
        <w:tab/>
      </w:r>
    </w:p>
    <w:p w:rsidR="00CD023F" w:rsidRDefault="00CD023F" w:rsidP="00CD023F">
      <w:pPr>
        <w:widowControl w:val="0"/>
        <w:tabs>
          <w:tab w:val="right" w:pos="1008"/>
          <w:tab w:val="left" w:pos="1152"/>
          <w:tab w:val="left" w:pos="1872"/>
          <w:tab w:val="left" w:pos="9187"/>
        </w:tabs>
        <w:ind w:left="2088" w:hanging="2088"/>
        <w:jc w:val="left"/>
      </w:pPr>
      <w:r>
        <w:tab/>
        <w:t>3/29/2011</w:t>
      </w:r>
      <w:r>
        <w:tab/>
        <w:t>House</w:t>
      </w:r>
      <w:r>
        <w:tab/>
      </w:r>
      <w:r w:rsidRPr="009F3EFB">
        <w:t>Introduced and adopted (</w:t>
      </w:r>
      <w:hyperlink r:id="rId7" w:history="1">
        <w:r w:rsidRPr="009F3EFB">
          <w:rPr>
            <w:rStyle w:val="Hyperlink"/>
          </w:rPr>
          <w:t>House Journal</w:t>
        </w:r>
        <w:r w:rsidRPr="009F3EFB">
          <w:rPr>
            <w:rStyle w:val="Hyperlink"/>
          </w:rPr>
          <w:noBreakHyphen/>
          <w:t>page 12</w:t>
        </w:r>
      </w:hyperlink>
      <w:r w:rsidRPr="009F3EFB">
        <w:t>)</w:t>
      </w:r>
    </w:p>
    <w:p w:rsidR="00CD023F" w:rsidRDefault="00CD023F" w:rsidP="00CD023F">
      <w:pPr>
        <w:widowControl w:val="0"/>
        <w:tabs>
          <w:tab w:val="right" w:pos="1008"/>
          <w:tab w:val="left" w:pos="1152"/>
          <w:tab w:val="left" w:pos="1872"/>
          <w:tab w:val="left" w:pos="9187"/>
        </w:tabs>
        <w:ind w:left="2088" w:hanging="2088"/>
        <w:jc w:val="left"/>
      </w:pPr>
    </w:p>
    <w:p w:rsidR="008D7628" w:rsidRPr="008D7628" w:rsidRDefault="008D7628" w:rsidP="008D7628">
      <w:pPr>
        <w:widowControl w:val="0"/>
        <w:tabs>
          <w:tab w:val="right" w:pos="1008"/>
          <w:tab w:val="left" w:pos="1152"/>
          <w:tab w:val="left" w:pos="1872"/>
          <w:tab w:val="left" w:pos="9187"/>
        </w:tabs>
        <w:ind w:left="2088" w:hanging="2088"/>
        <w:jc w:val="left"/>
      </w:pPr>
    </w:p>
    <w:p w:rsidR="008D7628" w:rsidRDefault="008D7628" w:rsidP="008D7628">
      <w:r w:rsidRPr="008D7628">
        <w:rPr>
          <w:b/>
        </w:rPr>
        <w:t>VERSIONS OF THIS BILL</w:t>
      </w:r>
    </w:p>
    <w:p w:rsidR="008D7628" w:rsidRDefault="008D7628" w:rsidP="008D7628"/>
    <w:p w:rsidR="008D7628" w:rsidRDefault="005E6A63" w:rsidP="008D7628">
      <w:hyperlink r:id="rId8" w:history="1">
        <w:r w:rsidR="008D7628">
          <w:rPr>
            <w:rStyle w:val="Hyperlink"/>
          </w:rPr>
          <w:t>3/29/2011</w:t>
        </w:r>
      </w:hyperlink>
    </w:p>
    <w:p w:rsidR="008D7628" w:rsidRDefault="008D7628" w:rsidP="008D7628"/>
    <w:p w:rsidR="008D7628" w:rsidRDefault="008D7628" w:rsidP="008D7628">
      <w:pPr>
        <w:sectPr w:rsidR="008D7628" w:rsidSect="008D7628">
          <w:pgSz w:w="12240" w:h="15840" w:code="1"/>
          <w:pgMar w:top="1080" w:right="1440" w:bottom="1080" w:left="1440" w:header="720" w:footer="720" w:gutter="0"/>
          <w:cols w:space="720"/>
          <w:noEndnote/>
          <w:docGrid w:linePitch="360"/>
        </w:sectPr>
      </w:pPr>
    </w:p>
    <w:p w:rsidR="00EE1B81" w:rsidRDefault="00EE1B81" w:rsidP="00EE1B81">
      <w:pPr>
        <w:pStyle w:val="BillDots"/>
      </w:pPr>
    </w:p>
    <w:p w:rsidR="00EE1B81" w:rsidRDefault="00EE1B81" w:rsidP="00EE1B81">
      <w:pPr>
        <w:pStyle w:val="Numbersforbill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81" w:rsidRDefault="00EE1B81" w:rsidP="00EE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C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CENTRAL HIGH SCHOOL FOOTBALL TEAM </w:t>
      </w:r>
      <w:r w:rsidR="008F4C41">
        <w:t xml:space="preserve">OF CHESTERFIELD COUNTY </w:t>
      </w:r>
      <w:r>
        <w:t>FOR A PERFECT SEASON, AND TO CONGRATULATE THE PLAYERS AND THEIR COACHES FOR CAPTURING THE 2010 SOUTH CAROLINA CLASS AA STATE CHAMPIONSHIP TITLE.</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09D" w:rsidRDefault="007D209D" w:rsidP="007D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State of South Carolina are pleased to learn that </w:t>
      </w:r>
      <w:r w:rsidR="00A300AD">
        <w:t xml:space="preserve">Pageland’s </w:t>
      </w:r>
      <w:r>
        <w:t xml:space="preserve">Central High School football team took top honors to win the South Carolina </w:t>
      </w:r>
      <w:r w:rsidR="00545D27">
        <w:t>Class AA</w:t>
      </w:r>
      <w:r>
        <w:t xml:space="preserve"> State Championship on </w:t>
      </w:r>
      <w:r w:rsidR="00545D27">
        <w:t>Dece</w:t>
      </w:r>
      <w:r>
        <w:t xml:space="preserve">mber </w:t>
      </w:r>
      <w:r w:rsidR="00545D27">
        <w:t>4</w:t>
      </w:r>
      <w:r>
        <w:t>, 2010; and</w:t>
      </w:r>
    </w:p>
    <w:p w:rsidR="007D209D" w:rsidRDefault="007D209D" w:rsidP="007D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9D" w:rsidRDefault="007D209D" w:rsidP="007D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strength, determination, and skill, the </w:t>
      </w:r>
      <w:r w:rsidR="00545D27">
        <w:t>Central High Eagle</w:t>
      </w:r>
      <w:r>
        <w:t>s rushed and pounded their way across the gridiron to taste their first state championship victory since 200</w:t>
      </w:r>
      <w:r w:rsidR="00545D27">
        <w:t>3</w:t>
      </w:r>
      <w:r>
        <w:t xml:space="preserve"> by defeating the</w:t>
      </w:r>
      <w:r w:rsidR="00A300AD">
        <w:t xml:space="preserve"> Dillon High School Wildcats 20-17; and</w:t>
      </w:r>
    </w:p>
    <w:p w:rsidR="007D209D"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AD" w:rsidRDefault="00A30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opponents, the Eagles </w:t>
      </w:r>
      <w:r w:rsidR="008F4C41">
        <w:t xml:space="preserve">recovered </w:t>
      </w:r>
      <w:r>
        <w:t>from a</w:t>
      </w:r>
      <w:r w:rsidR="00AA4216">
        <w:t xml:space="preserve"> 10-0</w:t>
      </w:r>
      <w:r>
        <w:t xml:space="preserve"> Wildcat lead with a touchdown from a 40-yard run by Radford Robinson in the second quarter and a</w:t>
      </w:r>
      <w:r w:rsidR="00F552D4">
        <w:t>n Eagle</w:t>
      </w:r>
      <w:r>
        <w:t xml:space="preserve"> interception </w:t>
      </w:r>
      <w:r w:rsidR="00F552D4">
        <w:t xml:space="preserve">by De’aja  Blakeney </w:t>
      </w:r>
      <w:r>
        <w:t>in the fourth quarter; and</w:t>
      </w: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Eagle Mardu Smith leaped for a one-yard run into the end zone in the last 37 seconds of play, he catapulted his teammates to the nail-biting 20-17 victory; and</w:t>
      </w: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2D4" w:rsidRDefault="00F5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Central</w:t>
      </w:r>
      <w:r w:rsidR="00ED2D78">
        <w:t xml:space="preserve"> High</w:t>
      </w:r>
      <w:r>
        <w:t xml:space="preserve"> Eagles ended the</w:t>
      </w:r>
      <w:r w:rsidR="00AA4216">
        <w:t>ir</w:t>
      </w:r>
      <w:r>
        <w:t xml:space="preserve"> season </w:t>
      </w:r>
      <w:r w:rsidR="00AA4216">
        <w:t xml:space="preserve">with a </w:t>
      </w:r>
      <w:r>
        <w:t xml:space="preserve">15-0 </w:t>
      </w:r>
      <w:r w:rsidR="00AA4216">
        <w:t xml:space="preserve">record </w:t>
      </w:r>
      <w:r>
        <w:t>to win their fourth state championship title in the school’s history</w:t>
      </w:r>
      <w:r w:rsidR="008F4C41">
        <w:t xml:space="preserve"> and ended their opponents 24-game winning streak in the most exciting championship game of the 2010 season; and</w:t>
      </w:r>
    </w:p>
    <w:p w:rsidR="00A300AD" w:rsidRDefault="00A30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9D"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4216">
        <w:t>in his eighth season of coaching the Eagles,</w:t>
      </w:r>
      <w:r>
        <w:t xml:space="preserve"> Head Coach Joey Mangum and his skilled coaching staff </w:t>
      </w:r>
      <w:r w:rsidR="00AA4216">
        <w:t xml:space="preserve">used their own athletic ability and training to </w:t>
      </w:r>
      <w:r>
        <w:t xml:space="preserve">hone a championship machine through relentless practices and demanding drills and taught lessons that will prove invaluable to these fine athletes throughout life both on and off the </w:t>
      </w:r>
      <w:r w:rsidR="00545D27">
        <w:t>field of play</w:t>
      </w:r>
      <w:r>
        <w:t>; and</w:t>
      </w:r>
    </w:p>
    <w:p w:rsidR="007D209D" w:rsidRDefault="007D2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09D">
        <w:t>the members of the South Carolina House of Representatives are grateful for the pride and recognition that the Central High School football players have brought to their school and to their community through this accomplishment and look to hear of their success in the future</w:t>
      </w:r>
      <w:r>
        <w:t>.  Now, therefore,</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09D">
        <w:t xml:space="preserve"> the members of the House of Representatives of the State of South Carolina, by this resolution, recognize and honor the Central High School football team</w:t>
      </w:r>
      <w:r w:rsidR="008F4C41">
        <w:t xml:space="preserve"> of Chesterfield County</w:t>
      </w:r>
      <w:r w:rsidR="00ED2D78">
        <w:t xml:space="preserve"> for a perfect </w:t>
      </w:r>
      <w:r w:rsidR="007D209D">
        <w:t>season, and congratulate the players and their coaches for capturing the 2010 South Carolina Class AA State Championship title.</w:t>
      </w:r>
    </w:p>
    <w:p w:rsidR="002C1CD5"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7D209D">
        <w:t>t a copy of this resolution be present</w:t>
      </w:r>
      <w:r>
        <w:t>ed to</w:t>
      </w:r>
      <w:r w:rsidR="007D209D">
        <w:t xml:space="preserve"> Principal </w:t>
      </w:r>
      <w:r w:rsidR="00545D27">
        <w:t xml:space="preserve">J. R. Green </w:t>
      </w:r>
      <w:r w:rsidR="007D209D">
        <w:t>and Coach Joey Mangum.</w:t>
      </w:r>
    </w:p>
    <w:p w:rsidR="007E020F" w:rsidRDefault="0010776B" w:rsidP="0070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20F" w:rsidRDefault="007E020F" w:rsidP="008D7628">
      <w:pPr>
        <w:suppressAutoHyphens/>
      </w:pPr>
    </w:p>
    <w:sectPr w:rsidR="007E020F" w:rsidSect="008D76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216" w:rsidRDefault="00AA4216" w:rsidP="009F0C77">
      <w:r>
        <w:separator/>
      </w:r>
    </w:p>
  </w:endnote>
  <w:endnote w:type="continuationSeparator" w:id="0">
    <w:p w:rsidR="00AA4216" w:rsidRDefault="00AA4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EDD825-505C-4628-8A6D-FCC71A00C26A}"/>
    <w:embedBold r:id="rId2" w:fontKey="{893A6031-3C48-4B31-9BE2-60F333117875}"/>
  </w:font>
  <w:font w:name="Calibri">
    <w:panose1 w:val="020F0502020204030204"/>
    <w:charset w:val="00"/>
    <w:family w:val="swiss"/>
    <w:pitch w:val="variable"/>
    <w:sig w:usb0="E10002FF" w:usb1="4000ACFF" w:usb2="00000009" w:usb3="00000000" w:csb0="0000019F" w:csb1="00000000"/>
    <w:embedRegular r:id="rId3" w:fontKey="{EB601770-24F4-476D-99ED-91F0C0DE4A40}"/>
  </w:font>
  <w:font w:name="Tahoma">
    <w:panose1 w:val="020B0604030504040204"/>
    <w:charset w:val="00"/>
    <w:family w:val="swiss"/>
    <w:pitch w:val="variable"/>
    <w:sig w:usb0="21002A87" w:usb1="80000000" w:usb2="00000008" w:usb3="00000000" w:csb0="000101FF" w:csb1="00000000"/>
    <w:embedRegular r:id="rId4" w:fontKey="{E37143C2-438F-487E-811A-DE886C70C515}"/>
  </w:font>
  <w:font w:name="Cambria">
    <w:panose1 w:val="02040503050406030204"/>
    <w:charset w:val="00"/>
    <w:family w:val="roman"/>
    <w:pitch w:val="variable"/>
    <w:sig w:usb0="E00002FF" w:usb1="400004FF" w:usb2="00000000" w:usb3="00000000" w:csb0="0000019F" w:csb1="00000000"/>
    <w:embedRegular r:id="rId5" w:fontKey="{25C2EDDB-C0A6-4983-B134-625B520462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628" w:rsidRPr="007E020F" w:rsidRDefault="008D7628" w:rsidP="007E020F">
    <w:pPr>
      <w:pStyle w:val="Footer"/>
      <w:tabs>
        <w:tab w:val="clear" w:pos="4680"/>
        <w:tab w:val="clear" w:pos="9360"/>
        <w:tab w:val="center" w:pos="2995"/>
      </w:tabs>
      <w:spacing w:before="120"/>
    </w:pPr>
    <w:r>
      <w:t>[3979]</w:t>
    </w:r>
    <w:r>
      <w:tab/>
    </w:r>
    <w:r w:rsidR="005E6A63">
      <w:fldChar w:fldCharType="begin"/>
    </w:r>
    <w:r w:rsidR="005E6A63">
      <w:instrText xml:space="preserve"> PAGE  \* MERGEFORMAT </w:instrText>
    </w:r>
    <w:r w:rsidR="005E6A63">
      <w:fldChar w:fldCharType="separate"/>
    </w:r>
    <w:r w:rsidR="005E6A63">
      <w:rPr>
        <w:noProof/>
      </w:rPr>
      <w:t>1</w:t>
    </w:r>
    <w:r w:rsidR="005E6A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216" w:rsidRDefault="00AA4216" w:rsidP="009F0C77">
      <w:r>
        <w:separator/>
      </w:r>
    </w:p>
  </w:footnote>
  <w:footnote w:type="continuationSeparator" w:id="0">
    <w:p w:rsidR="00AA4216" w:rsidRDefault="00AA4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33AHB11"/>
    <w:docVar w:name="CoverBillType" w:val="r"/>
    <w:docVar w:name="docpath" w:val="L:\Council\bills\GM\24733AHB11.DOCX"/>
    <w:docVar w:name="dvBillNumber" w:val="3979"/>
    <w:docVar w:name="dvBillNumberPrefix" w:val="H. "/>
    <w:docVar w:name="dvOriginalBody" w:val="House"/>
    <w:docVar w:name="dvSteno" w:val="GM"/>
    <w:docVar w:name="NameofBody" w:val="h"/>
    <w:docVar w:name="vgroup2" w:val="Council"/>
  </w:docVars>
  <w:rsids>
    <w:rsidRoot w:val="00D62DCD"/>
    <w:rsid w:val="00011869"/>
    <w:rsid w:val="00040266"/>
    <w:rsid w:val="000E1785"/>
    <w:rsid w:val="000F40FA"/>
    <w:rsid w:val="001027B4"/>
    <w:rsid w:val="0010776B"/>
    <w:rsid w:val="00133E66"/>
    <w:rsid w:val="001435A3"/>
    <w:rsid w:val="001D08F2"/>
    <w:rsid w:val="001D525B"/>
    <w:rsid w:val="001D7F4F"/>
    <w:rsid w:val="002321B6"/>
    <w:rsid w:val="00232535"/>
    <w:rsid w:val="00250967"/>
    <w:rsid w:val="002543C8"/>
    <w:rsid w:val="00284AAE"/>
    <w:rsid w:val="002C1CD5"/>
    <w:rsid w:val="002D3816"/>
    <w:rsid w:val="002E5912"/>
    <w:rsid w:val="00303012"/>
    <w:rsid w:val="00325348"/>
    <w:rsid w:val="0032732C"/>
    <w:rsid w:val="00336AD0"/>
    <w:rsid w:val="0037079A"/>
    <w:rsid w:val="003D01E8"/>
    <w:rsid w:val="003D535F"/>
    <w:rsid w:val="003E5288"/>
    <w:rsid w:val="003F6D79"/>
    <w:rsid w:val="0041760A"/>
    <w:rsid w:val="00417C01"/>
    <w:rsid w:val="004548BB"/>
    <w:rsid w:val="004809EE"/>
    <w:rsid w:val="004B1F19"/>
    <w:rsid w:val="004C5C27"/>
    <w:rsid w:val="004E7D54"/>
    <w:rsid w:val="00500910"/>
    <w:rsid w:val="00513118"/>
    <w:rsid w:val="005273C6"/>
    <w:rsid w:val="00530A69"/>
    <w:rsid w:val="00535C9B"/>
    <w:rsid w:val="00545593"/>
    <w:rsid w:val="00545D27"/>
    <w:rsid w:val="00552EF1"/>
    <w:rsid w:val="00577C6C"/>
    <w:rsid w:val="005C2FE2"/>
    <w:rsid w:val="005C5381"/>
    <w:rsid w:val="005E2BC9"/>
    <w:rsid w:val="005E6A63"/>
    <w:rsid w:val="00605102"/>
    <w:rsid w:val="00614AEC"/>
    <w:rsid w:val="006215AA"/>
    <w:rsid w:val="006503E2"/>
    <w:rsid w:val="00684918"/>
    <w:rsid w:val="006913C9"/>
    <w:rsid w:val="0069470D"/>
    <w:rsid w:val="006B492F"/>
    <w:rsid w:val="007023EB"/>
    <w:rsid w:val="00714FAD"/>
    <w:rsid w:val="00734F00"/>
    <w:rsid w:val="0079774B"/>
    <w:rsid w:val="007A70AE"/>
    <w:rsid w:val="007B1CB3"/>
    <w:rsid w:val="007D0788"/>
    <w:rsid w:val="007D209D"/>
    <w:rsid w:val="007E020F"/>
    <w:rsid w:val="008362E8"/>
    <w:rsid w:val="008A1768"/>
    <w:rsid w:val="008B7F2F"/>
    <w:rsid w:val="008D7628"/>
    <w:rsid w:val="008F4429"/>
    <w:rsid w:val="008F4C41"/>
    <w:rsid w:val="0094021A"/>
    <w:rsid w:val="009459C4"/>
    <w:rsid w:val="009A01F4"/>
    <w:rsid w:val="009C6A0B"/>
    <w:rsid w:val="009E461F"/>
    <w:rsid w:val="009F0C77"/>
    <w:rsid w:val="009F4DD1"/>
    <w:rsid w:val="00A300AD"/>
    <w:rsid w:val="00A41684"/>
    <w:rsid w:val="00A46A2C"/>
    <w:rsid w:val="00A64E80"/>
    <w:rsid w:val="00A72BCD"/>
    <w:rsid w:val="00A741D9"/>
    <w:rsid w:val="00A833AB"/>
    <w:rsid w:val="00A9741D"/>
    <w:rsid w:val="00AA4216"/>
    <w:rsid w:val="00AD4B17"/>
    <w:rsid w:val="00B412D4"/>
    <w:rsid w:val="00BE3C22"/>
    <w:rsid w:val="00C0345E"/>
    <w:rsid w:val="00C32E05"/>
    <w:rsid w:val="00C3483A"/>
    <w:rsid w:val="00C74E9D"/>
    <w:rsid w:val="00C82FD3"/>
    <w:rsid w:val="00C92819"/>
    <w:rsid w:val="00CB546D"/>
    <w:rsid w:val="00CC6B7B"/>
    <w:rsid w:val="00CD023F"/>
    <w:rsid w:val="00CD2089"/>
    <w:rsid w:val="00D62DCD"/>
    <w:rsid w:val="00D73A67"/>
    <w:rsid w:val="00D970A9"/>
    <w:rsid w:val="00DF3845"/>
    <w:rsid w:val="00E05FEE"/>
    <w:rsid w:val="00E41911"/>
    <w:rsid w:val="00E92EEF"/>
    <w:rsid w:val="00EA6139"/>
    <w:rsid w:val="00ED2D78"/>
    <w:rsid w:val="00EE1B81"/>
    <w:rsid w:val="00EF75D6"/>
    <w:rsid w:val="00F24442"/>
    <w:rsid w:val="00F50AE3"/>
    <w:rsid w:val="00F552D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1B779C-0EB8-4F0C-A6E4-3DD55D4EC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4C41"/>
    <w:rPr>
      <w:rFonts w:ascii="Tahoma" w:hAnsi="Tahoma" w:cs="Tahoma"/>
      <w:sz w:val="16"/>
      <w:szCs w:val="16"/>
    </w:rPr>
  </w:style>
  <w:style w:type="character" w:customStyle="1" w:styleId="BalloonTextChar">
    <w:name w:val="Balloon Text Char"/>
    <w:basedOn w:val="DefaultParagraphFont"/>
    <w:link w:val="BalloonText"/>
    <w:uiPriority w:val="99"/>
    <w:semiHidden/>
    <w:rsid w:val="008F4C41"/>
    <w:rPr>
      <w:rFonts w:ascii="Tahoma" w:eastAsia="Times New Roman" w:hAnsi="Tahoma" w:cs="Tahoma"/>
      <w:sz w:val="16"/>
      <w:szCs w:val="16"/>
    </w:rPr>
  </w:style>
  <w:style w:type="character" w:styleId="Hyperlink">
    <w:name w:val="Hyperlink"/>
    <w:basedOn w:val="DefaultParagraphFont"/>
    <w:uiPriority w:val="99"/>
    <w:unhideWhenUsed/>
    <w:rsid w:val="008D76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79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E2C01-7377-4EDF-B9BD-92A7F49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629</Words>
  <Characters>3556</Characters>
  <Application>Microsoft Office Word</Application>
  <DocSecurity>4</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3979: Central High School Football Team - South Carolina Legislature Online</dc:title>
  <dc:subject/>
  <dc:creator>gailmoore</dc:creator>
  <cp:keywords/>
  <dc:description/>
  <cp:lastModifiedBy>N Cumfer</cp:lastModifiedBy>
  <cp:revision>2</cp:revision>
  <cp:lastPrinted>2011-03-23T18:35:00Z</cp:lastPrinted>
  <dcterms:created xsi:type="dcterms:W3CDTF">2014-11-24T14:03:00Z</dcterms:created>
  <dcterms:modified xsi:type="dcterms:W3CDTF">2014-11-24T14:03:00Z</dcterms:modified>
</cp:coreProperties>
</file>