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2C9" w:rsidRDefault="005602C9" w:rsidP="005602C9">
      <w:pPr>
        <w:widowControl w:val="0"/>
        <w:jc w:val="center"/>
      </w:pPr>
      <w:bookmarkStart w:id="0" w:name="_GoBack"/>
      <w:bookmarkEnd w:id="0"/>
      <w:r w:rsidRPr="005602C9">
        <w:rPr>
          <w:b/>
        </w:rPr>
        <w:t>South Carolina General Assembly</w:t>
      </w:r>
    </w:p>
    <w:p w:rsidR="005602C9" w:rsidRDefault="005602C9" w:rsidP="005602C9">
      <w:pPr>
        <w:widowControl w:val="0"/>
        <w:jc w:val="center"/>
      </w:pPr>
      <w:r>
        <w:t>119th Session, 2011-2012</w:t>
      </w:r>
    </w:p>
    <w:p w:rsidR="005602C9" w:rsidRDefault="005602C9" w:rsidP="005602C9">
      <w:pPr>
        <w:widowControl w:val="0"/>
        <w:jc w:val="left"/>
      </w:pPr>
    </w:p>
    <w:p w:rsidR="005602C9" w:rsidRDefault="005602C9" w:rsidP="005602C9">
      <w:pPr>
        <w:widowControl w:val="0"/>
        <w:jc w:val="left"/>
        <w:rPr>
          <w:b/>
        </w:rPr>
      </w:pPr>
      <w:r w:rsidRPr="005602C9">
        <w:rPr>
          <w:b/>
        </w:rPr>
        <w:t>H. 4002</w:t>
      </w:r>
    </w:p>
    <w:p w:rsidR="005602C9" w:rsidRDefault="005602C9" w:rsidP="005602C9">
      <w:pPr>
        <w:widowControl w:val="0"/>
        <w:jc w:val="left"/>
        <w:rPr>
          <w:b/>
        </w:rPr>
      </w:pPr>
    </w:p>
    <w:p w:rsidR="005602C9" w:rsidRDefault="005602C9" w:rsidP="005602C9">
      <w:pPr>
        <w:widowControl w:val="0"/>
        <w:jc w:val="left"/>
      </w:pPr>
      <w:r w:rsidRPr="005602C9">
        <w:rPr>
          <w:b/>
        </w:rPr>
        <w:t>STATUS INFORMATION</w:t>
      </w:r>
    </w:p>
    <w:p w:rsidR="005602C9" w:rsidRDefault="005602C9" w:rsidP="005602C9">
      <w:pPr>
        <w:widowControl w:val="0"/>
        <w:jc w:val="left"/>
      </w:pPr>
    </w:p>
    <w:p w:rsidR="005602C9" w:rsidRDefault="005602C9" w:rsidP="005602C9">
      <w:pPr>
        <w:widowControl w:val="0"/>
        <w:jc w:val="left"/>
      </w:pPr>
      <w:r>
        <w:t>Concurrent Resolution</w:t>
      </w:r>
    </w:p>
    <w:p w:rsidR="005602C9" w:rsidRDefault="005602C9" w:rsidP="005602C9">
      <w:pPr>
        <w:widowControl w:val="0"/>
        <w:jc w:val="left"/>
      </w:pPr>
      <w:r>
        <w:t>Sponsors: Reps. Alexander, Brantley, J.E. Smith, Spires, Knight, Brannon, Corbin, Ott, King, McLeod, Parker, Bales, Jefferson, McEachern, Ballentine, Branham, Cobb</w:t>
      </w:r>
      <w:r>
        <w:noBreakHyphen/>
        <w:t>Hunter, Crosby, Dillard, Hardwick, Hearn, Herbkersman, Long, J.M. Neal, Pope, G.M. Smith and G.R. Smith</w:t>
      </w:r>
    </w:p>
    <w:p w:rsidR="005602C9" w:rsidRDefault="005602C9" w:rsidP="005602C9">
      <w:pPr>
        <w:widowControl w:val="0"/>
        <w:jc w:val="left"/>
      </w:pPr>
      <w:r>
        <w:t>Document Path: l:\council\bills\gm\24740ab11.docx</w:t>
      </w:r>
    </w:p>
    <w:p w:rsidR="005602C9" w:rsidRDefault="005602C9" w:rsidP="005602C9">
      <w:pPr>
        <w:widowControl w:val="0"/>
        <w:jc w:val="left"/>
      </w:pPr>
    </w:p>
    <w:p w:rsidR="00434557" w:rsidRDefault="00434557" w:rsidP="005602C9">
      <w:pPr>
        <w:widowControl w:val="0"/>
        <w:jc w:val="left"/>
      </w:pPr>
      <w:r>
        <w:t>Introduced in the House on March 31, 2011</w:t>
      </w:r>
    </w:p>
    <w:p w:rsidR="00434557" w:rsidRDefault="00434557" w:rsidP="005602C9">
      <w:pPr>
        <w:widowControl w:val="0"/>
        <w:jc w:val="left"/>
      </w:pPr>
      <w:r>
        <w:t>Introduced in the Senate on March 31, 2011</w:t>
      </w:r>
    </w:p>
    <w:p w:rsidR="00434557" w:rsidRDefault="00434557" w:rsidP="005602C9">
      <w:pPr>
        <w:widowControl w:val="0"/>
        <w:jc w:val="left"/>
      </w:pPr>
      <w:r>
        <w:t>Adopted by the General Assembly on March 31, 2011</w:t>
      </w:r>
    </w:p>
    <w:p w:rsidR="00434557" w:rsidRDefault="00434557" w:rsidP="005602C9">
      <w:pPr>
        <w:widowControl w:val="0"/>
        <w:jc w:val="left"/>
      </w:pPr>
    </w:p>
    <w:p w:rsidR="005602C9" w:rsidRDefault="005602C9" w:rsidP="005602C9">
      <w:pPr>
        <w:widowControl w:val="0"/>
        <w:jc w:val="left"/>
      </w:pPr>
      <w:r>
        <w:t xml:space="preserve">Summary: </w:t>
      </w:r>
      <w:r w:rsidR="00504921">
        <w:t>Child Abuse Prevention Month</w:t>
      </w:r>
    </w:p>
    <w:p w:rsidR="005602C9" w:rsidRDefault="005602C9" w:rsidP="005602C9">
      <w:pPr>
        <w:widowControl w:val="0"/>
        <w:jc w:val="left"/>
      </w:pPr>
    </w:p>
    <w:p w:rsidR="005602C9" w:rsidRDefault="005602C9" w:rsidP="005602C9">
      <w:pPr>
        <w:widowControl w:val="0"/>
        <w:jc w:val="left"/>
      </w:pPr>
    </w:p>
    <w:p w:rsidR="005602C9" w:rsidRDefault="005602C9" w:rsidP="005602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02C9">
        <w:rPr>
          <w:b/>
        </w:rPr>
        <w:t>HISTORY OF LEGISLATIVE ACTIONS</w:t>
      </w:r>
    </w:p>
    <w:p w:rsidR="005602C9" w:rsidRDefault="005602C9" w:rsidP="005602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02C9" w:rsidRPr="005602C9" w:rsidRDefault="005602C9" w:rsidP="005602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02C9">
        <w:rPr>
          <w:u w:val="single"/>
        </w:rPr>
        <w:tab/>
        <w:t>Date</w:t>
      </w:r>
      <w:r w:rsidRPr="005602C9">
        <w:rPr>
          <w:u w:val="single"/>
        </w:rPr>
        <w:tab/>
        <w:t>Body</w:t>
      </w:r>
      <w:r w:rsidRPr="005602C9">
        <w:rPr>
          <w:u w:val="single"/>
        </w:rPr>
        <w:tab/>
        <w:t>Action Description with journal page number</w:t>
      </w:r>
      <w:r w:rsidRPr="005602C9">
        <w:rPr>
          <w:u w:val="single"/>
        </w:rPr>
        <w:tab/>
      </w:r>
    </w:p>
    <w:p w:rsidR="005D25E7" w:rsidRDefault="005D25E7" w:rsidP="005D25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3/31/2011</w:t>
      </w:r>
      <w:r>
        <w:tab/>
        <w:t>House</w:t>
      </w:r>
      <w:r>
        <w:tab/>
      </w:r>
      <w:r w:rsidRPr="001B5272">
        <w:t>Introduced and adopted (</w:t>
      </w:r>
      <w:hyperlink r:id="rId7" w:history="1">
        <w:r w:rsidRPr="001B5272">
          <w:rPr>
            <w:rStyle w:val="Hyperlink"/>
          </w:rPr>
          <w:t>House Journal</w:t>
        </w:r>
        <w:r w:rsidRPr="001B5272">
          <w:rPr>
            <w:rStyle w:val="Hyperlink"/>
          </w:rPr>
          <w:noBreakHyphen/>
          <w:t>page 5</w:t>
        </w:r>
      </w:hyperlink>
      <w:r w:rsidRPr="001B5272">
        <w:t>)</w:t>
      </w:r>
    </w:p>
    <w:p w:rsidR="005D25E7" w:rsidRDefault="005D25E7" w:rsidP="005D25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3/31/2011</w:t>
      </w:r>
      <w:r>
        <w:tab/>
        <w:t>Senate</w:t>
      </w:r>
      <w:r>
        <w:tab/>
      </w:r>
      <w:r w:rsidRPr="001B5272">
        <w:t>Introduced, ado</w:t>
      </w:r>
      <w:r>
        <w:t xml:space="preserve">pted, returned with concurrence </w:t>
      </w:r>
      <w:r w:rsidRPr="001B5272">
        <w:t>(</w:t>
      </w:r>
      <w:hyperlink r:id="rId8" w:history="1">
        <w:r w:rsidRPr="001B5272">
          <w:rPr>
            <w:rStyle w:val="Hyperlink"/>
          </w:rPr>
          <w:t>Senate Journal</w:t>
        </w:r>
        <w:r w:rsidRPr="001B5272">
          <w:rPr>
            <w:rStyle w:val="Hyperlink"/>
          </w:rPr>
          <w:noBreakHyphen/>
          <w:t>page 9</w:t>
        </w:r>
      </w:hyperlink>
      <w:r w:rsidRPr="001B5272">
        <w:t>)</w:t>
      </w:r>
    </w:p>
    <w:p w:rsidR="005D25E7" w:rsidRDefault="005D25E7" w:rsidP="005D25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02C9" w:rsidRPr="005602C9" w:rsidRDefault="005602C9" w:rsidP="005602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02C9" w:rsidRDefault="005602C9" w:rsidP="005602C9">
      <w:r w:rsidRPr="005602C9">
        <w:rPr>
          <w:b/>
        </w:rPr>
        <w:t>VERSIONS OF THIS BILL</w:t>
      </w:r>
    </w:p>
    <w:p w:rsidR="005602C9" w:rsidRDefault="005602C9" w:rsidP="005602C9"/>
    <w:p w:rsidR="005602C9" w:rsidRDefault="00733049" w:rsidP="005602C9">
      <w:hyperlink r:id="rId9" w:history="1">
        <w:r w:rsidR="005602C9">
          <w:rPr>
            <w:rStyle w:val="Hyperlink"/>
          </w:rPr>
          <w:t>3/31/2011</w:t>
        </w:r>
      </w:hyperlink>
    </w:p>
    <w:p w:rsidR="005602C9" w:rsidRDefault="005602C9" w:rsidP="005602C9"/>
    <w:p w:rsidR="005602C9" w:rsidRDefault="005602C9" w:rsidP="005602C9">
      <w:pPr>
        <w:sectPr w:rsidR="005602C9" w:rsidSect="005602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3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787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7F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THAT ABUSE AND NEGLECT OF CHILDREN IS A SIGNIFICANT PROBLEM, AND TO DECLARE APRIL AS CHILD ABUSE </w:t>
      </w:r>
      <w:r w:rsidR="00286392">
        <w:t>PREVENTION</w:t>
      </w:r>
      <w:r>
        <w:t xml:space="preserve"> MONTH IN SOUTH CAROLINA.</w:t>
      </w:r>
    </w:p>
    <w:p w:rsidR="00177873" w:rsidRDefault="0017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7FDA" w:rsidRDefault="0017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727FDA">
        <w:t xml:space="preserve"> nearly five children die every day </w:t>
      </w:r>
      <w:r w:rsidR="00727FDA" w:rsidRPr="00212BBD">
        <w:rPr>
          <w:color w:val="000000" w:themeColor="text1"/>
          <w:u w:color="000000" w:themeColor="text1"/>
        </w:rPr>
        <w:t>in America from abuse and neglect</w:t>
      </w:r>
      <w:r w:rsidR="00727FDA">
        <w:rPr>
          <w:color w:val="000000" w:themeColor="text1"/>
          <w:u w:color="000000" w:themeColor="text1"/>
        </w:rPr>
        <w:t>, and i</w:t>
      </w:r>
      <w:r w:rsidR="00727FDA" w:rsidRPr="00212BBD">
        <w:rPr>
          <w:color w:val="000000" w:themeColor="text1"/>
          <w:u w:color="000000" w:themeColor="text1"/>
        </w:rPr>
        <w:t xml:space="preserve">n 2009, an estimated 1,770 children </w:t>
      </w:r>
      <w:r w:rsidR="001D0D8A">
        <w:rPr>
          <w:color w:val="000000" w:themeColor="text1"/>
          <w:u w:color="000000" w:themeColor="text1"/>
        </w:rPr>
        <w:t xml:space="preserve">nationwide </w:t>
      </w:r>
      <w:r w:rsidR="00727FDA" w:rsidRPr="00212BBD">
        <w:rPr>
          <w:color w:val="000000" w:themeColor="text1"/>
          <w:u w:color="000000" w:themeColor="text1"/>
        </w:rPr>
        <w:t>died from abuse</w:t>
      </w:r>
      <w:r w:rsidR="00727FDA">
        <w:rPr>
          <w:color w:val="000000" w:themeColor="text1"/>
          <w:u w:color="000000" w:themeColor="text1"/>
        </w:rPr>
        <w:t>; and</w:t>
      </w:r>
    </w:p>
    <w:p w:rsidR="00727FDA" w:rsidRDefault="00727F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7FDA" w:rsidRDefault="00727FDA" w:rsidP="00727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12BBD">
        <w:rPr>
          <w:color w:val="000000" w:themeColor="text1"/>
          <w:u w:color="000000" w:themeColor="text1"/>
        </w:rPr>
        <w:t>n the same year, Children</w:t>
      </w:r>
      <w:r w:rsidR="00286392" w:rsidRPr="00286392">
        <w:rPr>
          <w:color w:val="000000" w:themeColor="text1"/>
          <w:u w:color="000000" w:themeColor="text1"/>
        </w:rPr>
        <w:t>’</w:t>
      </w:r>
      <w:r w:rsidRPr="00212BBD">
        <w:rPr>
          <w:color w:val="000000" w:themeColor="text1"/>
          <w:u w:color="000000" w:themeColor="text1"/>
        </w:rPr>
        <w:t>s Advocacy Centers around the country served over 254,000 child victims of abuse, providing victim advocacy and support to these children and their families</w:t>
      </w:r>
      <w:r w:rsidR="00286392">
        <w:rPr>
          <w:color w:val="000000" w:themeColor="text1"/>
          <w:u w:color="000000" w:themeColor="text1"/>
        </w:rPr>
        <w:t xml:space="preserve">, </w:t>
      </w:r>
      <w:r w:rsidR="00CF7C6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nd by</w:t>
      </w:r>
      <w:r w:rsidRPr="00212BBD">
        <w:rPr>
          <w:color w:val="000000" w:themeColor="text1"/>
          <w:u w:color="000000" w:themeColor="text1"/>
        </w:rPr>
        <w:t xml:space="preserve"> 2010, this number was over 266,000</w:t>
      </w:r>
      <w:r>
        <w:rPr>
          <w:color w:val="000000" w:themeColor="text1"/>
          <w:u w:color="000000" w:themeColor="text1"/>
        </w:rPr>
        <w:t>; and</w:t>
      </w:r>
    </w:p>
    <w:p w:rsidR="00727FDA" w:rsidRDefault="00727FDA" w:rsidP="00727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BA2" w:rsidRDefault="00727FDA" w:rsidP="00727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86392">
        <w:rPr>
          <w:color w:val="000000" w:themeColor="text1"/>
          <w:u w:color="000000" w:themeColor="text1"/>
        </w:rPr>
        <w:t xml:space="preserve">statistics from </w:t>
      </w:r>
      <w:r w:rsidR="00A14BA2" w:rsidRPr="00212BBD">
        <w:rPr>
          <w:color w:val="000000" w:themeColor="text1"/>
          <w:u w:color="000000" w:themeColor="text1"/>
        </w:rPr>
        <w:t>Children</w:t>
      </w:r>
      <w:r w:rsidR="00286392" w:rsidRPr="00286392">
        <w:rPr>
          <w:color w:val="000000" w:themeColor="text1"/>
          <w:u w:color="000000" w:themeColor="text1"/>
        </w:rPr>
        <w:t>’</w:t>
      </w:r>
      <w:r w:rsidR="00A14BA2">
        <w:rPr>
          <w:color w:val="000000" w:themeColor="text1"/>
          <w:u w:color="000000" w:themeColor="text1"/>
        </w:rPr>
        <w:t>s Advocacy Center</w:t>
      </w:r>
      <w:r w:rsidR="00286392">
        <w:rPr>
          <w:color w:val="000000" w:themeColor="text1"/>
          <w:u w:color="000000" w:themeColor="text1"/>
        </w:rPr>
        <w:t>s</w:t>
      </w:r>
      <w:r w:rsidR="00A14BA2">
        <w:rPr>
          <w:color w:val="000000" w:themeColor="text1"/>
          <w:u w:color="000000" w:themeColor="text1"/>
        </w:rPr>
        <w:t xml:space="preserve"> provided by the National Children</w:t>
      </w:r>
      <w:r w:rsidR="00286392" w:rsidRPr="00286392">
        <w:rPr>
          <w:color w:val="000000" w:themeColor="text1"/>
          <w:u w:color="000000" w:themeColor="text1"/>
        </w:rPr>
        <w:t>’</w:t>
      </w:r>
      <w:r w:rsidR="00A14BA2">
        <w:rPr>
          <w:color w:val="000000" w:themeColor="text1"/>
          <w:u w:color="000000" w:themeColor="text1"/>
        </w:rPr>
        <w:t xml:space="preserve">s </w:t>
      </w:r>
      <w:r w:rsidR="00A14BA2" w:rsidRPr="00212BBD">
        <w:rPr>
          <w:color w:val="000000" w:themeColor="text1"/>
          <w:u w:color="000000" w:themeColor="text1"/>
        </w:rPr>
        <w:t>A</w:t>
      </w:r>
      <w:r w:rsidR="00A14BA2">
        <w:rPr>
          <w:color w:val="000000" w:themeColor="text1"/>
          <w:u w:color="000000" w:themeColor="text1"/>
        </w:rPr>
        <w:t>lliance</w:t>
      </w:r>
      <w:r w:rsidR="00286392">
        <w:rPr>
          <w:color w:val="000000" w:themeColor="text1"/>
          <w:u w:color="000000" w:themeColor="text1"/>
        </w:rPr>
        <w:t xml:space="preserve"> </w:t>
      </w:r>
      <w:r w:rsidR="00A14BA2" w:rsidRPr="00212BBD">
        <w:rPr>
          <w:color w:val="000000" w:themeColor="text1"/>
          <w:u w:color="000000" w:themeColor="text1"/>
        </w:rPr>
        <w:t>reported that</w:t>
      </w:r>
      <w:r w:rsidR="00AE37D5">
        <w:rPr>
          <w:color w:val="000000" w:themeColor="text1"/>
          <w:u w:color="000000" w:themeColor="text1"/>
        </w:rPr>
        <w:t>,</w:t>
      </w:r>
      <w:r w:rsidR="00A14BA2" w:rsidRPr="00212BBD">
        <w:rPr>
          <w:color w:val="000000" w:themeColor="text1"/>
          <w:u w:color="000000" w:themeColor="text1"/>
        </w:rPr>
        <w:t xml:space="preserve"> among the over 266,000 children served by Children</w:t>
      </w:r>
      <w:r w:rsidR="00286392" w:rsidRPr="00286392">
        <w:rPr>
          <w:color w:val="000000" w:themeColor="text1"/>
          <w:u w:color="000000" w:themeColor="text1"/>
        </w:rPr>
        <w:t>’</w:t>
      </w:r>
      <w:r w:rsidR="00A14BA2" w:rsidRPr="00212BBD">
        <w:rPr>
          <w:color w:val="000000" w:themeColor="text1"/>
          <w:u w:color="000000" w:themeColor="text1"/>
        </w:rPr>
        <w:t>s Advocacy Centers around the country in 2010</w:t>
      </w:r>
      <w:r w:rsidR="00AE37D5">
        <w:rPr>
          <w:color w:val="000000" w:themeColor="text1"/>
          <w:u w:color="000000" w:themeColor="text1"/>
        </w:rPr>
        <w:t>,</w:t>
      </w:r>
      <w:r w:rsidR="00A14BA2">
        <w:rPr>
          <w:color w:val="000000" w:themeColor="text1"/>
          <w:u w:color="000000" w:themeColor="text1"/>
        </w:rPr>
        <w:t xml:space="preserve"> almost forty percent we</w:t>
      </w:r>
      <w:r w:rsidR="00AE37D5">
        <w:rPr>
          <w:color w:val="000000" w:themeColor="text1"/>
          <w:u w:color="000000" w:themeColor="text1"/>
        </w:rPr>
        <w:t>re between the ages of newborn and</w:t>
      </w:r>
      <w:r w:rsidR="00A14BA2">
        <w:rPr>
          <w:color w:val="000000" w:themeColor="text1"/>
          <w:u w:color="000000" w:themeColor="text1"/>
        </w:rPr>
        <w:t xml:space="preserve"> six years old, and </w:t>
      </w:r>
      <w:r w:rsidR="00CF7C6B">
        <w:rPr>
          <w:color w:val="000000" w:themeColor="text1"/>
          <w:u w:color="000000" w:themeColor="text1"/>
        </w:rPr>
        <w:t>nearly</w:t>
      </w:r>
      <w:r w:rsidR="00A14BA2">
        <w:rPr>
          <w:color w:val="000000" w:themeColor="text1"/>
          <w:u w:color="000000" w:themeColor="text1"/>
        </w:rPr>
        <w:t xml:space="preserve"> as many were between the ages of six and twelve; and</w:t>
      </w:r>
    </w:p>
    <w:p w:rsidR="00A14BA2" w:rsidRDefault="00A14BA2" w:rsidP="00727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0D8A" w:rsidRDefault="001D0D8A" w:rsidP="00727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3F3B76">
        <w:rPr>
          <w:color w:val="000000" w:themeColor="text1"/>
          <w:szCs w:val="18"/>
          <w:u w:color="000000" w:themeColor="text1"/>
        </w:rPr>
        <w:t>uring 2007, an estimated 794,000 children were determined to be victims of abuse or neglect</w:t>
      </w:r>
      <w:r>
        <w:rPr>
          <w:color w:val="000000" w:themeColor="text1"/>
          <w:szCs w:val="18"/>
          <w:u w:color="000000" w:themeColor="text1"/>
        </w:rPr>
        <w:t xml:space="preserve">, and </w:t>
      </w:r>
      <w:r w:rsidRPr="003F3B76">
        <w:rPr>
          <w:color w:val="000000" w:themeColor="text1"/>
          <w:szCs w:val="18"/>
          <w:u w:color="000000" w:themeColor="text1"/>
        </w:rPr>
        <w:t>an estimated 1,760 children died</w:t>
      </w:r>
      <w:r>
        <w:rPr>
          <w:color w:val="000000" w:themeColor="text1"/>
          <w:szCs w:val="18"/>
          <w:u w:color="000000" w:themeColor="text1"/>
        </w:rPr>
        <w:t xml:space="preserve"> as a result of that abuse or neglect; and</w:t>
      </w:r>
    </w:p>
    <w:p w:rsidR="001D0D8A" w:rsidRDefault="001D0D8A" w:rsidP="00727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</w:p>
    <w:p w:rsidR="00727FDA" w:rsidRDefault="001D0D8A" w:rsidP="00727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>Whereas, although neglect i</w:t>
      </w:r>
      <w:r w:rsidRPr="003F3B76">
        <w:rPr>
          <w:color w:val="000000" w:themeColor="text1"/>
          <w:szCs w:val="18"/>
          <w:u w:color="000000" w:themeColor="text1"/>
        </w:rPr>
        <w:t>s the most common form of child maltreatment, victims also suffer</w:t>
      </w:r>
      <w:r>
        <w:rPr>
          <w:color w:val="000000" w:themeColor="text1"/>
          <w:szCs w:val="18"/>
          <w:u w:color="000000" w:themeColor="text1"/>
        </w:rPr>
        <w:t xml:space="preserve"> year after year</w:t>
      </w:r>
      <w:r w:rsidRPr="003F3B76">
        <w:rPr>
          <w:color w:val="000000" w:themeColor="text1"/>
          <w:szCs w:val="18"/>
          <w:u w:color="000000" w:themeColor="text1"/>
        </w:rPr>
        <w:t xml:space="preserve"> from physical abuse, sexual abuse</w:t>
      </w:r>
      <w:r>
        <w:rPr>
          <w:color w:val="000000" w:themeColor="text1"/>
          <w:szCs w:val="18"/>
          <w:u w:color="000000" w:themeColor="text1"/>
        </w:rPr>
        <w:t>,</w:t>
      </w:r>
      <w:r w:rsidRPr="003F3B76">
        <w:rPr>
          <w:color w:val="000000" w:themeColor="text1"/>
          <w:szCs w:val="18"/>
          <w:u w:color="000000" w:themeColor="text1"/>
        </w:rPr>
        <w:t xml:space="preserve"> and psychological maltreatment</w:t>
      </w:r>
      <w:r>
        <w:rPr>
          <w:color w:val="000000" w:themeColor="text1"/>
          <w:szCs w:val="18"/>
          <w:u w:color="000000" w:themeColor="text1"/>
        </w:rPr>
        <w:t>; and</w:t>
      </w:r>
    </w:p>
    <w:p w:rsidR="001D0D8A" w:rsidRDefault="001D0D8A" w:rsidP="00727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</w:p>
    <w:p w:rsidR="001D0D8A" w:rsidRPr="00212BBD" w:rsidRDefault="001D0D8A" w:rsidP="00727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>Whereas, National Children</w:t>
      </w:r>
      <w:r w:rsidR="00286392" w:rsidRPr="00286392">
        <w:rPr>
          <w:color w:val="000000" w:themeColor="text1"/>
          <w:szCs w:val="18"/>
          <w:u w:color="000000" w:themeColor="text1"/>
        </w:rPr>
        <w:t>’</w:t>
      </w:r>
      <w:r>
        <w:rPr>
          <w:color w:val="000000" w:themeColor="text1"/>
          <w:szCs w:val="18"/>
          <w:u w:color="000000" w:themeColor="text1"/>
        </w:rPr>
        <w:t>s Advocacy Centers seek to model, promote, and deliver excellence in child</w:t>
      </w:r>
      <w:r w:rsidR="00EE5384">
        <w:rPr>
          <w:color w:val="000000" w:themeColor="text1"/>
          <w:szCs w:val="18"/>
          <w:u w:color="000000" w:themeColor="text1"/>
        </w:rPr>
        <w:t xml:space="preserve"> </w:t>
      </w:r>
      <w:r>
        <w:rPr>
          <w:color w:val="000000" w:themeColor="text1"/>
          <w:szCs w:val="18"/>
          <w:u w:color="000000" w:themeColor="text1"/>
        </w:rPr>
        <w:t>abuse response and prevention through service, education, and leadership; and</w:t>
      </w:r>
    </w:p>
    <w:p w:rsidR="00177873" w:rsidRDefault="002863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35A28">
        <w:rPr>
          <w:color w:val="000000"/>
          <w:u w:color="000000"/>
        </w:rPr>
        <w:t xml:space="preserve">Whereas, the </w:t>
      </w:r>
      <w:r>
        <w:rPr>
          <w:color w:val="000000" w:themeColor="text1"/>
          <w:u w:color="000000" w:themeColor="text1"/>
        </w:rPr>
        <w:t xml:space="preserve">South Carolina </w:t>
      </w:r>
      <w:r>
        <w:rPr>
          <w:color w:val="000000"/>
          <w:u w:color="000000"/>
        </w:rPr>
        <w:t>General Assembly</w:t>
      </w:r>
      <w:r w:rsidRPr="00435A28">
        <w:rPr>
          <w:color w:val="000000"/>
          <w:u w:color="000000"/>
        </w:rPr>
        <w:t xml:space="preserve"> understands the growing problem of </w:t>
      </w:r>
      <w:r>
        <w:rPr>
          <w:color w:val="000000"/>
          <w:u w:color="000000"/>
        </w:rPr>
        <w:t>child abuse</w:t>
      </w:r>
      <w:r w:rsidRPr="00435A28">
        <w:rPr>
          <w:color w:val="000000"/>
          <w:u w:color="000000"/>
        </w:rPr>
        <w:t xml:space="preserve"> and the </w:t>
      </w:r>
      <w:r>
        <w:rPr>
          <w:color w:val="000000"/>
          <w:u w:color="000000"/>
        </w:rPr>
        <w:t xml:space="preserve">serious </w:t>
      </w:r>
      <w:r w:rsidRPr="00435A28">
        <w:rPr>
          <w:color w:val="000000"/>
          <w:u w:color="000000"/>
        </w:rPr>
        <w:t>impact its continued existence has on the citizens of South Carolina, as well as on those of the rest of the nation</w:t>
      </w:r>
      <w:r w:rsidR="00177873">
        <w:t xml:space="preserve">.  Now, therefore, </w:t>
      </w:r>
    </w:p>
    <w:p w:rsidR="00177873" w:rsidRDefault="0017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873" w:rsidRDefault="0017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77873" w:rsidRDefault="0017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873" w:rsidRDefault="00177873" w:rsidP="00213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A6F62">
        <w:t xml:space="preserve"> the members of the South Carolina General Assembly, by this resolution, recognize </w:t>
      </w:r>
      <w:r w:rsidR="00727FDA">
        <w:t>that abuse and neglect of children is a</w:t>
      </w:r>
      <w:r w:rsidR="001A6F62">
        <w:t xml:space="preserve"> significant problem, and</w:t>
      </w:r>
      <w:r w:rsidR="00286392">
        <w:t xml:space="preserve"> declare </w:t>
      </w:r>
      <w:r w:rsidR="001A6F62">
        <w:t xml:space="preserve">April as Child Abuse </w:t>
      </w:r>
      <w:r w:rsidR="00286392">
        <w:t>Prevention</w:t>
      </w:r>
      <w:r w:rsidR="001A6F62">
        <w:t xml:space="preserve"> Month in South Carolina.</w:t>
      </w:r>
    </w:p>
    <w:p w:rsidR="00177873" w:rsidRDefault="0017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A6F62">
        <w:t>present</w:t>
      </w:r>
      <w:r>
        <w:t>ed to</w:t>
      </w:r>
      <w:r w:rsidR="00EE5384">
        <w:t xml:space="preserve"> Jamie De</w:t>
      </w:r>
      <w:r w:rsidR="001A6F62">
        <w:t>Weerdt, executive director of the CARE House of the Pee Dee.</w:t>
      </w:r>
    </w:p>
    <w:p w:rsidR="00213D69" w:rsidRDefault="002863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3D69" w:rsidRDefault="00213D69" w:rsidP="005602C9">
      <w:pPr>
        <w:suppressAutoHyphens/>
      </w:pPr>
    </w:p>
    <w:sectPr w:rsidR="00213D69" w:rsidSect="005602C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392" w:rsidRDefault="00286392" w:rsidP="009F0C77">
      <w:r>
        <w:separator/>
      </w:r>
    </w:p>
  </w:endnote>
  <w:endnote w:type="continuationSeparator" w:id="0">
    <w:p w:rsidR="00286392" w:rsidRDefault="002863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F1BAB2-BC42-41CA-B71C-78F5A772ED19}"/>
    <w:embedBold r:id="rId2" w:fontKey="{9529F9E8-61A1-49C7-8434-C7C1C31CC6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20B923-046D-46CE-82F0-6B147F9CC64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D25B298-494B-44F9-B052-5AE9066EAA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4DBE5E-BAEE-440D-A2E5-53F057496F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2C9" w:rsidRPr="00213D69" w:rsidRDefault="005602C9" w:rsidP="00213D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[4002]</w:t>
    </w:r>
    <w:r>
      <w:tab/>
    </w:r>
    <w:r w:rsidR="00733049">
      <w:fldChar w:fldCharType="begin"/>
    </w:r>
    <w:r w:rsidR="00733049">
      <w:instrText xml:space="preserve"> PAGE  \* MERGEFORMAT </w:instrText>
    </w:r>
    <w:r w:rsidR="00733049">
      <w:fldChar w:fldCharType="separate"/>
    </w:r>
    <w:r w:rsidR="00733049">
      <w:rPr>
        <w:noProof/>
      </w:rPr>
      <w:t>1</w:t>
    </w:r>
    <w:r w:rsidR="0073304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392" w:rsidRDefault="00286392" w:rsidP="009F0C77">
      <w:r>
        <w:separator/>
      </w:r>
    </w:p>
  </w:footnote>
  <w:footnote w:type="continuationSeparator" w:id="0">
    <w:p w:rsidR="00286392" w:rsidRDefault="002863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40AB11"/>
    <w:docVar w:name="CoverBillType" w:val="c"/>
    <w:docVar w:name="docpath" w:val="L:\Council\bills\GM\24740AB11.DOCX"/>
    <w:docVar w:name="dvBillNumber" w:val="40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E458C"/>
    <w:rsid w:val="00011869"/>
    <w:rsid w:val="000E1785"/>
    <w:rsid w:val="000F40FA"/>
    <w:rsid w:val="0010776B"/>
    <w:rsid w:val="00111B55"/>
    <w:rsid w:val="00133E66"/>
    <w:rsid w:val="001435A3"/>
    <w:rsid w:val="00175E43"/>
    <w:rsid w:val="00177873"/>
    <w:rsid w:val="001A6F62"/>
    <w:rsid w:val="001D08F2"/>
    <w:rsid w:val="001D0D8A"/>
    <w:rsid w:val="001D525B"/>
    <w:rsid w:val="001D7F4F"/>
    <w:rsid w:val="00213D69"/>
    <w:rsid w:val="002321B6"/>
    <w:rsid w:val="002374FF"/>
    <w:rsid w:val="00250967"/>
    <w:rsid w:val="002543C8"/>
    <w:rsid w:val="00284AAE"/>
    <w:rsid w:val="00286392"/>
    <w:rsid w:val="002E5912"/>
    <w:rsid w:val="00325348"/>
    <w:rsid w:val="0032732C"/>
    <w:rsid w:val="00336AD0"/>
    <w:rsid w:val="0034405E"/>
    <w:rsid w:val="003631E0"/>
    <w:rsid w:val="0037079A"/>
    <w:rsid w:val="003D01E8"/>
    <w:rsid w:val="003E5288"/>
    <w:rsid w:val="003F6D79"/>
    <w:rsid w:val="0041760A"/>
    <w:rsid w:val="00417C01"/>
    <w:rsid w:val="00434557"/>
    <w:rsid w:val="004809EE"/>
    <w:rsid w:val="004D4DCA"/>
    <w:rsid w:val="004E223B"/>
    <w:rsid w:val="004E458C"/>
    <w:rsid w:val="004E757D"/>
    <w:rsid w:val="004E7D54"/>
    <w:rsid w:val="00502739"/>
    <w:rsid w:val="00504921"/>
    <w:rsid w:val="005273C6"/>
    <w:rsid w:val="00530A69"/>
    <w:rsid w:val="00545593"/>
    <w:rsid w:val="005602C9"/>
    <w:rsid w:val="00564D00"/>
    <w:rsid w:val="00577C6C"/>
    <w:rsid w:val="005C2FE2"/>
    <w:rsid w:val="005D25E7"/>
    <w:rsid w:val="005D2D4F"/>
    <w:rsid w:val="005E2BC9"/>
    <w:rsid w:val="00605102"/>
    <w:rsid w:val="006215AA"/>
    <w:rsid w:val="00657E73"/>
    <w:rsid w:val="006913C9"/>
    <w:rsid w:val="0069470D"/>
    <w:rsid w:val="006E1C77"/>
    <w:rsid w:val="00727FDA"/>
    <w:rsid w:val="00733049"/>
    <w:rsid w:val="00734F00"/>
    <w:rsid w:val="007A70AE"/>
    <w:rsid w:val="007D1054"/>
    <w:rsid w:val="008362E8"/>
    <w:rsid w:val="008A1768"/>
    <w:rsid w:val="008F4429"/>
    <w:rsid w:val="00907334"/>
    <w:rsid w:val="0094021A"/>
    <w:rsid w:val="009A4411"/>
    <w:rsid w:val="009C6A0B"/>
    <w:rsid w:val="009F0C77"/>
    <w:rsid w:val="009F4DD1"/>
    <w:rsid w:val="00A14BA2"/>
    <w:rsid w:val="00A234F4"/>
    <w:rsid w:val="00A41684"/>
    <w:rsid w:val="00A64E80"/>
    <w:rsid w:val="00A72BCD"/>
    <w:rsid w:val="00A741D9"/>
    <w:rsid w:val="00A833AB"/>
    <w:rsid w:val="00A9741D"/>
    <w:rsid w:val="00AD3B26"/>
    <w:rsid w:val="00AD4B17"/>
    <w:rsid w:val="00AE37D5"/>
    <w:rsid w:val="00B412D4"/>
    <w:rsid w:val="00B631B2"/>
    <w:rsid w:val="00BB19EC"/>
    <w:rsid w:val="00BB5FD1"/>
    <w:rsid w:val="00BE3C22"/>
    <w:rsid w:val="00C0345E"/>
    <w:rsid w:val="00C3483A"/>
    <w:rsid w:val="00C74E9D"/>
    <w:rsid w:val="00C82FD3"/>
    <w:rsid w:val="00C92819"/>
    <w:rsid w:val="00CC6B7B"/>
    <w:rsid w:val="00CD2089"/>
    <w:rsid w:val="00CF7C6B"/>
    <w:rsid w:val="00D73A67"/>
    <w:rsid w:val="00D970A9"/>
    <w:rsid w:val="00DB1A79"/>
    <w:rsid w:val="00DF3845"/>
    <w:rsid w:val="00E066AF"/>
    <w:rsid w:val="00E41911"/>
    <w:rsid w:val="00E91CF5"/>
    <w:rsid w:val="00E92EEF"/>
    <w:rsid w:val="00EE538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B6E7A43-759A-460E-9CCE-825EF6434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37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7D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02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3-3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3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002_201103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6AE64-79BA-4463-8D69-767D4813D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453</Words>
  <Characters>2544</Characters>
  <Application>Microsoft Office Word</Application>
  <DocSecurity>4</DocSecurity>
  <Lines>91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4002: Child Abuse Prevention Month - South Carolina Legislature Online</dc:title>
  <dc:subject/>
  <dc:creator>gailmoore</dc:creator>
  <cp:keywords/>
  <dc:description/>
  <cp:lastModifiedBy>N Cumfer</cp:lastModifiedBy>
  <cp:revision>2</cp:revision>
  <cp:lastPrinted>2011-03-30T14:25:00Z</cp:lastPrinted>
  <dcterms:created xsi:type="dcterms:W3CDTF">2014-11-24T14:04:00Z</dcterms:created>
  <dcterms:modified xsi:type="dcterms:W3CDTF">2014-11-24T14:04:00Z</dcterms:modified>
</cp:coreProperties>
</file>