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E16" w:rsidRDefault="00182E16" w:rsidP="00182E16">
      <w:pPr>
        <w:widowControl w:val="0"/>
        <w:jc w:val="center"/>
      </w:pPr>
      <w:bookmarkStart w:id="0" w:name="_GoBack"/>
      <w:bookmarkEnd w:id="0"/>
      <w:r w:rsidRPr="00182E16">
        <w:rPr>
          <w:b/>
        </w:rPr>
        <w:t>South Carolina General Assembly</w:t>
      </w:r>
    </w:p>
    <w:p w:rsidR="00182E16" w:rsidRDefault="00182E16" w:rsidP="00182E16">
      <w:pPr>
        <w:widowControl w:val="0"/>
        <w:jc w:val="center"/>
      </w:pPr>
      <w:r>
        <w:t>119th Session, 2011-2012</w:t>
      </w:r>
    </w:p>
    <w:p w:rsidR="00182E16" w:rsidRDefault="00182E16" w:rsidP="00182E16">
      <w:pPr>
        <w:widowControl w:val="0"/>
        <w:jc w:val="left"/>
      </w:pPr>
    </w:p>
    <w:p w:rsidR="00182E16" w:rsidRDefault="00182E16" w:rsidP="00182E16">
      <w:pPr>
        <w:widowControl w:val="0"/>
        <w:jc w:val="left"/>
        <w:rPr>
          <w:b/>
        </w:rPr>
      </w:pPr>
      <w:r w:rsidRPr="00182E16">
        <w:rPr>
          <w:b/>
        </w:rPr>
        <w:t>H. 4012</w:t>
      </w:r>
    </w:p>
    <w:p w:rsidR="00182E16" w:rsidRDefault="00182E16" w:rsidP="00182E16">
      <w:pPr>
        <w:widowControl w:val="0"/>
        <w:jc w:val="left"/>
        <w:rPr>
          <w:b/>
        </w:rPr>
      </w:pPr>
    </w:p>
    <w:p w:rsidR="00182E16" w:rsidRDefault="00182E16" w:rsidP="00182E16">
      <w:pPr>
        <w:widowControl w:val="0"/>
        <w:jc w:val="left"/>
      </w:pPr>
      <w:r w:rsidRPr="00182E16">
        <w:rPr>
          <w:b/>
        </w:rPr>
        <w:t>STATUS INFORMATION</w:t>
      </w:r>
    </w:p>
    <w:p w:rsidR="00182E16" w:rsidRDefault="00182E16" w:rsidP="00182E16">
      <w:pPr>
        <w:widowControl w:val="0"/>
        <w:jc w:val="left"/>
      </w:pPr>
    </w:p>
    <w:p w:rsidR="00182E16" w:rsidRDefault="00182E16" w:rsidP="00182E16">
      <w:pPr>
        <w:widowControl w:val="0"/>
        <w:jc w:val="left"/>
      </w:pPr>
      <w:r>
        <w:t>General Bill</w:t>
      </w:r>
    </w:p>
    <w:p w:rsidR="00182E16" w:rsidRDefault="00182E16" w:rsidP="00182E16">
      <w:pPr>
        <w:widowControl w:val="0"/>
        <w:jc w:val="left"/>
      </w:pPr>
      <w:r>
        <w:t>Sponsors: Reps. Gambrell, Thayer, Agnew, Bowen, Cooper and White</w:t>
      </w:r>
    </w:p>
    <w:p w:rsidR="00182E16" w:rsidRDefault="00182E16" w:rsidP="00182E16">
      <w:pPr>
        <w:widowControl w:val="0"/>
        <w:jc w:val="left"/>
      </w:pPr>
      <w:r>
        <w:t>Document Path: l:\council\bills\nbd\11540ac11.docx</w:t>
      </w:r>
    </w:p>
    <w:p w:rsidR="00182E16" w:rsidRDefault="00182E16" w:rsidP="00182E16">
      <w:pPr>
        <w:widowControl w:val="0"/>
        <w:jc w:val="left"/>
      </w:pPr>
    </w:p>
    <w:p w:rsidR="00182E16" w:rsidRDefault="00182E16" w:rsidP="00182E16">
      <w:pPr>
        <w:widowControl w:val="0"/>
        <w:jc w:val="left"/>
      </w:pPr>
      <w:r>
        <w:t>Introduced in the House on March 31, 2011</w:t>
      </w:r>
    </w:p>
    <w:p w:rsidR="00182E16" w:rsidRDefault="00182E16" w:rsidP="00182E16">
      <w:pPr>
        <w:widowControl w:val="0"/>
        <w:jc w:val="left"/>
      </w:pPr>
      <w:r>
        <w:t xml:space="preserve">Currently residing in the House Committee on </w:t>
      </w:r>
      <w:r w:rsidRPr="00182E16">
        <w:rPr>
          <w:b/>
        </w:rPr>
        <w:t>Judiciary</w:t>
      </w:r>
    </w:p>
    <w:p w:rsidR="00182E16" w:rsidRDefault="00182E16" w:rsidP="00182E16">
      <w:pPr>
        <w:widowControl w:val="0"/>
        <w:jc w:val="left"/>
      </w:pPr>
    </w:p>
    <w:p w:rsidR="00182E16" w:rsidRDefault="00182E16" w:rsidP="00182E16">
      <w:pPr>
        <w:widowControl w:val="0"/>
        <w:jc w:val="left"/>
      </w:pPr>
      <w:r>
        <w:t xml:space="preserve">Summary: </w:t>
      </w:r>
      <w:r w:rsidR="00C4603B">
        <w:t>Watershed conservation districts reporting requirements</w:t>
      </w:r>
    </w:p>
    <w:p w:rsidR="00182E16" w:rsidRDefault="00182E16" w:rsidP="00182E16">
      <w:pPr>
        <w:widowControl w:val="0"/>
        <w:jc w:val="left"/>
      </w:pPr>
    </w:p>
    <w:p w:rsidR="00182E16" w:rsidRDefault="00182E16" w:rsidP="00182E16">
      <w:pPr>
        <w:widowControl w:val="0"/>
        <w:jc w:val="left"/>
      </w:pPr>
    </w:p>
    <w:p w:rsidR="00182E16" w:rsidRDefault="00182E16" w:rsidP="00182E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2E16">
        <w:rPr>
          <w:b/>
        </w:rPr>
        <w:t>HISTORY OF LEGISLATIVE ACTIONS</w:t>
      </w:r>
    </w:p>
    <w:p w:rsidR="00182E16" w:rsidRDefault="00182E16" w:rsidP="00182E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2E16" w:rsidRPr="00182E16" w:rsidRDefault="00182E16" w:rsidP="00182E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2E16">
        <w:rPr>
          <w:u w:val="single"/>
        </w:rPr>
        <w:tab/>
        <w:t>Date</w:t>
      </w:r>
      <w:r w:rsidRPr="00182E16">
        <w:rPr>
          <w:u w:val="single"/>
        </w:rPr>
        <w:tab/>
        <w:t>Body</w:t>
      </w:r>
      <w:r w:rsidRPr="00182E16">
        <w:rPr>
          <w:u w:val="single"/>
        </w:rPr>
        <w:tab/>
        <w:t>Action Description with journal page number</w:t>
      </w:r>
      <w:r w:rsidRPr="00182E16">
        <w:rPr>
          <w:u w:val="single"/>
        </w:rPr>
        <w:tab/>
      </w:r>
    </w:p>
    <w:p w:rsidR="00184DAD" w:rsidRDefault="00184DAD" w:rsidP="00184D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House</w:t>
      </w:r>
      <w:r>
        <w:tab/>
      </w:r>
      <w:r w:rsidRPr="00D24C58">
        <w:t>Introduced and read first time (</w:t>
      </w:r>
      <w:hyperlink r:id="rId7" w:history="1">
        <w:r w:rsidRPr="00D24C58">
          <w:rPr>
            <w:rStyle w:val="Hyperlink"/>
          </w:rPr>
          <w:t>House Journal</w:t>
        </w:r>
        <w:r w:rsidRPr="00D24C58">
          <w:rPr>
            <w:rStyle w:val="Hyperlink"/>
          </w:rPr>
          <w:noBreakHyphen/>
          <w:t>page 13</w:t>
        </w:r>
      </w:hyperlink>
      <w:r w:rsidRPr="00D24C58">
        <w:t>)</w:t>
      </w:r>
    </w:p>
    <w:p w:rsidR="00184DAD" w:rsidRDefault="00184DAD" w:rsidP="00184D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House</w:t>
      </w:r>
      <w:r>
        <w:tab/>
      </w:r>
      <w:r w:rsidRPr="00D24C58">
        <w:t>Ref</w:t>
      </w:r>
      <w:r>
        <w:t xml:space="preserve">erred to Committee on </w:t>
      </w:r>
      <w:r w:rsidRPr="00D24C58">
        <w:rPr>
          <w:b/>
        </w:rPr>
        <w:t>Judiciary</w:t>
      </w:r>
      <w:r>
        <w:t xml:space="preserve"> </w:t>
      </w:r>
      <w:r w:rsidRPr="00D24C58">
        <w:t>(</w:t>
      </w:r>
      <w:hyperlink r:id="rId8" w:history="1">
        <w:r w:rsidRPr="00D24C58">
          <w:rPr>
            <w:rStyle w:val="Hyperlink"/>
          </w:rPr>
          <w:t>House Journal</w:t>
        </w:r>
        <w:r w:rsidRPr="00D24C58">
          <w:rPr>
            <w:rStyle w:val="Hyperlink"/>
          </w:rPr>
          <w:noBreakHyphen/>
          <w:t>page 13</w:t>
        </w:r>
      </w:hyperlink>
      <w:r w:rsidRPr="00D24C58">
        <w:t>)</w:t>
      </w:r>
    </w:p>
    <w:p w:rsidR="00184DAD" w:rsidRDefault="00184DAD" w:rsidP="00184D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2E16" w:rsidRPr="00182E16" w:rsidRDefault="00182E16" w:rsidP="00182E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2E16" w:rsidRDefault="00182E16" w:rsidP="00182E16">
      <w:pPr>
        <w:widowControl w:val="0"/>
        <w:jc w:val="left"/>
      </w:pPr>
      <w:r w:rsidRPr="00182E16">
        <w:rPr>
          <w:b/>
        </w:rPr>
        <w:t>VERSIONS OF THIS BILL</w:t>
      </w:r>
    </w:p>
    <w:p w:rsidR="00182E16" w:rsidRDefault="00182E16" w:rsidP="00182E16">
      <w:pPr>
        <w:widowControl w:val="0"/>
        <w:jc w:val="left"/>
      </w:pPr>
    </w:p>
    <w:p w:rsidR="00182E16" w:rsidRDefault="00C97CA1" w:rsidP="00182E16">
      <w:pPr>
        <w:widowControl w:val="0"/>
        <w:jc w:val="left"/>
      </w:pPr>
      <w:hyperlink r:id="rId9" w:history="1">
        <w:r w:rsidR="00182E16">
          <w:rPr>
            <w:rStyle w:val="Hyperlink"/>
          </w:rPr>
          <w:t>3/31/2011</w:t>
        </w:r>
      </w:hyperlink>
    </w:p>
    <w:p w:rsidR="00182E16" w:rsidRDefault="00182E16" w:rsidP="00182E16"/>
    <w:p w:rsidR="00182E16" w:rsidRDefault="00182E16" w:rsidP="00182E16">
      <w:pPr>
        <w:sectPr w:rsidR="00182E16" w:rsidSect="00182E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4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18B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33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8</w:t>
      </w:r>
      <w:r>
        <w:noBreakHyphen/>
        <w:t>13</w:t>
      </w:r>
      <w:r>
        <w:noBreakHyphen/>
        <w:t>1</w:t>
      </w:r>
      <w:r w:rsidR="00F4462D">
        <w:t>7</w:t>
      </w:r>
      <w:r>
        <w:t>0 SO AS TO PROVIDE THAT REPORTING REQUIREMENTS RELATING TO THE DISCLOSURE OF ECONOMIC INTERESTS AND CAMPAIGN PRACTICES, CONTRIBUTIONS, AND EXPENDITURES DO NOT APPLY TO DIRECTORS OF WATERSHED CONSERVATION DISTRICTS.</w:t>
      </w:r>
    </w:p>
    <w:p w:rsidR="009618B2" w:rsidRDefault="009618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18B2" w:rsidRDefault="009618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618B2" w:rsidRDefault="009618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18B2" w:rsidRDefault="009618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33501">
        <w:t xml:space="preserve">Article 1, </w:t>
      </w:r>
      <w:r w:rsidR="00D933C9">
        <w:t>Chapter 13, Title 8 of the 1976 Code is amended by adding:</w:t>
      </w:r>
    </w:p>
    <w:p w:rsidR="00D933C9" w:rsidRDefault="00D933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3C9" w:rsidRDefault="00F446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13</w:t>
      </w:r>
      <w:r>
        <w:noBreakHyphen/>
        <w:t>17</w:t>
      </w:r>
      <w:r w:rsidR="00D933C9">
        <w:t>0.</w:t>
      </w:r>
      <w:r w:rsidR="00D933C9">
        <w:tab/>
        <w:t>Notwithstanding any other provision of law, the reporting provisions of Articles 11 and 13 do not apply to a director of a watershed conservation district, whether elected or appointed to the position.”</w:t>
      </w:r>
    </w:p>
    <w:p w:rsidR="009618B2" w:rsidRDefault="009618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18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933C9">
        <w:t>2</w:t>
      </w:r>
      <w:r>
        <w:t>.</w:t>
      </w:r>
      <w:r>
        <w:tab/>
        <w:t>This act takes effect upon approval by the Governor.</w:t>
      </w:r>
    </w:p>
    <w:p w:rsidR="004B41BA" w:rsidRDefault="00D933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41BA" w:rsidRDefault="004B41BA" w:rsidP="00182E16">
      <w:pPr>
        <w:suppressAutoHyphens/>
      </w:pPr>
    </w:p>
    <w:sectPr w:rsidR="004B41BA" w:rsidSect="00182E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8B2" w:rsidRDefault="009618B2" w:rsidP="009F0C77">
      <w:r>
        <w:separator/>
      </w:r>
    </w:p>
  </w:endnote>
  <w:endnote w:type="continuationSeparator" w:id="0">
    <w:p w:rsidR="009618B2" w:rsidRDefault="009618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AC90B0-0B00-4912-9D26-321BF6184EFB}"/>
    <w:embedBold r:id="rId2" w:fontKey="{D2E037BB-D37B-415B-8EF7-57043E2D18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078450-6881-4EC0-BABC-86A5E10900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DBF636B-0212-4950-9486-2AFC7F25B0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13F499-384F-4A45-B10F-94CBD0BB95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E16" w:rsidRPr="004B41BA" w:rsidRDefault="00182E16" w:rsidP="004B41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[4012]</w:t>
    </w:r>
    <w:r>
      <w:tab/>
    </w:r>
    <w:r w:rsidR="00C97CA1">
      <w:fldChar w:fldCharType="begin"/>
    </w:r>
    <w:r w:rsidR="00C97CA1">
      <w:instrText xml:space="preserve"> PAGE  \* MERGEFORMAT </w:instrText>
    </w:r>
    <w:r w:rsidR="00C97CA1">
      <w:fldChar w:fldCharType="separate"/>
    </w:r>
    <w:r w:rsidR="00C97CA1">
      <w:rPr>
        <w:noProof/>
      </w:rPr>
      <w:t>1</w:t>
    </w:r>
    <w:r w:rsidR="00C97CA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8B2" w:rsidRDefault="009618B2" w:rsidP="009F0C77">
      <w:r>
        <w:separator/>
      </w:r>
    </w:p>
  </w:footnote>
  <w:footnote w:type="continuationSeparator" w:id="0">
    <w:p w:rsidR="009618B2" w:rsidRDefault="009618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40AC11"/>
    <w:docVar w:name="CoverBillType" w:val="b"/>
    <w:docVar w:name="docpath" w:val="L:\Council\bills\NBD\11540AC11.DOCX"/>
    <w:docVar w:name="dvBillNumber" w:val="401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C5687"/>
    <w:rsid w:val="00011869"/>
    <w:rsid w:val="000E1785"/>
    <w:rsid w:val="000F40FA"/>
    <w:rsid w:val="0010776B"/>
    <w:rsid w:val="00133E66"/>
    <w:rsid w:val="001435A3"/>
    <w:rsid w:val="00145B4E"/>
    <w:rsid w:val="00182E16"/>
    <w:rsid w:val="00184DAD"/>
    <w:rsid w:val="0018676A"/>
    <w:rsid w:val="001D08F2"/>
    <w:rsid w:val="001D525B"/>
    <w:rsid w:val="001D7F4F"/>
    <w:rsid w:val="002321B6"/>
    <w:rsid w:val="00250967"/>
    <w:rsid w:val="002543C8"/>
    <w:rsid w:val="00284AAE"/>
    <w:rsid w:val="002E5912"/>
    <w:rsid w:val="002F78F8"/>
    <w:rsid w:val="00325348"/>
    <w:rsid w:val="0032732C"/>
    <w:rsid w:val="00336AD0"/>
    <w:rsid w:val="0037079A"/>
    <w:rsid w:val="003919AF"/>
    <w:rsid w:val="003D01E8"/>
    <w:rsid w:val="003D15F6"/>
    <w:rsid w:val="003E5288"/>
    <w:rsid w:val="003F6D79"/>
    <w:rsid w:val="0041760A"/>
    <w:rsid w:val="00417C01"/>
    <w:rsid w:val="004809EE"/>
    <w:rsid w:val="004B41BA"/>
    <w:rsid w:val="004C4F09"/>
    <w:rsid w:val="004E7D54"/>
    <w:rsid w:val="005273C6"/>
    <w:rsid w:val="00530A69"/>
    <w:rsid w:val="00545593"/>
    <w:rsid w:val="0057631D"/>
    <w:rsid w:val="00577C6C"/>
    <w:rsid w:val="005C2FE2"/>
    <w:rsid w:val="005E2BC9"/>
    <w:rsid w:val="00605102"/>
    <w:rsid w:val="006215AA"/>
    <w:rsid w:val="006913C9"/>
    <w:rsid w:val="0069470D"/>
    <w:rsid w:val="00730D19"/>
    <w:rsid w:val="00733501"/>
    <w:rsid w:val="00734F00"/>
    <w:rsid w:val="00750B4D"/>
    <w:rsid w:val="007A3D2B"/>
    <w:rsid w:val="007A70AE"/>
    <w:rsid w:val="007E5C8A"/>
    <w:rsid w:val="00807FAA"/>
    <w:rsid w:val="008362E8"/>
    <w:rsid w:val="00895304"/>
    <w:rsid w:val="008A1768"/>
    <w:rsid w:val="008F4429"/>
    <w:rsid w:val="0094021A"/>
    <w:rsid w:val="009616C6"/>
    <w:rsid w:val="009618B2"/>
    <w:rsid w:val="00980F8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687"/>
    <w:rsid w:val="00AC5B4E"/>
    <w:rsid w:val="00AD4B17"/>
    <w:rsid w:val="00B07761"/>
    <w:rsid w:val="00B412D4"/>
    <w:rsid w:val="00B50FDC"/>
    <w:rsid w:val="00BC0DB4"/>
    <w:rsid w:val="00BE3C22"/>
    <w:rsid w:val="00C0345E"/>
    <w:rsid w:val="00C3483A"/>
    <w:rsid w:val="00C37E80"/>
    <w:rsid w:val="00C4603B"/>
    <w:rsid w:val="00C74E9D"/>
    <w:rsid w:val="00C82FD3"/>
    <w:rsid w:val="00C92819"/>
    <w:rsid w:val="00C97CA1"/>
    <w:rsid w:val="00CC3139"/>
    <w:rsid w:val="00CC6B7B"/>
    <w:rsid w:val="00CD2089"/>
    <w:rsid w:val="00CD7C45"/>
    <w:rsid w:val="00D2498D"/>
    <w:rsid w:val="00D73A67"/>
    <w:rsid w:val="00D933C9"/>
    <w:rsid w:val="00D970A9"/>
    <w:rsid w:val="00DF3845"/>
    <w:rsid w:val="00E41911"/>
    <w:rsid w:val="00E72743"/>
    <w:rsid w:val="00E92EEF"/>
    <w:rsid w:val="00F24442"/>
    <w:rsid w:val="00F4462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2C5535E-9726-4AB5-8A83-D92AE1ED9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67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76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E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3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012_201103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C280F-048A-495B-BE61-058687F06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205</Words>
  <Characters>1180</Characters>
  <Application>Microsoft Office Word</Application>
  <DocSecurity>4</DocSecurity>
  <Lines>60</Lines>
  <Paragraphs>23</Paragraphs>
  <ScaleCrop>false</ScaleCrop>
  <Company> </Company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4012: Watershed conservation districts reporting requirements - South Carolina Legislature Online</dc:title>
  <dc:subject/>
  <dc:creator>NikiDowney</dc:creator>
  <cp:keywords/>
  <dc:description/>
  <cp:lastModifiedBy>N Cumfer</cp:lastModifiedBy>
  <cp:revision>2</cp:revision>
  <cp:lastPrinted>2011-03-30T19:20:00Z</cp:lastPrinted>
  <dcterms:created xsi:type="dcterms:W3CDTF">2014-11-24T14:04:00Z</dcterms:created>
  <dcterms:modified xsi:type="dcterms:W3CDTF">2014-11-24T14:04:00Z</dcterms:modified>
</cp:coreProperties>
</file>