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2AE" w:rsidRDefault="005422AE" w:rsidP="005422AE">
      <w:pPr>
        <w:widowControl w:val="0"/>
        <w:jc w:val="center"/>
      </w:pPr>
      <w:bookmarkStart w:id="0" w:name="_GoBack"/>
      <w:bookmarkEnd w:id="0"/>
      <w:r w:rsidRPr="005422AE">
        <w:rPr>
          <w:b/>
        </w:rPr>
        <w:t>South Carolina General Assembly</w:t>
      </w:r>
    </w:p>
    <w:p w:rsidR="005422AE" w:rsidRDefault="005422AE" w:rsidP="005422AE">
      <w:pPr>
        <w:widowControl w:val="0"/>
        <w:jc w:val="center"/>
      </w:pPr>
      <w:r>
        <w:t>119th Session, 2011-2012</w:t>
      </w:r>
    </w:p>
    <w:p w:rsidR="005422AE" w:rsidRDefault="005422AE" w:rsidP="005422AE">
      <w:pPr>
        <w:widowControl w:val="0"/>
        <w:jc w:val="left"/>
      </w:pPr>
    </w:p>
    <w:p w:rsidR="005422AE" w:rsidRDefault="005422AE" w:rsidP="005422AE">
      <w:pPr>
        <w:widowControl w:val="0"/>
        <w:jc w:val="left"/>
        <w:rPr>
          <w:b/>
        </w:rPr>
      </w:pPr>
      <w:r w:rsidRPr="005422AE">
        <w:rPr>
          <w:b/>
        </w:rPr>
        <w:t>H. 4027</w:t>
      </w:r>
    </w:p>
    <w:p w:rsidR="005422AE" w:rsidRDefault="005422AE" w:rsidP="005422AE">
      <w:pPr>
        <w:widowControl w:val="0"/>
        <w:jc w:val="left"/>
        <w:rPr>
          <w:b/>
        </w:rPr>
      </w:pPr>
    </w:p>
    <w:p w:rsidR="005422AE" w:rsidRDefault="005422AE" w:rsidP="005422AE">
      <w:pPr>
        <w:widowControl w:val="0"/>
        <w:jc w:val="left"/>
      </w:pPr>
      <w:r w:rsidRPr="005422AE">
        <w:rPr>
          <w:b/>
        </w:rPr>
        <w:t>STATUS INFORMATION</w:t>
      </w:r>
    </w:p>
    <w:p w:rsidR="005422AE" w:rsidRDefault="005422AE" w:rsidP="005422AE">
      <w:pPr>
        <w:widowControl w:val="0"/>
        <w:jc w:val="left"/>
      </w:pPr>
    </w:p>
    <w:p w:rsidR="005422AE" w:rsidRDefault="005422AE" w:rsidP="005422AE">
      <w:pPr>
        <w:widowControl w:val="0"/>
        <w:jc w:val="left"/>
      </w:pPr>
      <w:r>
        <w:t>House Resolution</w:t>
      </w:r>
    </w:p>
    <w:p w:rsidR="005422AE" w:rsidRDefault="005422AE" w:rsidP="005422AE">
      <w:pPr>
        <w:widowControl w:val="0"/>
        <w:jc w:val="left"/>
      </w:pPr>
      <w:r>
        <w:t>Sponsors: Reps. Huggins, Ballentine, Quinn,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King, Knight, Limehouse, Loftis, Long, Lowe, Lucas, Mack, McCoy, McEachern, McLeod, Merrill, Mitchell, D.C. Moss, V.S. Moss, Munnerlyn, Murphy, Nanney, J.H. Neal, J.M. Neal, Neilson, Norman, Ott, Owens, Parker, Parks, Patrick, Pinson, Pitts, Pope,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5422AE" w:rsidRDefault="005422AE" w:rsidP="005422AE">
      <w:pPr>
        <w:widowControl w:val="0"/>
        <w:jc w:val="left"/>
      </w:pPr>
      <w:r>
        <w:t>Document Path: l:\council\bills\rm\1160dg11.docx</w:t>
      </w:r>
    </w:p>
    <w:p w:rsidR="005422AE" w:rsidRDefault="005422AE" w:rsidP="005422AE">
      <w:pPr>
        <w:widowControl w:val="0"/>
        <w:jc w:val="left"/>
      </w:pPr>
    </w:p>
    <w:p w:rsidR="005422AE" w:rsidRDefault="005422AE" w:rsidP="005422AE">
      <w:pPr>
        <w:widowControl w:val="0"/>
        <w:jc w:val="left"/>
      </w:pPr>
      <w:r>
        <w:t>Introduced in the House on April 5, 2011</w:t>
      </w:r>
    </w:p>
    <w:p w:rsidR="005422AE" w:rsidRDefault="005422AE" w:rsidP="005422AE">
      <w:pPr>
        <w:widowControl w:val="0"/>
        <w:jc w:val="left"/>
      </w:pPr>
      <w:r>
        <w:t>Adopted by the House on April 5, 2011</w:t>
      </w:r>
    </w:p>
    <w:p w:rsidR="005422AE" w:rsidRDefault="005422AE" w:rsidP="005422AE">
      <w:pPr>
        <w:widowControl w:val="0"/>
        <w:jc w:val="left"/>
      </w:pPr>
    </w:p>
    <w:p w:rsidR="005422AE" w:rsidRDefault="005422AE" w:rsidP="005422AE">
      <w:pPr>
        <w:widowControl w:val="0"/>
        <w:jc w:val="left"/>
      </w:pPr>
      <w:r>
        <w:t xml:space="preserve">Summary: </w:t>
      </w:r>
      <w:r w:rsidR="00B71EBB">
        <w:t>Coach Phil Savitz</w:t>
      </w:r>
    </w:p>
    <w:p w:rsidR="005422AE" w:rsidRDefault="005422AE" w:rsidP="005422AE">
      <w:pPr>
        <w:widowControl w:val="0"/>
        <w:jc w:val="left"/>
      </w:pPr>
    </w:p>
    <w:p w:rsidR="005422AE" w:rsidRDefault="005422AE" w:rsidP="005422AE">
      <w:pPr>
        <w:widowControl w:val="0"/>
        <w:jc w:val="left"/>
      </w:pPr>
    </w:p>
    <w:p w:rsidR="005422AE" w:rsidRDefault="005422AE" w:rsidP="005422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22AE">
        <w:rPr>
          <w:b/>
        </w:rPr>
        <w:lastRenderedPageBreak/>
        <w:t>HISTORY OF LEGISLATIVE ACTIONS</w:t>
      </w:r>
    </w:p>
    <w:p w:rsidR="005422AE" w:rsidRDefault="005422AE" w:rsidP="005422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22AE" w:rsidRPr="005422AE" w:rsidRDefault="005422AE" w:rsidP="005422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22AE">
        <w:rPr>
          <w:u w:val="single"/>
        </w:rPr>
        <w:tab/>
        <w:t>Date</w:t>
      </w:r>
      <w:r w:rsidRPr="005422AE">
        <w:rPr>
          <w:u w:val="single"/>
        </w:rPr>
        <w:tab/>
        <w:t>Body</w:t>
      </w:r>
      <w:r w:rsidRPr="005422AE">
        <w:rPr>
          <w:u w:val="single"/>
        </w:rPr>
        <w:tab/>
        <w:t>Action Description with journal page number</w:t>
      </w:r>
      <w:r w:rsidRPr="005422AE">
        <w:rPr>
          <w:u w:val="single"/>
        </w:rPr>
        <w:tab/>
      </w:r>
    </w:p>
    <w:p w:rsidR="005D407E" w:rsidRDefault="005D407E" w:rsidP="005D40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4/5/2011</w:t>
      </w:r>
      <w:r>
        <w:tab/>
        <w:t>House</w:t>
      </w:r>
      <w:r>
        <w:tab/>
      </w:r>
      <w:r w:rsidRPr="004573E1">
        <w:t>Introduced and adopted (</w:t>
      </w:r>
      <w:hyperlink r:id="rId7" w:history="1">
        <w:r w:rsidRPr="004573E1">
          <w:rPr>
            <w:rStyle w:val="Hyperlink"/>
          </w:rPr>
          <w:t>House Journal</w:t>
        </w:r>
        <w:r w:rsidRPr="004573E1">
          <w:rPr>
            <w:rStyle w:val="Hyperlink"/>
          </w:rPr>
          <w:noBreakHyphen/>
          <w:t>page 2</w:t>
        </w:r>
      </w:hyperlink>
      <w:r w:rsidRPr="004573E1">
        <w:t>)</w:t>
      </w:r>
    </w:p>
    <w:p w:rsidR="005D407E" w:rsidRDefault="005D407E" w:rsidP="005D40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22AE" w:rsidRPr="005422AE" w:rsidRDefault="005422AE" w:rsidP="00542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22AE" w:rsidRDefault="005422AE" w:rsidP="005422AE">
      <w:r w:rsidRPr="005422AE">
        <w:rPr>
          <w:b/>
        </w:rPr>
        <w:t>VERSIONS OF THIS BILL</w:t>
      </w:r>
    </w:p>
    <w:p w:rsidR="005422AE" w:rsidRDefault="005422AE" w:rsidP="005422AE"/>
    <w:p w:rsidR="005422AE" w:rsidRDefault="00762221" w:rsidP="005422AE">
      <w:hyperlink r:id="rId8" w:history="1">
        <w:r w:rsidR="005422AE">
          <w:rPr>
            <w:rStyle w:val="Hyperlink"/>
          </w:rPr>
          <w:t>4/5/2011</w:t>
        </w:r>
      </w:hyperlink>
    </w:p>
    <w:p w:rsidR="005422AE" w:rsidRDefault="005422AE" w:rsidP="005422AE"/>
    <w:p w:rsidR="005422AE" w:rsidRDefault="005422AE" w:rsidP="005422AE">
      <w:pPr>
        <w:sectPr w:rsidR="005422AE" w:rsidSect="005422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50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13C" w:rsidRDefault="00395EB5" w:rsidP="00937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bookmarkStart w:id="3" w:name="titletop"/>
      <w:bookmarkEnd w:id="3"/>
      <w:r>
        <w:t xml:space="preserve">TO </w:t>
      </w:r>
      <w:r w:rsidR="00DA4DCD">
        <w:t xml:space="preserve">RECOGNIZE AND HONOR </w:t>
      </w:r>
      <w:r w:rsidR="0093713C">
        <w:t xml:space="preserve">COACH </w:t>
      </w:r>
      <w:r w:rsidR="00DA4DCD">
        <w:t>PHIL SAVITZ OF IRMO HIGH SCHOOL</w:t>
      </w:r>
      <w:r w:rsidR="0093713C">
        <w:t xml:space="preserve"> FOR HIS </w:t>
      </w:r>
      <w:r w:rsidR="00315500">
        <w:t>OUTSTANDING</w:t>
      </w:r>
      <w:r w:rsidR="0093713C">
        <w:t xml:space="preserve"> CAREER AS BOTH COACH AND EDUCATOR</w:t>
      </w:r>
      <w:r w:rsidR="00DA4DCD">
        <w:t>,</w:t>
      </w:r>
      <w:r w:rsidR="0093713C">
        <w:t xml:space="preserve"> AND TO CONGRATULATE HIM ON BEING INDUCTED INTO </w:t>
      </w:r>
      <w:r w:rsidR="00DA4DCD">
        <w:t xml:space="preserve">THE </w:t>
      </w:r>
      <w:r w:rsidR="0093713C">
        <w:t>SOUTH CAROLINA ATHLETIC COACHES ASSOCIATION HALL OF FAME.</w:t>
      </w:r>
    </w:p>
    <w:p w:rsidR="00FE509F" w:rsidRDefault="00FE5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3F99" w:rsidRDefault="00FE509F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62E0">
        <w:t xml:space="preserve">the House of Representatives is pleased to learn that </w:t>
      </w:r>
      <w:r w:rsidR="00986ED3">
        <w:t>his</w:t>
      </w:r>
      <w:r w:rsidR="002A3F99">
        <w:t xml:space="preserve"> long and extremely successful tenure as </w:t>
      </w:r>
      <w:r w:rsidR="008662E0">
        <w:t>Irmo High School soccer coach</w:t>
      </w:r>
      <w:r w:rsidR="00986ED3">
        <w:t xml:space="preserve"> has won</w:t>
      </w:r>
      <w:r w:rsidR="002A3F99">
        <w:t xml:space="preserve"> Coach </w:t>
      </w:r>
      <w:r w:rsidR="008662E0">
        <w:t>Phil</w:t>
      </w:r>
      <w:r w:rsidR="003B0679">
        <w:t>ip B.</w:t>
      </w:r>
      <w:r w:rsidR="008662E0">
        <w:t xml:space="preserve"> Savitz of </w:t>
      </w:r>
      <w:r w:rsidR="003B0679">
        <w:t>Columbia</w:t>
      </w:r>
      <w:r w:rsidR="008662E0">
        <w:t xml:space="preserve"> </w:t>
      </w:r>
      <w:r w:rsidR="00986ED3">
        <w:t xml:space="preserve">induction into </w:t>
      </w:r>
      <w:r w:rsidR="002A3F99">
        <w:t xml:space="preserve">the South Carolina Athletic Coaches Association </w:t>
      </w:r>
      <w:r w:rsidR="008662E0">
        <w:t xml:space="preserve">(SCACA) </w:t>
      </w:r>
      <w:r w:rsidR="002A3F99">
        <w:t>Hall of Fame</w:t>
      </w:r>
      <w:r w:rsidR="00986ED3">
        <w:t xml:space="preserve">, with the official induction ceremony to take place </w:t>
      </w:r>
      <w:r w:rsidR="00E42931">
        <w:t>at the SCACA</w:t>
      </w:r>
      <w:r w:rsidR="00B629E5" w:rsidRPr="00B629E5">
        <w:t>’</w:t>
      </w:r>
      <w:r w:rsidR="00E42931">
        <w:t>s nineteenth annual awards banquet in Greenville on July 24, 2011</w:t>
      </w:r>
      <w:r w:rsidR="002A3F99">
        <w:t>; and</w:t>
      </w:r>
    </w:p>
    <w:p w:rsidR="003B0679" w:rsidRDefault="003B067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679" w:rsidRDefault="003B067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preparation for his life</w:t>
      </w:r>
      <w:r w:rsidR="00B629E5" w:rsidRPr="00B629E5">
        <w:t>’</w:t>
      </w:r>
      <w:r>
        <w:t>s work, Phil Savitz</w:t>
      </w:r>
      <w:r w:rsidR="00CA6F5A">
        <w:t xml:space="preserve"> </w:t>
      </w:r>
      <w:r w:rsidR="00114483">
        <w:t xml:space="preserve">studied at </w:t>
      </w:r>
      <w:r w:rsidR="00CA6F5A" w:rsidRPr="00FD5CBC">
        <w:rPr>
          <w:color w:val="000000" w:themeColor="text1"/>
          <w:u w:color="000000" w:themeColor="text1"/>
        </w:rPr>
        <w:t>A</w:t>
      </w:r>
      <w:r w:rsidR="00CA6F5A">
        <w:rPr>
          <w:color w:val="000000" w:themeColor="text1"/>
          <w:u w:color="000000" w:themeColor="text1"/>
        </w:rPr>
        <w:t>.</w:t>
      </w:r>
      <w:r w:rsidR="00CA6F5A" w:rsidRPr="00FD5CBC">
        <w:rPr>
          <w:color w:val="000000" w:themeColor="text1"/>
          <w:u w:color="000000" w:themeColor="text1"/>
        </w:rPr>
        <w:t>C</w:t>
      </w:r>
      <w:r w:rsidR="00CA6F5A">
        <w:rPr>
          <w:color w:val="000000" w:themeColor="text1"/>
          <w:u w:color="000000" w:themeColor="text1"/>
        </w:rPr>
        <w:t>.</w:t>
      </w:r>
      <w:r w:rsidR="00CA6F5A" w:rsidRPr="00FD5CBC">
        <w:rPr>
          <w:color w:val="000000" w:themeColor="text1"/>
          <w:u w:color="000000" w:themeColor="text1"/>
        </w:rPr>
        <w:t xml:space="preserve"> Flora High School and then the University Of South Carolina</w:t>
      </w:r>
      <w:r w:rsidR="00CA6F5A">
        <w:rPr>
          <w:color w:val="000000" w:themeColor="text1"/>
          <w:u w:color="000000" w:themeColor="text1"/>
        </w:rPr>
        <w:t xml:space="preserve">, </w:t>
      </w:r>
      <w:r w:rsidR="00CA6F5A" w:rsidRPr="00FD5CBC">
        <w:rPr>
          <w:color w:val="000000" w:themeColor="text1"/>
          <w:u w:color="000000" w:themeColor="text1"/>
        </w:rPr>
        <w:t xml:space="preserve">where he received a </w:t>
      </w:r>
      <w:r w:rsidR="00CA6F5A">
        <w:rPr>
          <w:color w:val="000000" w:themeColor="text1"/>
          <w:u w:color="000000" w:themeColor="text1"/>
        </w:rPr>
        <w:t>b</w:t>
      </w:r>
      <w:r w:rsidR="00CA6F5A" w:rsidRPr="00FD5CBC">
        <w:rPr>
          <w:color w:val="000000" w:themeColor="text1"/>
          <w:u w:color="000000" w:themeColor="text1"/>
        </w:rPr>
        <w:t>achelor</w:t>
      </w:r>
      <w:r w:rsidR="00B629E5" w:rsidRPr="00B629E5">
        <w:rPr>
          <w:color w:val="000000" w:themeColor="text1"/>
          <w:u w:color="000000" w:themeColor="text1"/>
        </w:rPr>
        <w:t>’</w:t>
      </w:r>
      <w:r w:rsidR="00CA6F5A">
        <w:rPr>
          <w:color w:val="000000" w:themeColor="text1"/>
          <w:u w:color="000000" w:themeColor="text1"/>
        </w:rPr>
        <w:t>s degree in e</w:t>
      </w:r>
      <w:r w:rsidR="00CA6F5A" w:rsidRPr="00FD5CBC">
        <w:rPr>
          <w:color w:val="000000" w:themeColor="text1"/>
          <w:u w:color="000000" w:themeColor="text1"/>
        </w:rPr>
        <w:t xml:space="preserve">ducation in </w:t>
      </w:r>
      <w:r w:rsidR="00CA6F5A">
        <w:rPr>
          <w:color w:val="000000" w:themeColor="text1"/>
          <w:u w:color="000000" w:themeColor="text1"/>
        </w:rPr>
        <w:t xml:space="preserve">1978 </w:t>
      </w:r>
      <w:r w:rsidR="00CA6F5A" w:rsidRPr="00FD5CBC">
        <w:rPr>
          <w:color w:val="000000" w:themeColor="text1"/>
          <w:u w:color="000000" w:themeColor="text1"/>
        </w:rPr>
        <w:t xml:space="preserve">and a </w:t>
      </w:r>
      <w:r w:rsidR="00CA6F5A">
        <w:rPr>
          <w:color w:val="000000" w:themeColor="text1"/>
          <w:u w:color="000000" w:themeColor="text1"/>
        </w:rPr>
        <w:t>m</w:t>
      </w:r>
      <w:r w:rsidR="00CA6F5A" w:rsidRPr="00FD5CBC">
        <w:rPr>
          <w:color w:val="000000" w:themeColor="text1"/>
          <w:u w:color="000000" w:themeColor="text1"/>
        </w:rPr>
        <w:t>aster</w:t>
      </w:r>
      <w:r w:rsidR="00B629E5" w:rsidRPr="00B629E5">
        <w:rPr>
          <w:color w:val="000000" w:themeColor="text1"/>
          <w:u w:color="000000" w:themeColor="text1"/>
        </w:rPr>
        <w:t>’</w:t>
      </w:r>
      <w:r w:rsidR="00CA6F5A">
        <w:rPr>
          <w:color w:val="000000" w:themeColor="text1"/>
          <w:u w:color="000000" w:themeColor="text1"/>
        </w:rPr>
        <w:t xml:space="preserve">s degree </w:t>
      </w:r>
      <w:r w:rsidR="00CA6F5A" w:rsidRPr="00FD5CBC">
        <w:rPr>
          <w:color w:val="000000" w:themeColor="text1"/>
          <w:u w:color="000000" w:themeColor="text1"/>
        </w:rPr>
        <w:t>in 1980</w:t>
      </w:r>
      <w:r w:rsidR="00114483">
        <w:rPr>
          <w:color w:val="000000" w:themeColor="text1"/>
          <w:u w:color="000000" w:themeColor="text1"/>
        </w:rPr>
        <w:t xml:space="preserve">. Married to </w:t>
      </w:r>
      <w:r w:rsidR="00114483" w:rsidRPr="00FD5CBC">
        <w:rPr>
          <w:color w:val="000000" w:themeColor="text1"/>
          <w:u w:color="000000" w:themeColor="text1"/>
        </w:rPr>
        <w:t>Jan Haltiwanger Savitz</w:t>
      </w:r>
      <w:r w:rsidR="00114483">
        <w:rPr>
          <w:color w:val="000000" w:themeColor="text1"/>
          <w:u w:color="000000" w:themeColor="text1"/>
        </w:rPr>
        <w:t>, he and his wife are the proud parents of two grown c</w:t>
      </w:r>
      <w:r w:rsidR="00114483" w:rsidRPr="00FD5CBC">
        <w:rPr>
          <w:color w:val="000000" w:themeColor="text1"/>
          <w:u w:color="000000" w:themeColor="text1"/>
        </w:rPr>
        <w:t>hildren, Zack and Erin</w:t>
      </w:r>
      <w:r w:rsidR="00114483">
        <w:rPr>
          <w:color w:val="000000" w:themeColor="text1"/>
          <w:u w:color="000000" w:themeColor="text1"/>
        </w:rPr>
        <w:t>; and</w:t>
      </w: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2E3C" w:rsidRDefault="00102E3C" w:rsidP="0010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1EF2">
        <w:rPr>
          <w:color w:val="000000" w:themeColor="text1"/>
          <w:u w:color="000000" w:themeColor="text1"/>
        </w:rPr>
        <w:t>Coach Savitz</w:t>
      </w:r>
      <w:r w:rsidRPr="00FD5CBC">
        <w:rPr>
          <w:color w:val="000000" w:themeColor="text1"/>
          <w:u w:color="000000" w:themeColor="text1"/>
        </w:rPr>
        <w:t xml:space="preserve"> has been teaching </w:t>
      </w:r>
      <w:r w:rsidR="00867D1D">
        <w:rPr>
          <w:color w:val="000000" w:themeColor="text1"/>
          <w:u w:color="000000" w:themeColor="text1"/>
        </w:rPr>
        <w:t xml:space="preserve"> physical education</w:t>
      </w:r>
      <w:r w:rsidRPr="00FD5CBC">
        <w:rPr>
          <w:color w:val="000000" w:themeColor="text1"/>
          <w:u w:color="000000" w:themeColor="text1"/>
        </w:rPr>
        <w:t xml:space="preserve"> at Irmo High School for </w:t>
      </w:r>
      <w:r w:rsidR="00867D1D">
        <w:rPr>
          <w:color w:val="000000" w:themeColor="text1"/>
          <w:u w:color="000000" w:themeColor="text1"/>
        </w:rPr>
        <w:t>thirty</w:t>
      </w:r>
      <w:r w:rsidR="00B629E5">
        <w:rPr>
          <w:color w:val="000000" w:themeColor="text1"/>
          <w:u w:color="000000" w:themeColor="text1"/>
        </w:rPr>
        <w:noBreakHyphen/>
      </w:r>
      <w:r w:rsidR="00867D1D">
        <w:rPr>
          <w:color w:val="000000" w:themeColor="text1"/>
          <w:u w:color="000000" w:themeColor="text1"/>
        </w:rPr>
        <w:t>two</w:t>
      </w:r>
      <w:r w:rsidRPr="00FD5CBC">
        <w:rPr>
          <w:color w:val="000000" w:themeColor="text1"/>
          <w:u w:color="000000" w:themeColor="text1"/>
        </w:rPr>
        <w:t xml:space="preserve"> years and </w:t>
      </w:r>
      <w:r w:rsidR="00D91A6A">
        <w:rPr>
          <w:color w:val="000000" w:themeColor="text1"/>
          <w:u w:color="000000" w:themeColor="text1"/>
        </w:rPr>
        <w:t>serves as</w:t>
      </w:r>
      <w:r w:rsidRPr="00FD5CBC">
        <w:rPr>
          <w:color w:val="000000" w:themeColor="text1"/>
          <w:u w:color="000000" w:themeColor="text1"/>
        </w:rPr>
        <w:t xml:space="preserve"> </w:t>
      </w:r>
      <w:r w:rsidR="00867D1D">
        <w:rPr>
          <w:color w:val="000000" w:themeColor="text1"/>
          <w:u w:color="000000" w:themeColor="text1"/>
        </w:rPr>
        <w:t>d</w:t>
      </w:r>
      <w:r w:rsidRPr="00FD5CBC">
        <w:rPr>
          <w:color w:val="000000" w:themeColor="text1"/>
          <w:u w:color="000000" w:themeColor="text1"/>
        </w:rPr>
        <w:t>irector of the Girls Select Coaches for the South Carolina United FC Soccer Program</w:t>
      </w:r>
      <w:r w:rsidR="00867D1D">
        <w:rPr>
          <w:color w:val="000000" w:themeColor="text1"/>
          <w:u w:color="000000" w:themeColor="text1"/>
        </w:rPr>
        <w:t>,</w:t>
      </w:r>
      <w:r w:rsidRPr="00FD5CBC">
        <w:rPr>
          <w:color w:val="000000" w:themeColor="text1"/>
          <w:u w:color="000000" w:themeColor="text1"/>
        </w:rPr>
        <w:t xml:space="preserve"> </w:t>
      </w:r>
      <w:r w:rsidR="00D91A6A">
        <w:rPr>
          <w:color w:val="000000" w:themeColor="text1"/>
          <w:u w:color="000000" w:themeColor="text1"/>
        </w:rPr>
        <w:t xml:space="preserve">as well as </w:t>
      </w:r>
      <w:r w:rsidRPr="00FD5CBC">
        <w:rPr>
          <w:color w:val="000000" w:themeColor="text1"/>
          <w:u w:color="000000" w:themeColor="text1"/>
        </w:rPr>
        <w:t>coach</w:t>
      </w:r>
      <w:r w:rsidR="00867D1D">
        <w:rPr>
          <w:color w:val="000000" w:themeColor="text1"/>
          <w:u w:color="000000" w:themeColor="text1"/>
        </w:rPr>
        <w:t xml:space="preserve"> of the b</w:t>
      </w:r>
      <w:r w:rsidRPr="00FD5CBC">
        <w:rPr>
          <w:color w:val="000000" w:themeColor="text1"/>
          <w:u w:color="000000" w:themeColor="text1"/>
        </w:rPr>
        <w:t>oys</w:t>
      </w:r>
      <w:r w:rsidR="00B629E5" w:rsidRPr="00B629E5">
        <w:rPr>
          <w:color w:val="000000" w:themeColor="text1"/>
          <w:u w:color="000000" w:themeColor="text1"/>
        </w:rPr>
        <w:t>’</w:t>
      </w:r>
      <w:r w:rsidRPr="00FD5CBC">
        <w:rPr>
          <w:color w:val="000000" w:themeColor="text1"/>
          <w:u w:color="000000" w:themeColor="text1"/>
        </w:rPr>
        <w:t xml:space="preserve"> </w:t>
      </w:r>
      <w:r w:rsidR="00867D1D">
        <w:rPr>
          <w:color w:val="000000" w:themeColor="text1"/>
          <w:u w:color="000000" w:themeColor="text1"/>
        </w:rPr>
        <w:t>s</w:t>
      </w:r>
      <w:r w:rsidRPr="00FD5CBC">
        <w:rPr>
          <w:color w:val="000000" w:themeColor="text1"/>
          <w:u w:color="000000" w:themeColor="text1"/>
        </w:rPr>
        <w:t xml:space="preserve">occer </w:t>
      </w:r>
      <w:r w:rsidR="00867D1D">
        <w:rPr>
          <w:color w:val="000000" w:themeColor="text1"/>
          <w:u w:color="000000" w:themeColor="text1"/>
        </w:rPr>
        <w:t>t</w:t>
      </w:r>
      <w:r w:rsidRPr="00FD5CBC">
        <w:rPr>
          <w:color w:val="000000" w:themeColor="text1"/>
          <w:u w:color="000000" w:themeColor="text1"/>
        </w:rPr>
        <w:t>eam at Irmo High</w:t>
      </w:r>
      <w:r w:rsidR="00867D1D">
        <w:rPr>
          <w:color w:val="000000" w:themeColor="text1"/>
          <w:u w:color="000000" w:themeColor="text1"/>
        </w:rPr>
        <w:t xml:space="preserve">, </w:t>
      </w:r>
      <w:r w:rsidRPr="00FD5CBC">
        <w:rPr>
          <w:color w:val="000000" w:themeColor="text1"/>
          <w:u w:color="000000" w:themeColor="text1"/>
        </w:rPr>
        <w:t xml:space="preserve">where he has been head coach for </w:t>
      </w:r>
      <w:r w:rsidR="00867D1D">
        <w:rPr>
          <w:color w:val="000000" w:themeColor="text1"/>
          <w:u w:color="000000" w:themeColor="text1"/>
        </w:rPr>
        <w:t>thirty</w:t>
      </w:r>
      <w:r w:rsidR="00B629E5">
        <w:rPr>
          <w:color w:val="000000" w:themeColor="text1"/>
          <w:u w:color="000000" w:themeColor="text1"/>
        </w:rPr>
        <w:noBreakHyphen/>
      </w:r>
      <w:r w:rsidR="00867D1D">
        <w:rPr>
          <w:color w:val="000000" w:themeColor="text1"/>
          <w:u w:color="000000" w:themeColor="text1"/>
        </w:rPr>
        <w:t>one</w:t>
      </w:r>
      <w:r w:rsidRPr="00FD5CBC">
        <w:rPr>
          <w:color w:val="000000" w:themeColor="text1"/>
          <w:u w:color="000000" w:themeColor="text1"/>
        </w:rPr>
        <w:t xml:space="preserve"> years</w:t>
      </w:r>
      <w:r w:rsidR="00882333">
        <w:rPr>
          <w:color w:val="000000" w:themeColor="text1"/>
          <w:u w:color="000000" w:themeColor="text1"/>
        </w:rPr>
        <w:t>; and</w:t>
      </w:r>
    </w:p>
    <w:p w:rsidR="00D91A6A" w:rsidRDefault="00D91A6A" w:rsidP="0010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1A6A" w:rsidRDefault="00D91A6A" w:rsidP="00D91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his career, Coach Phil Savitz has won an astounding 581 games to date </w:t>
      </w:r>
      <w:r w:rsidR="00172981">
        <w:t xml:space="preserve">(the </w:t>
      </w:r>
      <w:r w:rsidR="0080234C">
        <w:t>top</w:t>
      </w:r>
      <w:r w:rsidR="006C094A">
        <w:t xml:space="preserve"> win record among </w:t>
      </w:r>
      <w:r w:rsidR="000E1962">
        <w:t>S</w:t>
      </w:r>
      <w:r w:rsidR="00172981">
        <w:t xml:space="preserve">outh Carolina </w:t>
      </w:r>
      <w:r w:rsidR="000E1962">
        <w:t xml:space="preserve">soccer </w:t>
      </w:r>
      <w:r w:rsidR="00172981">
        <w:t xml:space="preserve">coaches) </w:t>
      </w:r>
      <w:r>
        <w:t>and has led the Yellow Jackets of Irmo High School to thirteen Class AAAA state championships, while suffering only seventy losses; and</w:t>
      </w:r>
    </w:p>
    <w:p w:rsidR="00DF49AE" w:rsidRDefault="00DF49AE" w:rsidP="00D91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91A6A">
        <w:t xml:space="preserve">he </w:t>
      </w:r>
      <w:r w:rsidR="00444642">
        <w:t>has proven himself a worthy mentor</w:t>
      </w:r>
      <w:r w:rsidR="000A4BE0">
        <w:t>, t</w:t>
      </w:r>
      <w:r w:rsidR="00444642">
        <w:t xml:space="preserve">eacher, </w:t>
      </w:r>
      <w:r w:rsidR="000A4BE0">
        <w:t xml:space="preserve">and </w:t>
      </w:r>
      <w:r w:rsidR="00444642">
        <w:t>coach</w:t>
      </w:r>
      <w:r w:rsidR="00172981">
        <w:t xml:space="preserve"> and </w:t>
      </w:r>
      <w:r w:rsidR="00444642">
        <w:t xml:space="preserve">constantly strives to lead by example in showing his </w:t>
      </w:r>
      <w:r w:rsidR="008602E2">
        <w:t>students</w:t>
      </w:r>
      <w:r w:rsidR="00444642">
        <w:t xml:space="preserve"> how to live a productive life whose watchword is integrity; </w:t>
      </w:r>
      <w:r w:rsidR="006C2817">
        <w:t>and</w:t>
      </w:r>
    </w:p>
    <w:p w:rsidR="006C2817" w:rsidRDefault="006C2817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2712" w:rsidRDefault="006C2817" w:rsidP="006C2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F408C">
        <w:t xml:space="preserve">due to his championship coaching and the hard work of his athletes, </w:t>
      </w:r>
      <w:r w:rsidR="003F08F2">
        <w:rPr>
          <w:color w:val="000000" w:themeColor="text1"/>
          <w:u w:color="000000" w:themeColor="text1"/>
        </w:rPr>
        <w:t xml:space="preserve">Irmo High </w:t>
      </w:r>
      <w:r w:rsidR="00C8790A">
        <w:rPr>
          <w:color w:val="000000" w:themeColor="text1"/>
          <w:u w:color="000000" w:themeColor="text1"/>
        </w:rPr>
        <w:t>is</w:t>
      </w:r>
      <w:r w:rsidRPr="005C15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famous for</w:t>
      </w:r>
      <w:r w:rsidRPr="005C15AA">
        <w:rPr>
          <w:color w:val="000000" w:themeColor="text1"/>
          <w:u w:color="000000" w:themeColor="text1"/>
        </w:rPr>
        <w:t xml:space="preserve"> its boys soccer team, which has been ranked </w:t>
      </w:r>
      <w:r>
        <w:rPr>
          <w:color w:val="000000" w:themeColor="text1"/>
          <w:u w:color="000000" w:themeColor="text1"/>
        </w:rPr>
        <w:t xml:space="preserve">number </w:t>
      </w:r>
      <w:r w:rsidR="001F408C">
        <w:rPr>
          <w:color w:val="000000" w:themeColor="text1"/>
          <w:u w:color="000000" w:themeColor="text1"/>
        </w:rPr>
        <w:t>one</w:t>
      </w:r>
      <w:r w:rsidRPr="005C15AA">
        <w:rPr>
          <w:color w:val="000000" w:themeColor="text1"/>
          <w:u w:color="000000" w:themeColor="text1"/>
        </w:rPr>
        <w:t xml:space="preserve"> in the country several times</w:t>
      </w:r>
      <w:r w:rsidR="00D37DF3">
        <w:rPr>
          <w:color w:val="000000" w:themeColor="text1"/>
          <w:u w:color="000000" w:themeColor="text1"/>
        </w:rPr>
        <w:t xml:space="preserve"> and is presently so ranked by ESPN</w:t>
      </w:r>
      <w:r>
        <w:rPr>
          <w:color w:val="000000" w:themeColor="text1"/>
          <w:u w:color="000000" w:themeColor="text1"/>
        </w:rPr>
        <w:t xml:space="preserve">. Coach Phil Savitz </w:t>
      </w:r>
      <w:r w:rsidRPr="005C15AA">
        <w:rPr>
          <w:color w:val="000000" w:themeColor="text1"/>
          <w:u w:color="000000" w:themeColor="text1"/>
        </w:rPr>
        <w:t xml:space="preserve">has the singular honor of </w:t>
      </w:r>
      <w:r w:rsidR="009616C3">
        <w:rPr>
          <w:color w:val="000000" w:themeColor="text1"/>
          <w:u w:color="000000" w:themeColor="text1"/>
        </w:rPr>
        <w:t>having led</w:t>
      </w:r>
      <w:r w:rsidRPr="005C15AA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soccer </w:t>
      </w:r>
      <w:r w:rsidRPr="005C15AA">
        <w:rPr>
          <w:color w:val="000000" w:themeColor="text1"/>
          <w:u w:color="000000" w:themeColor="text1"/>
        </w:rPr>
        <w:t>teams to the most state championships of any coach at any high school in the United States</w:t>
      </w:r>
      <w:r w:rsidR="009B2712">
        <w:rPr>
          <w:color w:val="000000" w:themeColor="text1"/>
          <w:u w:color="000000" w:themeColor="text1"/>
        </w:rPr>
        <w:t>; and</w:t>
      </w:r>
    </w:p>
    <w:p w:rsidR="00BB0DBE" w:rsidRDefault="00BB0DBE" w:rsidP="006C2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4A" w:rsidRDefault="006C094A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3B25">
        <w:t xml:space="preserve">he has not gone unappreciated. </w:t>
      </w:r>
      <w:r w:rsidR="00C5766A">
        <w:t xml:space="preserve">Among his other accolades, </w:t>
      </w:r>
      <w:r w:rsidR="00BA3B25">
        <w:t>Coach Savitz has been named head coach for several All</w:t>
      </w:r>
      <w:r w:rsidR="00B629E5">
        <w:noBreakHyphen/>
      </w:r>
      <w:r w:rsidR="00BA3B25">
        <w:t>Star coaching assignments</w:t>
      </w:r>
      <w:r w:rsidR="002B08BC">
        <w:t xml:space="preserve"> and </w:t>
      </w:r>
      <w:r w:rsidR="00BA3B25">
        <w:t>is a three</w:t>
      </w:r>
      <w:r w:rsidR="00B629E5">
        <w:noBreakHyphen/>
      </w:r>
      <w:r w:rsidR="00BA3B25">
        <w:t xml:space="preserve">time South Carolina Athletic Coaches Association State Coach of the Year and a national finalist for National High School Coaches Association Coach of the Year, </w:t>
      </w:r>
      <w:r w:rsidR="002B08BC">
        <w:t xml:space="preserve">as well as </w:t>
      </w:r>
      <w:r w:rsidR="00BA3B25">
        <w:t>a seven</w:t>
      </w:r>
      <w:r w:rsidR="00B629E5">
        <w:noBreakHyphen/>
      </w:r>
      <w:r w:rsidR="00BA3B25">
        <w:t xml:space="preserve">time </w:t>
      </w:r>
      <w:r w:rsidR="00BA3B25" w:rsidRPr="00FA3479">
        <w:rPr>
          <w:i/>
        </w:rPr>
        <w:t xml:space="preserve">High School Sports Report </w:t>
      </w:r>
      <w:r w:rsidR="00BA3B25">
        <w:t>State Coach of the Year</w:t>
      </w:r>
      <w:r w:rsidR="00C5766A">
        <w:t xml:space="preserve">. In addition, he was granted the </w:t>
      </w:r>
      <w:r w:rsidR="00C5766A" w:rsidRPr="00FA3479">
        <w:rPr>
          <w:i/>
        </w:rPr>
        <w:t>High School Sports Report</w:t>
      </w:r>
      <w:r w:rsidR="00C5766A">
        <w:t xml:space="preserve"> Lifetime Achievement Award and was inducted into the South Carolina High School Soccer Coaches Association Hall of Fame in 2007; and</w:t>
      </w:r>
    </w:p>
    <w:p w:rsidR="006C094A" w:rsidRDefault="006C094A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3F99" w:rsidRDefault="00690ACB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D21E9">
        <w:t xml:space="preserve">cognizant of his excellence as a coach, the House of Representatives takes great pleasure in commending </w:t>
      </w:r>
      <w:r>
        <w:t xml:space="preserve">Coach </w:t>
      </w:r>
      <w:r w:rsidR="00ED21E9">
        <w:t xml:space="preserve">Phil </w:t>
      </w:r>
      <w:r>
        <w:t xml:space="preserve">Savitz </w:t>
      </w:r>
      <w:r w:rsidR="000C72E4">
        <w:t>on his fine career</w:t>
      </w:r>
      <w:r w:rsidR="00040338">
        <w:t>, and t</w:t>
      </w:r>
      <w:r w:rsidR="00C61A5F">
        <w:t>h</w:t>
      </w:r>
      <w:r w:rsidR="000C72E4">
        <w:t xml:space="preserve">e members join with the many voices lending tribute to him on </w:t>
      </w:r>
      <w:r w:rsidR="00DC4AC9">
        <w:t xml:space="preserve">receipt of </w:t>
      </w:r>
      <w:r w:rsidR="000C72E4">
        <w:t xml:space="preserve">this new honor, </w:t>
      </w:r>
      <w:r>
        <w:t>induct</w:t>
      </w:r>
      <w:r w:rsidR="000C72E4">
        <w:t>ion</w:t>
      </w:r>
      <w:r>
        <w:t xml:space="preserve"> into the </w:t>
      </w:r>
      <w:r w:rsidR="00DC4AC9">
        <w:t xml:space="preserve">SCACA </w:t>
      </w:r>
      <w:r>
        <w:t>Hall of Fame</w:t>
      </w:r>
      <w:r w:rsidR="001B07CE">
        <w:t>. No</w:t>
      </w:r>
      <w:r w:rsidR="002A3F99">
        <w:t xml:space="preserve">w, therefore, </w:t>
      </w: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1A4AB9">
        <w:t xml:space="preserve">recognize and honor Coach Phil Savitz of Irmo High School for his </w:t>
      </w:r>
      <w:r w:rsidR="00A92068">
        <w:t>outstanding</w:t>
      </w:r>
      <w:r w:rsidR="001A4AB9">
        <w:t xml:space="preserve"> career as both coach and educator</w:t>
      </w:r>
      <w:r w:rsidR="003B192C">
        <w:t>,</w:t>
      </w:r>
      <w:r w:rsidR="00776800">
        <w:t xml:space="preserve"> </w:t>
      </w:r>
      <w:r>
        <w:t xml:space="preserve">and congratulate him on being inducted into </w:t>
      </w:r>
      <w:r w:rsidR="0006012D">
        <w:t xml:space="preserve">the </w:t>
      </w:r>
      <w:r>
        <w:t>South Carolina Athletic Coaches Association Hall of Fame.</w:t>
      </w: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3F99" w:rsidRDefault="002A3F99" w:rsidP="002A3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1A4AB9">
        <w:t xml:space="preserve">provided </w:t>
      </w:r>
      <w:r>
        <w:t xml:space="preserve">to Coach </w:t>
      </w:r>
      <w:r w:rsidR="001A4AB9">
        <w:t>Phil Savitz</w:t>
      </w:r>
      <w:r>
        <w:t>.</w:t>
      </w:r>
    </w:p>
    <w:p w:rsidR="00B37A0F" w:rsidRDefault="00B629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7A0F" w:rsidRDefault="00B37A0F" w:rsidP="005422AE">
      <w:pPr>
        <w:suppressAutoHyphens/>
      </w:pPr>
    </w:p>
    <w:sectPr w:rsidR="00B37A0F" w:rsidSect="005422A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AC9" w:rsidRDefault="00DC4AC9" w:rsidP="009F0C77">
      <w:r>
        <w:separator/>
      </w:r>
    </w:p>
  </w:endnote>
  <w:endnote w:type="continuationSeparator" w:id="0">
    <w:p w:rsidR="00DC4AC9" w:rsidRDefault="00DC4A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10BDDB-1948-473E-853F-53E46F114516}"/>
    <w:embedBold r:id="rId2" w:fontKey="{54E07913-1E16-4210-A155-634555B43662}"/>
    <w:embedItalic r:id="rId3" w:fontKey="{830AA5FB-28AD-4F12-9954-EF11B382A3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C5DB59D-4577-4664-8237-9D412A081F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16FCEF9-6A93-4D3F-8697-4D935D3CB3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7CC73D3-97D4-4CB3-AA8A-FA125DF504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2AE" w:rsidRPr="00B37A0F" w:rsidRDefault="005422AE" w:rsidP="00B37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[4027]</w:t>
    </w:r>
    <w:r>
      <w:tab/>
    </w:r>
    <w:r w:rsidR="00762221">
      <w:fldChar w:fldCharType="begin"/>
    </w:r>
    <w:r w:rsidR="00762221">
      <w:instrText xml:space="preserve"> PAGE  \* MERGEFORMAT </w:instrText>
    </w:r>
    <w:r w:rsidR="00762221">
      <w:fldChar w:fldCharType="separate"/>
    </w:r>
    <w:r w:rsidR="00762221">
      <w:rPr>
        <w:noProof/>
      </w:rPr>
      <w:t>1</w:t>
    </w:r>
    <w:r w:rsidR="0076222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AC9" w:rsidRDefault="00DC4AC9" w:rsidP="009F0C77">
      <w:r>
        <w:separator/>
      </w:r>
    </w:p>
  </w:footnote>
  <w:footnote w:type="continuationSeparator" w:id="0">
    <w:p w:rsidR="00DC4AC9" w:rsidRDefault="00DC4A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60DG11"/>
    <w:docVar w:name="CoverBillType" w:val="r"/>
    <w:docVar w:name="docpath" w:val="L:\Council\bills\RM\1160DG11.DOCX"/>
    <w:docVar w:name="dvBillNumber" w:val="40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7F97"/>
    <w:rsid w:val="00011869"/>
    <w:rsid w:val="00040338"/>
    <w:rsid w:val="0006012D"/>
    <w:rsid w:val="000A4BE0"/>
    <w:rsid w:val="000B7898"/>
    <w:rsid w:val="000C72E4"/>
    <w:rsid w:val="000E1785"/>
    <w:rsid w:val="000E1962"/>
    <w:rsid w:val="000F40FA"/>
    <w:rsid w:val="00102E3C"/>
    <w:rsid w:val="0010776B"/>
    <w:rsid w:val="00114483"/>
    <w:rsid w:val="00133E66"/>
    <w:rsid w:val="001435A3"/>
    <w:rsid w:val="00172981"/>
    <w:rsid w:val="001A4AB9"/>
    <w:rsid w:val="001B07CE"/>
    <w:rsid w:val="001B23CA"/>
    <w:rsid w:val="001D08F2"/>
    <w:rsid w:val="001D525B"/>
    <w:rsid w:val="001D7F4F"/>
    <w:rsid w:val="001F408C"/>
    <w:rsid w:val="002321B6"/>
    <w:rsid w:val="00234A33"/>
    <w:rsid w:val="00250967"/>
    <w:rsid w:val="002543C8"/>
    <w:rsid w:val="00267A60"/>
    <w:rsid w:val="00284AAE"/>
    <w:rsid w:val="00285AE2"/>
    <w:rsid w:val="002A3F99"/>
    <w:rsid w:val="002B08BC"/>
    <w:rsid w:val="002E5912"/>
    <w:rsid w:val="00315500"/>
    <w:rsid w:val="00325348"/>
    <w:rsid w:val="0032732C"/>
    <w:rsid w:val="003336CA"/>
    <w:rsid w:val="00336AD0"/>
    <w:rsid w:val="00361257"/>
    <w:rsid w:val="003700AA"/>
    <w:rsid w:val="0037079A"/>
    <w:rsid w:val="00395EB5"/>
    <w:rsid w:val="003B0679"/>
    <w:rsid w:val="003B192C"/>
    <w:rsid w:val="003D01E8"/>
    <w:rsid w:val="003E5288"/>
    <w:rsid w:val="003F08F2"/>
    <w:rsid w:val="003F6D79"/>
    <w:rsid w:val="0041760A"/>
    <w:rsid w:val="00417C01"/>
    <w:rsid w:val="004202A4"/>
    <w:rsid w:val="0042069D"/>
    <w:rsid w:val="004429EA"/>
    <w:rsid w:val="00444642"/>
    <w:rsid w:val="00445E10"/>
    <w:rsid w:val="004809EE"/>
    <w:rsid w:val="00496175"/>
    <w:rsid w:val="004D3875"/>
    <w:rsid w:val="004E7D54"/>
    <w:rsid w:val="00501EB0"/>
    <w:rsid w:val="005273C6"/>
    <w:rsid w:val="00530A69"/>
    <w:rsid w:val="005421FF"/>
    <w:rsid w:val="005422AE"/>
    <w:rsid w:val="00545593"/>
    <w:rsid w:val="00545A54"/>
    <w:rsid w:val="00577C6C"/>
    <w:rsid w:val="005B5951"/>
    <w:rsid w:val="005C2FE2"/>
    <w:rsid w:val="005D407E"/>
    <w:rsid w:val="005E2BC9"/>
    <w:rsid w:val="00605102"/>
    <w:rsid w:val="006215AA"/>
    <w:rsid w:val="00621823"/>
    <w:rsid w:val="00690ACB"/>
    <w:rsid w:val="006913C9"/>
    <w:rsid w:val="0069470D"/>
    <w:rsid w:val="006B2606"/>
    <w:rsid w:val="006C094A"/>
    <w:rsid w:val="006C2817"/>
    <w:rsid w:val="006E4A0F"/>
    <w:rsid w:val="007235B2"/>
    <w:rsid w:val="00734F00"/>
    <w:rsid w:val="00762221"/>
    <w:rsid w:val="00776800"/>
    <w:rsid w:val="007A70AE"/>
    <w:rsid w:val="0080234C"/>
    <w:rsid w:val="008362E8"/>
    <w:rsid w:val="00847C6D"/>
    <w:rsid w:val="008602E2"/>
    <w:rsid w:val="008662E0"/>
    <w:rsid w:val="00867D1D"/>
    <w:rsid w:val="00872850"/>
    <w:rsid w:val="00882333"/>
    <w:rsid w:val="008947A0"/>
    <w:rsid w:val="008A1768"/>
    <w:rsid w:val="008F4429"/>
    <w:rsid w:val="00906B48"/>
    <w:rsid w:val="00930097"/>
    <w:rsid w:val="0093713C"/>
    <w:rsid w:val="0094021A"/>
    <w:rsid w:val="0094746F"/>
    <w:rsid w:val="00952539"/>
    <w:rsid w:val="009616C3"/>
    <w:rsid w:val="00986ED3"/>
    <w:rsid w:val="009B2712"/>
    <w:rsid w:val="009C6A0B"/>
    <w:rsid w:val="009F0C77"/>
    <w:rsid w:val="009F4DD1"/>
    <w:rsid w:val="009F6089"/>
    <w:rsid w:val="00A41684"/>
    <w:rsid w:val="00A64E80"/>
    <w:rsid w:val="00A72BCD"/>
    <w:rsid w:val="00A741D9"/>
    <w:rsid w:val="00A833AB"/>
    <w:rsid w:val="00A92068"/>
    <w:rsid w:val="00A9741D"/>
    <w:rsid w:val="00AD2DB3"/>
    <w:rsid w:val="00AD4B17"/>
    <w:rsid w:val="00AE4DAB"/>
    <w:rsid w:val="00B17E10"/>
    <w:rsid w:val="00B2645F"/>
    <w:rsid w:val="00B37A0F"/>
    <w:rsid w:val="00B412D4"/>
    <w:rsid w:val="00B629E5"/>
    <w:rsid w:val="00B71EBB"/>
    <w:rsid w:val="00BA3B25"/>
    <w:rsid w:val="00BB0DBE"/>
    <w:rsid w:val="00BE3C22"/>
    <w:rsid w:val="00C0345E"/>
    <w:rsid w:val="00C3483A"/>
    <w:rsid w:val="00C47F97"/>
    <w:rsid w:val="00C5766A"/>
    <w:rsid w:val="00C61A5F"/>
    <w:rsid w:val="00C71790"/>
    <w:rsid w:val="00C71EF2"/>
    <w:rsid w:val="00C74E9D"/>
    <w:rsid w:val="00C82FD3"/>
    <w:rsid w:val="00C8790A"/>
    <w:rsid w:val="00C92819"/>
    <w:rsid w:val="00CA6F5A"/>
    <w:rsid w:val="00CC6B7B"/>
    <w:rsid w:val="00CD2089"/>
    <w:rsid w:val="00D37DF3"/>
    <w:rsid w:val="00D73A67"/>
    <w:rsid w:val="00D91A6A"/>
    <w:rsid w:val="00D970A9"/>
    <w:rsid w:val="00DA4022"/>
    <w:rsid w:val="00DA4DCD"/>
    <w:rsid w:val="00DC4AC9"/>
    <w:rsid w:val="00DE2DEB"/>
    <w:rsid w:val="00DF3845"/>
    <w:rsid w:val="00DF49AE"/>
    <w:rsid w:val="00E4036F"/>
    <w:rsid w:val="00E41911"/>
    <w:rsid w:val="00E42931"/>
    <w:rsid w:val="00E92EEF"/>
    <w:rsid w:val="00EA2241"/>
    <w:rsid w:val="00EB6D1F"/>
    <w:rsid w:val="00ED21E9"/>
    <w:rsid w:val="00EE6120"/>
    <w:rsid w:val="00F05B52"/>
    <w:rsid w:val="00F24442"/>
    <w:rsid w:val="00F50AE3"/>
    <w:rsid w:val="00F67CF1"/>
    <w:rsid w:val="00F708C2"/>
    <w:rsid w:val="00F840F0"/>
    <w:rsid w:val="00F9512F"/>
    <w:rsid w:val="00FA3479"/>
    <w:rsid w:val="00FB0D0D"/>
    <w:rsid w:val="00FB43B4"/>
    <w:rsid w:val="00FE3BB0"/>
    <w:rsid w:val="00FE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BB75B4D-6941-4D9D-97EC-9621C6C4F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01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1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22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27_201104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05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E34F3-7E9E-4071-93D0-D29A29609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785</Words>
  <Characters>4255</Characters>
  <Application>Microsoft Office Word</Application>
  <DocSecurity>4</DocSecurity>
  <Lines>124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4027: Coach Phil Savitz - South Carolina Legislature Online</dc:title>
  <dc:subject/>
  <dc:creator>rosannemcdowell</dc:creator>
  <cp:keywords/>
  <dc:description/>
  <cp:lastModifiedBy>N Cumfer</cp:lastModifiedBy>
  <cp:revision>2</cp:revision>
  <cp:lastPrinted>2011-04-04T14:51:00Z</cp:lastPrinted>
  <dcterms:created xsi:type="dcterms:W3CDTF">2014-11-24T14:05:00Z</dcterms:created>
  <dcterms:modified xsi:type="dcterms:W3CDTF">2014-11-24T14:05:00Z</dcterms:modified>
</cp:coreProperties>
</file>