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7E" w:rsidRDefault="00A0187E" w:rsidP="00A0187E">
      <w:pPr>
        <w:widowControl w:val="0"/>
        <w:jc w:val="center"/>
      </w:pPr>
      <w:bookmarkStart w:id="0" w:name="_GoBack"/>
      <w:bookmarkEnd w:id="0"/>
      <w:r w:rsidRPr="00A0187E">
        <w:rPr>
          <w:b/>
        </w:rPr>
        <w:t>South Carolina General Assembly</w:t>
      </w:r>
    </w:p>
    <w:p w:rsidR="00A0187E" w:rsidRDefault="00A0187E" w:rsidP="00A0187E">
      <w:pPr>
        <w:widowControl w:val="0"/>
        <w:jc w:val="center"/>
      </w:pPr>
      <w:r>
        <w:t>119th Session, 2011-2012</w:t>
      </w:r>
    </w:p>
    <w:p w:rsidR="00A0187E" w:rsidRDefault="00A0187E" w:rsidP="00A0187E">
      <w:pPr>
        <w:widowControl w:val="0"/>
        <w:jc w:val="left"/>
      </w:pPr>
    </w:p>
    <w:p w:rsidR="00A0187E" w:rsidRDefault="00A0187E" w:rsidP="00A0187E">
      <w:pPr>
        <w:widowControl w:val="0"/>
        <w:jc w:val="left"/>
        <w:rPr>
          <w:b/>
        </w:rPr>
      </w:pPr>
      <w:r w:rsidRPr="00A0187E">
        <w:rPr>
          <w:b/>
        </w:rPr>
        <w:t>H. 4106</w:t>
      </w:r>
    </w:p>
    <w:p w:rsidR="00A0187E" w:rsidRDefault="00A0187E" w:rsidP="00A0187E">
      <w:pPr>
        <w:widowControl w:val="0"/>
        <w:jc w:val="left"/>
        <w:rPr>
          <w:b/>
        </w:rPr>
      </w:pPr>
    </w:p>
    <w:p w:rsidR="00A0187E" w:rsidRDefault="00A0187E" w:rsidP="00A0187E">
      <w:pPr>
        <w:widowControl w:val="0"/>
        <w:jc w:val="left"/>
      </w:pPr>
      <w:r w:rsidRPr="00A0187E">
        <w:rPr>
          <w:b/>
        </w:rPr>
        <w:t>STATUS INFORMATION</w:t>
      </w:r>
    </w:p>
    <w:p w:rsidR="00A0187E" w:rsidRDefault="00A0187E" w:rsidP="00A0187E">
      <w:pPr>
        <w:widowControl w:val="0"/>
        <w:jc w:val="left"/>
      </w:pPr>
    </w:p>
    <w:p w:rsidR="00A0187E" w:rsidRDefault="00A0187E" w:rsidP="00A0187E">
      <w:pPr>
        <w:widowControl w:val="0"/>
        <w:jc w:val="left"/>
      </w:pPr>
      <w:r>
        <w:t>Concurrent Resolution</w:t>
      </w:r>
    </w:p>
    <w:p w:rsidR="00A0187E" w:rsidRDefault="00A0187E" w:rsidP="00A0187E">
      <w:pPr>
        <w:widowControl w:val="0"/>
        <w:jc w:val="left"/>
      </w:pPr>
      <w:r>
        <w:t>Sponsors: Reps. Parks, Pinson, Pitts,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Patrick,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A0187E" w:rsidRDefault="00A0187E" w:rsidP="00A0187E">
      <w:pPr>
        <w:widowControl w:val="0"/>
        <w:jc w:val="left"/>
      </w:pPr>
      <w:r>
        <w:t>Document Path: l:\council\bills\gm\24771sd11.docx</w:t>
      </w:r>
    </w:p>
    <w:p w:rsidR="00A0187E" w:rsidRDefault="00A0187E" w:rsidP="00A0187E">
      <w:pPr>
        <w:widowControl w:val="0"/>
        <w:jc w:val="left"/>
      </w:pPr>
    </w:p>
    <w:p w:rsidR="004124D1" w:rsidRDefault="004124D1" w:rsidP="00A0187E">
      <w:pPr>
        <w:widowControl w:val="0"/>
        <w:jc w:val="left"/>
      </w:pPr>
      <w:r>
        <w:t>Introduced in the House on April 14, 2011</w:t>
      </w:r>
    </w:p>
    <w:p w:rsidR="004124D1" w:rsidRDefault="004124D1" w:rsidP="00A0187E">
      <w:pPr>
        <w:widowControl w:val="0"/>
        <w:jc w:val="left"/>
      </w:pPr>
      <w:r>
        <w:t>Introduced in the Senate on April 14, 2011</w:t>
      </w:r>
    </w:p>
    <w:p w:rsidR="004124D1" w:rsidRDefault="004124D1" w:rsidP="00A0187E">
      <w:pPr>
        <w:widowControl w:val="0"/>
        <w:jc w:val="left"/>
      </w:pPr>
      <w:r>
        <w:t>Adopted by the General Assembly on April 14, 2011</w:t>
      </w:r>
    </w:p>
    <w:p w:rsidR="004124D1" w:rsidRDefault="004124D1" w:rsidP="00A0187E">
      <w:pPr>
        <w:widowControl w:val="0"/>
        <w:jc w:val="left"/>
      </w:pPr>
    </w:p>
    <w:p w:rsidR="00A0187E" w:rsidRDefault="00A0187E" w:rsidP="00A0187E">
      <w:pPr>
        <w:widowControl w:val="0"/>
        <w:jc w:val="left"/>
      </w:pPr>
      <w:r>
        <w:t xml:space="preserve">Summary: </w:t>
      </w:r>
      <w:r w:rsidR="00DB0456">
        <w:t>Dr. Benjamin E. Mays</w:t>
      </w:r>
    </w:p>
    <w:p w:rsidR="00A0187E" w:rsidRDefault="00A0187E" w:rsidP="00A0187E">
      <w:pPr>
        <w:widowControl w:val="0"/>
        <w:jc w:val="left"/>
      </w:pPr>
    </w:p>
    <w:p w:rsidR="00A0187E" w:rsidRDefault="00A0187E" w:rsidP="00A0187E">
      <w:pPr>
        <w:widowControl w:val="0"/>
        <w:jc w:val="left"/>
      </w:pPr>
    </w:p>
    <w:p w:rsidR="00A0187E" w:rsidRDefault="00A0187E" w:rsidP="00A01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87E">
        <w:rPr>
          <w:b/>
        </w:rPr>
        <w:t>HISTORY OF LEGISLATIVE ACTIONS</w:t>
      </w:r>
    </w:p>
    <w:p w:rsidR="00A0187E" w:rsidRDefault="00A0187E" w:rsidP="00A01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187E" w:rsidRPr="00A0187E" w:rsidRDefault="00A0187E" w:rsidP="00A01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87E">
        <w:rPr>
          <w:u w:val="single"/>
        </w:rPr>
        <w:tab/>
        <w:t>Date</w:t>
      </w:r>
      <w:r w:rsidRPr="00A0187E">
        <w:rPr>
          <w:u w:val="single"/>
        </w:rPr>
        <w:tab/>
        <w:t>Body</w:t>
      </w:r>
      <w:r w:rsidRPr="00A0187E">
        <w:rPr>
          <w:u w:val="single"/>
        </w:rPr>
        <w:tab/>
        <w:t>Action Description with journal page number</w:t>
      </w:r>
      <w:r w:rsidRPr="00A0187E">
        <w:rPr>
          <w:u w:val="single"/>
        </w:rPr>
        <w:tab/>
      </w:r>
    </w:p>
    <w:p w:rsidR="00EE5BBE" w:rsidRDefault="00EE5BBE" w:rsidP="00EE5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BF2E13">
        <w:t>Intr</w:t>
      </w:r>
      <w:r>
        <w:t xml:space="preserve">oduced, adopted, sent to Senate </w:t>
      </w:r>
      <w:r w:rsidRPr="00BF2E13">
        <w:t>(</w:t>
      </w:r>
      <w:hyperlink r:id="rId7" w:history="1">
        <w:r w:rsidRPr="00BF2E13">
          <w:rPr>
            <w:rStyle w:val="Hyperlink"/>
          </w:rPr>
          <w:t>House Journal</w:t>
        </w:r>
        <w:r w:rsidRPr="00BF2E13">
          <w:rPr>
            <w:rStyle w:val="Hyperlink"/>
          </w:rPr>
          <w:noBreakHyphen/>
          <w:t>page 42</w:t>
        </w:r>
      </w:hyperlink>
      <w:r w:rsidRPr="00BF2E13">
        <w:t>)</w:t>
      </w:r>
    </w:p>
    <w:p w:rsidR="00EE5BBE" w:rsidRDefault="00EE5BBE" w:rsidP="00EE5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BF2E13">
        <w:t>Introduced, ado</w:t>
      </w:r>
      <w:r>
        <w:t xml:space="preserve">pted, returned with concurrence </w:t>
      </w:r>
      <w:r w:rsidRPr="00BF2E13">
        <w:t>(</w:t>
      </w:r>
      <w:hyperlink r:id="rId8" w:history="1">
        <w:r w:rsidRPr="00BF2E13">
          <w:rPr>
            <w:rStyle w:val="Hyperlink"/>
          </w:rPr>
          <w:t>Senate Journal</w:t>
        </w:r>
        <w:r w:rsidRPr="00BF2E13">
          <w:rPr>
            <w:rStyle w:val="Hyperlink"/>
          </w:rPr>
          <w:noBreakHyphen/>
          <w:t>page 13</w:t>
        </w:r>
      </w:hyperlink>
      <w:r w:rsidRPr="00BF2E13">
        <w:t>)</w:t>
      </w:r>
    </w:p>
    <w:p w:rsidR="00EE5BBE" w:rsidRDefault="00EE5BBE" w:rsidP="00EE5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87E" w:rsidRPr="00A0187E" w:rsidRDefault="00A0187E" w:rsidP="00A01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87E" w:rsidRDefault="00A0187E" w:rsidP="00A0187E">
      <w:r w:rsidRPr="00A0187E">
        <w:rPr>
          <w:b/>
        </w:rPr>
        <w:t>VERSIONS OF THIS BILL</w:t>
      </w:r>
    </w:p>
    <w:p w:rsidR="00A0187E" w:rsidRDefault="00A0187E" w:rsidP="00A0187E"/>
    <w:p w:rsidR="00A0187E" w:rsidRDefault="0002600E" w:rsidP="00A0187E">
      <w:hyperlink r:id="rId9" w:history="1">
        <w:r w:rsidR="00A0187E">
          <w:rPr>
            <w:rStyle w:val="Hyperlink"/>
          </w:rPr>
          <w:t>4/14/2011</w:t>
        </w:r>
      </w:hyperlink>
    </w:p>
    <w:p w:rsidR="00A0187E" w:rsidRDefault="00A0187E" w:rsidP="00A0187E"/>
    <w:p w:rsidR="00A0187E" w:rsidRDefault="00A0187E" w:rsidP="00A0187E">
      <w:pPr>
        <w:sectPr w:rsidR="00A0187E" w:rsidSect="00A018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BC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DR. BENJAMIN E. MAYS HISTORIC PRESERVATION SITE IN GREENWOOD COUNTY, AND TO CONGRATULATE THE BOARD OF COMMISSIONERS </w:t>
      </w:r>
      <w:r w:rsidR="006C0DD3">
        <w:t xml:space="preserve">OF THE GLEAMNS HUMAN RESOURCE COMPLEX, </w:t>
      </w:r>
      <w:r>
        <w:t xml:space="preserve">UPON THE </w:t>
      </w:r>
      <w:r w:rsidR="00E27A06">
        <w:t>WONDERFUL</w:t>
      </w:r>
      <w:r>
        <w:t xml:space="preserve"> OCCASION OF THE DEDICATION OF THIS INSPIRING HISTORIC SITE.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4B4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04B4">
        <w:t>the members of the South Carolina General Assembly are pleased to learn that the Dr. Benjamin E. Mays Historic Preservation Site will celebrate its dedication on Tuesday, April 26, 2011;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66D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project to restore the Benjamin</w:t>
      </w:r>
      <w:r w:rsidR="00EE4D7E">
        <w:t xml:space="preserve"> E. Mays home was begun in</w:t>
      </w:r>
      <w:r w:rsidR="007D5C34">
        <w:t xml:space="preserve"> 2002</w:t>
      </w:r>
      <w:r w:rsidR="00EE4D7E">
        <w:t xml:space="preserve"> </w:t>
      </w:r>
      <w:r w:rsidR="0029366D">
        <w:t xml:space="preserve">with the relocation of his childhood home to the complex and continued when the </w:t>
      </w:r>
      <w:r w:rsidR="006C0DD3">
        <w:t xml:space="preserve">late 1800, </w:t>
      </w:r>
      <w:r w:rsidR="007D5C34">
        <w:t>one</w:t>
      </w:r>
      <w:r w:rsidR="00A81665">
        <w:noBreakHyphen/>
      </w:r>
      <w:r w:rsidR="007D5C34">
        <w:t xml:space="preserve">room </w:t>
      </w:r>
      <w:r w:rsidR="0029366D">
        <w:t>Burns Springs African</w:t>
      </w:r>
      <w:r w:rsidR="00A81665">
        <w:noBreakHyphen/>
      </w:r>
      <w:r w:rsidR="0029366D">
        <w:t>American School was</w:t>
      </w:r>
      <w:r w:rsidR="007D5C34">
        <w:t xml:space="preserve"> also</w:t>
      </w:r>
      <w:r w:rsidR="0029366D">
        <w:t xml:space="preserve"> relocated; and</w:t>
      </w:r>
    </w:p>
    <w:p w:rsidR="0029366D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4B4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addition </w:t>
      </w:r>
      <w:r w:rsidR="006C0DD3">
        <w:t xml:space="preserve">to the complex </w:t>
      </w:r>
      <w:r>
        <w:t>of the Benjami</w:t>
      </w:r>
      <w:r w:rsidR="007D5C34">
        <w:t>n E.</w:t>
      </w:r>
      <w:r>
        <w:t xml:space="preserve"> Mays Museum Interpretive Center</w:t>
      </w:r>
      <w:r w:rsidR="007D5C34">
        <w:t>,</w:t>
      </w:r>
      <w:r>
        <w:t xml:space="preserve"> the summertime garden of corn, tomatoes, okra, butterbeans, cantaloupe, and cucumbers</w:t>
      </w:r>
      <w:r w:rsidR="007D5C34">
        <w:t>,</w:t>
      </w:r>
      <w:r>
        <w:t xml:space="preserve"> and a cotton field, the </w:t>
      </w:r>
      <w:r w:rsidR="009C790D">
        <w:t>project</w:t>
      </w:r>
      <w:r>
        <w:t xml:space="preserve"> was completed</w:t>
      </w:r>
      <w:r w:rsidR="007D5C34">
        <w:t xml:space="preserve"> in 2010;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66D" w:rsidRDefault="006C0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highlighting</w:t>
      </w:r>
      <w:r w:rsidR="0029366D">
        <w:t xml:space="preserve"> Dr. Mays</w:t>
      </w:r>
      <w:r w:rsidR="00A81665" w:rsidRPr="00A81665">
        <w:t>’</w:t>
      </w:r>
      <w:r w:rsidR="0029366D">
        <w:t xml:space="preserve"> contribution to the dialogue about education and race in the United States</w:t>
      </w:r>
      <w:r>
        <w:t xml:space="preserve">, the site </w:t>
      </w:r>
      <w:r w:rsidR="0029366D">
        <w:t>is a focal point of understanding the struggle for civil rights in the American South; and</w:t>
      </w:r>
    </w:p>
    <w:p w:rsidR="0029366D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Epworth in </w:t>
      </w:r>
      <w:r w:rsidR="007D5C34">
        <w:t xml:space="preserve">August </w:t>
      </w:r>
      <w:r>
        <w:t>1894</w:t>
      </w:r>
      <w:r w:rsidR="00466FE2">
        <w:t xml:space="preserve"> </w:t>
      </w:r>
      <w:r w:rsidR="00E27A06">
        <w:t xml:space="preserve">and the </w:t>
      </w:r>
      <w:r w:rsidR="00466FE2">
        <w:t>son of former slaves</w:t>
      </w:r>
      <w:r>
        <w:t>, Benjamin</w:t>
      </w:r>
      <w:r w:rsidR="006C0DD3">
        <w:t xml:space="preserve"> Elijah</w:t>
      </w:r>
      <w:r>
        <w:t xml:space="preserve"> Mays was  raised on </w:t>
      </w:r>
      <w:r w:rsidR="00466FE2">
        <w:t>his family</w:t>
      </w:r>
      <w:r w:rsidR="00A81665" w:rsidRPr="00A81665">
        <w:t>’</w:t>
      </w:r>
      <w:r w:rsidR="00466FE2">
        <w:t>s tenant farm</w:t>
      </w:r>
      <w:r>
        <w:t xml:space="preserve">, </w:t>
      </w:r>
      <w:r w:rsidR="007D5C34">
        <w:t xml:space="preserve">but </w:t>
      </w:r>
      <w:r>
        <w:t>he left home for Orangeburg to attend high school at So</w:t>
      </w:r>
      <w:r w:rsidR="00466FE2">
        <w:t>uth Carolina State College where he w</w:t>
      </w:r>
      <w:r>
        <w:t xml:space="preserve">as </w:t>
      </w:r>
      <w:r w:rsidR="00466FE2">
        <w:t xml:space="preserve">the </w:t>
      </w:r>
      <w:r>
        <w:t xml:space="preserve">valedictorian </w:t>
      </w:r>
      <w:r w:rsidR="00466FE2">
        <w:t>of the class of</w:t>
      </w:r>
      <w:r>
        <w:t xml:space="preserve"> 1916;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7D5C34">
        <w:t>journeyed</w:t>
      </w:r>
      <w:r>
        <w:t xml:space="preserve"> to </w:t>
      </w:r>
      <w:r w:rsidR="007D5C34">
        <w:t xml:space="preserve">Lewiston, Maine, to attend Bates College, </w:t>
      </w:r>
      <w:r>
        <w:t>graduat</w:t>
      </w:r>
      <w:r w:rsidR="007D5C34">
        <w:t>ing</w:t>
      </w:r>
      <w:r>
        <w:t xml:space="preserve"> with honors in 1920, and after he earned a master</w:t>
      </w:r>
      <w:r w:rsidR="00A81665" w:rsidRPr="00A81665">
        <w:t>’</w:t>
      </w:r>
      <w:r>
        <w:t>s degree from the University of Chicago in 1925, he taught at Howard University until he earned a doctor of philosophy in religion, also from the University of Chicago;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4D7E">
        <w:t>in 1940, he became president of Morehouse College, a post he held for twenty</w:t>
      </w:r>
      <w:r w:rsidR="00A81665">
        <w:noBreakHyphen/>
      </w:r>
      <w:r w:rsidR="00EE4D7E">
        <w:t>seven years, and during his tenure, he established a Phi Beta Kappa chapter at the institution, increased the number of faculty members holding doctorates, and increased student enrollment; and</w:t>
      </w:r>
    </w:p>
    <w:p w:rsidR="00EE4D7E" w:rsidRDefault="00EE4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7E" w:rsidRDefault="00EE4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helped to shape the face of the </w:t>
      </w:r>
      <w:r w:rsidR="00E27A06">
        <w:t>civil rights movement</w:t>
      </w:r>
      <w:r>
        <w:t xml:space="preserve"> in the United States as a spiritual and emotional mentor to Dr. Martin Luther King, Jr., and as an advisor to presidents Kennedy, Johnson, and Carter;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0D3D">
        <w:t xml:space="preserve">at the dedication of this </w:t>
      </w:r>
      <w:r w:rsidR="006C0DD3">
        <w:t>significant historic site</w:t>
      </w:r>
      <w:r w:rsidR="00360D3D">
        <w:t xml:space="preserve">, </w:t>
      </w:r>
      <w:r>
        <w:t xml:space="preserve">former United States Ambassador Andrew Young will give the keynote address, and the </w:t>
      </w:r>
      <w:r w:rsidR="00E27A06">
        <w:t xml:space="preserve">renowned </w:t>
      </w:r>
      <w:r>
        <w:t>Morehouse College Glee Club will perform special music;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0DD3">
        <w:t xml:space="preserve">the members of the South Carolina General Assembly are grateful for the lasting legacy of Dr. Benjamin Elijah Mays, an outstanding son of the Palmetto State, and </w:t>
      </w:r>
      <w:r w:rsidR="00466FE2">
        <w:t>appreciate</w:t>
      </w:r>
      <w:r w:rsidR="006C0DD3">
        <w:t xml:space="preserve"> the efforts that have established the Dr. Benjamin E. Mays Historic Preservation Site</w:t>
      </w:r>
      <w:r w:rsidR="00C03BC6">
        <w:t xml:space="preserve">.  Now, therefore, 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C03BC6" w:rsidP="0067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6470F">
        <w:t xml:space="preserve"> the members of the South Carolina General Assembly, by this resolution, recognize and commend the </w:t>
      </w:r>
      <w:r w:rsidR="00736568">
        <w:t xml:space="preserve">Dr. </w:t>
      </w:r>
      <w:r w:rsidR="0086470F">
        <w:t>Benjamin E. Mays Historic Preservation</w:t>
      </w:r>
      <w:r w:rsidR="00736568">
        <w:t xml:space="preserve"> Site in Greenwood County, and congratulate the board of commissioners </w:t>
      </w:r>
      <w:r w:rsidR="006C0DD3">
        <w:t xml:space="preserve">of the GLEAMNS Human Resource Complex, </w:t>
      </w:r>
      <w:r w:rsidR="00736568">
        <w:t xml:space="preserve">upon the </w:t>
      </w:r>
      <w:r w:rsidR="00E27A06">
        <w:t>wonderful</w:t>
      </w:r>
      <w:r w:rsidR="00736568">
        <w:t xml:space="preserve"> occasion of the dedication of this inspiring </w:t>
      </w:r>
      <w:r w:rsidR="002804B4">
        <w:t>historic site.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6470F">
        <w:t>present</w:t>
      </w:r>
      <w:r>
        <w:t>ed to</w:t>
      </w:r>
      <w:r w:rsidR="00736568">
        <w:t xml:space="preserve"> Dr. Joseph D. Patton III</w:t>
      </w:r>
      <w:r w:rsidR="002804B4">
        <w:t>, executive director and CEO of the GLEAMNS Human Resource Complex.</w:t>
      </w:r>
    </w:p>
    <w:p w:rsidR="006726A6" w:rsidRDefault="00A816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6A6" w:rsidRDefault="006726A6" w:rsidP="00A0187E">
      <w:pPr>
        <w:suppressAutoHyphens/>
      </w:pPr>
    </w:p>
    <w:sectPr w:rsidR="006726A6" w:rsidSect="00A018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FE2" w:rsidRDefault="00466FE2" w:rsidP="009F0C77">
      <w:r>
        <w:separator/>
      </w:r>
    </w:p>
  </w:endnote>
  <w:endnote w:type="continuationSeparator" w:id="0">
    <w:p w:rsidR="00466FE2" w:rsidRDefault="00466F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75B81-E14A-4D0A-811E-6C6CCB2F2AA9}"/>
    <w:embedBold r:id="rId2" w:fontKey="{FB06B8D3-0E25-43D2-9B20-084D3BF81E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E33511-CAC0-4196-A455-4A1503CCAC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8FA44C-4686-428E-849D-7D007A022C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91EA48-E0E8-4D78-A014-1689297FF6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87E" w:rsidRPr="006726A6" w:rsidRDefault="00A0187E" w:rsidP="0067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[4106]</w:t>
    </w:r>
    <w:r>
      <w:tab/>
    </w:r>
    <w:r w:rsidR="0002600E">
      <w:fldChar w:fldCharType="begin"/>
    </w:r>
    <w:r w:rsidR="0002600E">
      <w:instrText xml:space="preserve"> PAGE  \* MERGEFORMAT </w:instrText>
    </w:r>
    <w:r w:rsidR="0002600E">
      <w:fldChar w:fldCharType="separate"/>
    </w:r>
    <w:r w:rsidR="0002600E">
      <w:rPr>
        <w:noProof/>
      </w:rPr>
      <w:t>1</w:t>
    </w:r>
    <w:r w:rsidR="000260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FE2" w:rsidRDefault="00466FE2" w:rsidP="009F0C77">
      <w:r>
        <w:separator/>
      </w:r>
    </w:p>
  </w:footnote>
  <w:footnote w:type="continuationSeparator" w:id="0">
    <w:p w:rsidR="00466FE2" w:rsidRDefault="00466F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71SD11"/>
    <w:docVar w:name="CoverBillType" w:val="c"/>
    <w:docVar w:name="docpath" w:val="L:\Council\bills\GM\24771SD11.DOCX"/>
    <w:docVar w:name="dvBillNumber" w:val="41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672E"/>
    <w:rsid w:val="00006311"/>
    <w:rsid w:val="00011869"/>
    <w:rsid w:val="0002600E"/>
    <w:rsid w:val="000A1DEA"/>
    <w:rsid w:val="000E1785"/>
    <w:rsid w:val="000F40FA"/>
    <w:rsid w:val="0010776B"/>
    <w:rsid w:val="001301C9"/>
    <w:rsid w:val="0013386D"/>
    <w:rsid w:val="00133E66"/>
    <w:rsid w:val="001435A3"/>
    <w:rsid w:val="00173C5C"/>
    <w:rsid w:val="001D08F2"/>
    <w:rsid w:val="001D525B"/>
    <w:rsid w:val="001D7F4F"/>
    <w:rsid w:val="001E446C"/>
    <w:rsid w:val="002321B6"/>
    <w:rsid w:val="00232A53"/>
    <w:rsid w:val="00250967"/>
    <w:rsid w:val="002543C8"/>
    <w:rsid w:val="002804B4"/>
    <w:rsid w:val="00284AAE"/>
    <w:rsid w:val="0029366D"/>
    <w:rsid w:val="002E5912"/>
    <w:rsid w:val="00325348"/>
    <w:rsid w:val="0032732C"/>
    <w:rsid w:val="00336AD0"/>
    <w:rsid w:val="00360D3D"/>
    <w:rsid w:val="0037079A"/>
    <w:rsid w:val="003A5BF8"/>
    <w:rsid w:val="003D01E8"/>
    <w:rsid w:val="003E5288"/>
    <w:rsid w:val="003F6D79"/>
    <w:rsid w:val="004124D1"/>
    <w:rsid w:val="0041760A"/>
    <w:rsid w:val="00417C01"/>
    <w:rsid w:val="00466FE2"/>
    <w:rsid w:val="004809EE"/>
    <w:rsid w:val="004E7D54"/>
    <w:rsid w:val="005273C6"/>
    <w:rsid w:val="00530A69"/>
    <w:rsid w:val="00545593"/>
    <w:rsid w:val="00577C6C"/>
    <w:rsid w:val="005A4CF4"/>
    <w:rsid w:val="005C2FE2"/>
    <w:rsid w:val="005D672E"/>
    <w:rsid w:val="005E2BC9"/>
    <w:rsid w:val="00605102"/>
    <w:rsid w:val="006215AA"/>
    <w:rsid w:val="006726A6"/>
    <w:rsid w:val="006913C9"/>
    <w:rsid w:val="0069470D"/>
    <w:rsid w:val="006A508F"/>
    <w:rsid w:val="006C0DD3"/>
    <w:rsid w:val="007164B1"/>
    <w:rsid w:val="00734F00"/>
    <w:rsid w:val="00736568"/>
    <w:rsid w:val="0075063D"/>
    <w:rsid w:val="007A70AE"/>
    <w:rsid w:val="007D5C34"/>
    <w:rsid w:val="007E5821"/>
    <w:rsid w:val="008362E8"/>
    <w:rsid w:val="0086470F"/>
    <w:rsid w:val="00876C8F"/>
    <w:rsid w:val="00880C98"/>
    <w:rsid w:val="008A1768"/>
    <w:rsid w:val="008D58AB"/>
    <w:rsid w:val="008D618C"/>
    <w:rsid w:val="008F4429"/>
    <w:rsid w:val="0094021A"/>
    <w:rsid w:val="00987A91"/>
    <w:rsid w:val="009C6A0B"/>
    <w:rsid w:val="009C790D"/>
    <w:rsid w:val="009D41FC"/>
    <w:rsid w:val="009F0C77"/>
    <w:rsid w:val="009F4DD1"/>
    <w:rsid w:val="00A0187E"/>
    <w:rsid w:val="00A40808"/>
    <w:rsid w:val="00A41684"/>
    <w:rsid w:val="00A64E80"/>
    <w:rsid w:val="00A72BCD"/>
    <w:rsid w:val="00A741D9"/>
    <w:rsid w:val="00A81665"/>
    <w:rsid w:val="00A833AB"/>
    <w:rsid w:val="00A9741D"/>
    <w:rsid w:val="00AD4B17"/>
    <w:rsid w:val="00B412D4"/>
    <w:rsid w:val="00B82B85"/>
    <w:rsid w:val="00BE3C22"/>
    <w:rsid w:val="00C0345E"/>
    <w:rsid w:val="00C03BC6"/>
    <w:rsid w:val="00C334A9"/>
    <w:rsid w:val="00C3483A"/>
    <w:rsid w:val="00C74E9D"/>
    <w:rsid w:val="00C82FD3"/>
    <w:rsid w:val="00C92819"/>
    <w:rsid w:val="00CB60D0"/>
    <w:rsid w:val="00CC6B7B"/>
    <w:rsid w:val="00CD2089"/>
    <w:rsid w:val="00D73A67"/>
    <w:rsid w:val="00D970A9"/>
    <w:rsid w:val="00DB0456"/>
    <w:rsid w:val="00DF3845"/>
    <w:rsid w:val="00DF7AF3"/>
    <w:rsid w:val="00E27A06"/>
    <w:rsid w:val="00E41911"/>
    <w:rsid w:val="00E440CF"/>
    <w:rsid w:val="00E92EEF"/>
    <w:rsid w:val="00E95C27"/>
    <w:rsid w:val="00EE1876"/>
    <w:rsid w:val="00EE4D7E"/>
    <w:rsid w:val="00EE5BBE"/>
    <w:rsid w:val="00F24442"/>
    <w:rsid w:val="00F24C8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AE6886-5AD6-48A7-BDA4-5A9E5B12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18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06_201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3794B-EDF7-4FE6-9968-C8ADFE6C0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756</Words>
  <Characters>4298</Characters>
  <Application>Microsoft Office Word</Application>
  <DocSecurity>4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4106: Dr. Benjamin E. Mays - South Carolina Legislature Online</dc:title>
  <dc:subject/>
  <dc:creator>gailmoore</dc:creator>
  <cp:keywords/>
  <dc:description/>
  <cp:lastModifiedBy>N Cumfer</cp:lastModifiedBy>
  <cp:revision>2</cp:revision>
  <cp:lastPrinted>2011-04-13T20:12:00Z</cp:lastPrinted>
  <dcterms:created xsi:type="dcterms:W3CDTF">2014-11-24T14:07:00Z</dcterms:created>
  <dcterms:modified xsi:type="dcterms:W3CDTF">2014-11-24T14:07:00Z</dcterms:modified>
</cp:coreProperties>
</file>