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CB2" w:rsidRDefault="00FF7CB2" w:rsidP="00FF7CB2">
      <w:pPr>
        <w:widowControl w:val="0"/>
        <w:jc w:val="center"/>
      </w:pPr>
      <w:bookmarkStart w:id="0" w:name="_GoBack"/>
      <w:bookmarkEnd w:id="0"/>
      <w:r w:rsidRPr="00FF7CB2">
        <w:rPr>
          <w:b/>
        </w:rPr>
        <w:t>South Carolina General Assembly</w:t>
      </w:r>
    </w:p>
    <w:p w:rsidR="00FF7CB2" w:rsidRDefault="00FF7CB2" w:rsidP="00FF7CB2">
      <w:pPr>
        <w:widowControl w:val="0"/>
        <w:jc w:val="center"/>
      </w:pPr>
      <w:r>
        <w:t>119th Session, 2011-2012</w:t>
      </w:r>
    </w:p>
    <w:p w:rsidR="00FF7CB2" w:rsidRDefault="00FF7CB2" w:rsidP="00FF7CB2">
      <w:pPr>
        <w:widowControl w:val="0"/>
        <w:jc w:val="left"/>
      </w:pPr>
    </w:p>
    <w:p w:rsidR="00FF7CB2" w:rsidRDefault="00FF7CB2" w:rsidP="00FF7CB2">
      <w:pPr>
        <w:widowControl w:val="0"/>
        <w:jc w:val="left"/>
        <w:rPr>
          <w:b/>
        </w:rPr>
      </w:pPr>
      <w:r w:rsidRPr="00FF7CB2">
        <w:rPr>
          <w:b/>
        </w:rPr>
        <w:t>H. 4117</w:t>
      </w:r>
    </w:p>
    <w:p w:rsidR="00FF7CB2" w:rsidRDefault="00FF7CB2" w:rsidP="00FF7CB2">
      <w:pPr>
        <w:widowControl w:val="0"/>
        <w:jc w:val="left"/>
        <w:rPr>
          <w:b/>
        </w:rPr>
      </w:pPr>
    </w:p>
    <w:p w:rsidR="00FF7CB2" w:rsidRDefault="00FF7CB2" w:rsidP="00FF7CB2">
      <w:pPr>
        <w:widowControl w:val="0"/>
        <w:jc w:val="left"/>
      </w:pPr>
      <w:r w:rsidRPr="00FF7CB2">
        <w:rPr>
          <w:b/>
        </w:rPr>
        <w:t>STATUS INFORMATION</w:t>
      </w:r>
    </w:p>
    <w:p w:rsidR="00FF7CB2" w:rsidRDefault="00FF7CB2" w:rsidP="00FF7CB2">
      <w:pPr>
        <w:widowControl w:val="0"/>
        <w:jc w:val="left"/>
      </w:pPr>
    </w:p>
    <w:p w:rsidR="00FF7CB2" w:rsidRDefault="00FF7CB2" w:rsidP="00FF7CB2">
      <w:pPr>
        <w:widowControl w:val="0"/>
        <w:jc w:val="left"/>
      </w:pPr>
      <w:r>
        <w:t>General Bill</w:t>
      </w:r>
    </w:p>
    <w:p w:rsidR="00FF7CB2" w:rsidRDefault="00FF7CB2" w:rsidP="00FF7CB2">
      <w:pPr>
        <w:widowControl w:val="0"/>
        <w:jc w:val="left"/>
      </w:pPr>
      <w:r>
        <w:t>Sponsors: Rep. Bowen</w:t>
      </w:r>
    </w:p>
    <w:p w:rsidR="00FF7CB2" w:rsidRDefault="00FF7CB2" w:rsidP="00FF7CB2">
      <w:pPr>
        <w:widowControl w:val="0"/>
        <w:jc w:val="left"/>
      </w:pPr>
      <w:r>
        <w:t>Document Path: l:\council\bills\dka\3609sd11.docx</w:t>
      </w:r>
    </w:p>
    <w:p w:rsidR="00C26DAC" w:rsidRDefault="00C26DAC" w:rsidP="00FF7CB2">
      <w:pPr>
        <w:widowControl w:val="0"/>
        <w:jc w:val="left"/>
      </w:pPr>
      <w:r>
        <w:t>Companion/Similar bill(s): 3917, 4009</w:t>
      </w:r>
    </w:p>
    <w:p w:rsidR="00FF7CB2" w:rsidRDefault="00FF7CB2" w:rsidP="00FF7CB2">
      <w:pPr>
        <w:widowControl w:val="0"/>
        <w:jc w:val="left"/>
      </w:pPr>
    </w:p>
    <w:p w:rsidR="00FF7CB2" w:rsidRDefault="00FF7CB2" w:rsidP="00FF7CB2">
      <w:pPr>
        <w:widowControl w:val="0"/>
        <w:jc w:val="left"/>
      </w:pPr>
      <w:r>
        <w:t>Introduced in the House on April 26, 2011</w:t>
      </w:r>
    </w:p>
    <w:p w:rsidR="00FF7CB2" w:rsidRDefault="00FF7CB2" w:rsidP="00FF7CB2">
      <w:pPr>
        <w:widowControl w:val="0"/>
        <w:jc w:val="left"/>
      </w:pPr>
      <w:r>
        <w:t xml:space="preserve">Currently residing in the House Committee on </w:t>
      </w:r>
      <w:r w:rsidRPr="00FF7CB2">
        <w:rPr>
          <w:b/>
        </w:rPr>
        <w:t>Labor, Commerce and Industry</w:t>
      </w:r>
    </w:p>
    <w:p w:rsidR="00FF7CB2" w:rsidRDefault="00FF7CB2" w:rsidP="00FF7CB2">
      <w:pPr>
        <w:widowControl w:val="0"/>
        <w:jc w:val="left"/>
      </w:pPr>
    </w:p>
    <w:p w:rsidR="00FF7CB2" w:rsidRDefault="00FF7CB2" w:rsidP="00FF7CB2">
      <w:pPr>
        <w:widowControl w:val="0"/>
        <w:jc w:val="left"/>
      </w:pPr>
      <w:r>
        <w:t xml:space="preserve">Summary: </w:t>
      </w:r>
      <w:r w:rsidR="00824948">
        <w:t>Water service</w:t>
      </w:r>
    </w:p>
    <w:p w:rsidR="00FF7CB2" w:rsidRDefault="00FF7CB2" w:rsidP="00FF7CB2">
      <w:pPr>
        <w:widowControl w:val="0"/>
        <w:jc w:val="left"/>
      </w:pPr>
    </w:p>
    <w:p w:rsidR="00FF7CB2" w:rsidRDefault="00FF7CB2" w:rsidP="00FF7CB2">
      <w:pPr>
        <w:widowControl w:val="0"/>
        <w:jc w:val="left"/>
      </w:pPr>
    </w:p>
    <w:p w:rsidR="00FF7CB2" w:rsidRDefault="00FF7CB2" w:rsidP="00FF7CB2">
      <w:pPr>
        <w:widowControl w:val="0"/>
        <w:tabs>
          <w:tab w:val="center" w:pos="590"/>
          <w:tab w:val="center" w:pos="1440"/>
          <w:tab w:val="left" w:pos="1872"/>
          <w:tab w:val="left" w:pos="9187"/>
        </w:tabs>
        <w:jc w:val="left"/>
      </w:pPr>
      <w:r w:rsidRPr="00FF7CB2">
        <w:rPr>
          <w:b/>
        </w:rPr>
        <w:t>HISTORY OF LEGISLATIVE ACTIONS</w:t>
      </w:r>
    </w:p>
    <w:p w:rsidR="00FF7CB2" w:rsidRDefault="00FF7CB2" w:rsidP="00FF7CB2">
      <w:pPr>
        <w:widowControl w:val="0"/>
        <w:tabs>
          <w:tab w:val="center" w:pos="590"/>
          <w:tab w:val="center" w:pos="1440"/>
          <w:tab w:val="left" w:pos="1872"/>
          <w:tab w:val="left" w:pos="9187"/>
        </w:tabs>
        <w:jc w:val="left"/>
      </w:pPr>
    </w:p>
    <w:p w:rsidR="00FF7CB2" w:rsidRPr="00FF7CB2" w:rsidRDefault="00FF7CB2" w:rsidP="00FF7CB2">
      <w:pPr>
        <w:widowControl w:val="0"/>
        <w:tabs>
          <w:tab w:val="center" w:pos="590"/>
          <w:tab w:val="center" w:pos="1440"/>
          <w:tab w:val="left" w:pos="1872"/>
          <w:tab w:val="left" w:pos="9187"/>
        </w:tabs>
        <w:jc w:val="left"/>
      </w:pPr>
      <w:r w:rsidRPr="00FF7CB2">
        <w:rPr>
          <w:u w:val="single"/>
        </w:rPr>
        <w:tab/>
        <w:t>Date</w:t>
      </w:r>
      <w:r w:rsidRPr="00FF7CB2">
        <w:rPr>
          <w:u w:val="single"/>
        </w:rPr>
        <w:tab/>
        <w:t>Body</w:t>
      </w:r>
      <w:r w:rsidRPr="00FF7CB2">
        <w:rPr>
          <w:u w:val="single"/>
        </w:rPr>
        <w:tab/>
        <w:t>Action Description with journal page number</w:t>
      </w:r>
      <w:r w:rsidRPr="00FF7CB2">
        <w:rPr>
          <w:u w:val="single"/>
        </w:rPr>
        <w:tab/>
      </w:r>
    </w:p>
    <w:p w:rsidR="004B7E6F" w:rsidRDefault="004B7E6F" w:rsidP="004B7E6F">
      <w:pPr>
        <w:widowControl w:val="0"/>
        <w:tabs>
          <w:tab w:val="right" w:pos="1008"/>
          <w:tab w:val="left" w:pos="1152"/>
          <w:tab w:val="left" w:pos="1872"/>
          <w:tab w:val="left" w:pos="9187"/>
        </w:tabs>
        <w:ind w:left="2088" w:hanging="2088"/>
        <w:jc w:val="left"/>
      </w:pPr>
      <w:r>
        <w:tab/>
        <w:t>4/26/2011</w:t>
      </w:r>
      <w:r>
        <w:tab/>
        <w:t>House</w:t>
      </w:r>
      <w:r>
        <w:tab/>
      </w:r>
      <w:r w:rsidRPr="0056707D">
        <w:t>Introduced and read first time (</w:t>
      </w:r>
      <w:hyperlink r:id="rId7" w:history="1">
        <w:r w:rsidRPr="0056707D">
          <w:rPr>
            <w:rStyle w:val="Hyperlink"/>
          </w:rPr>
          <w:t>House Journal</w:t>
        </w:r>
        <w:r w:rsidRPr="0056707D">
          <w:rPr>
            <w:rStyle w:val="Hyperlink"/>
          </w:rPr>
          <w:noBreakHyphen/>
          <w:t>page 16</w:t>
        </w:r>
      </w:hyperlink>
      <w:r w:rsidRPr="0056707D">
        <w:t>)</w:t>
      </w:r>
    </w:p>
    <w:p w:rsidR="004B7E6F" w:rsidRDefault="004B7E6F" w:rsidP="004B7E6F">
      <w:pPr>
        <w:widowControl w:val="0"/>
        <w:tabs>
          <w:tab w:val="right" w:pos="1008"/>
          <w:tab w:val="left" w:pos="1152"/>
          <w:tab w:val="left" w:pos="1872"/>
          <w:tab w:val="left" w:pos="9187"/>
        </w:tabs>
        <w:ind w:left="2088" w:hanging="2088"/>
        <w:jc w:val="left"/>
      </w:pPr>
      <w:r>
        <w:tab/>
        <w:t>4/26/2011</w:t>
      </w:r>
      <w:r>
        <w:tab/>
        <w:t>House</w:t>
      </w:r>
      <w:r>
        <w:tab/>
      </w:r>
      <w:r w:rsidRPr="0056707D">
        <w:t xml:space="preserve">Referred to Committee on </w:t>
      </w:r>
      <w:r w:rsidRPr="0056707D">
        <w:rPr>
          <w:b/>
        </w:rPr>
        <w:t>Labor, Commerce and Industry</w:t>
      </w:r>
      <w:r w:rsidRPr="0056707D">
        <w:t xml:space="preserve"> (</w:t>
      </w:r>
      <w:hyperlink r:id="rId8" w:history="1">
        <w:r w:rsidRPr="0056707D">
          <w:rPr>
            <w:rStyle w:val="Hyperlink"/>
          </w:rPr>
          <w:t>House Journal</w:t>
        </w:r>
        <w:r w:rsidRPr="0056707D">
          <w:rPr>
            <w:rStyle w:val="Hyperlink"/>
          </w:rPr>
          <w:noBreakHyphen/>
          <w:t>page 16</w:t>
        </w:r>
      </w:hyperlink>
      <w:r w:rsidRPr="0056707D">
        <w:t>)</w:t>
      </w:r>
    </w:p>
    <w:p w:rsidR="004B7E6F" w:rsidRDefault="004B7E6F" w:rsidP="004B7E6F">
      <w:pPr>
        <w:widowControl w:val="0"/>
        <w:tabs>
          <w:tab w:val="right" w:pos="1008"/>
          <w:tab w:val="left" w:pos="1152"/>
          <w:tab w:val="left" w:pos="1872"/>
          <w:tab w:val="left" w:pos="9187"/>
        </w:tabs>
        <w:ind w:left="2088" w:hanging="2088"/>
        <w:jc w:val="left"/>
      </w:pPr>
    </w:p>
    <w:p w:rsidR="00FF7CB2" w:rsidRPr="00FF7CB2" w:rsidRDefault="00FF7CB2" w:rsidP="00FF7CB2">
      <w:pPr>
        <w:widowControl w:val="0"/>
        <w:tabs>
          <w:tab w:val="right" w:pos="1008"/>
          <w:tab w:val="left" w:pos="1152"/>
          <w:tab w:val="left" w:pos="1872"/>
          <w:tab w:val="left" w:pos="9187"/>
        </w:tabs>
        <w:ind w:left="2088" w:hanging="2088"/>
        <w:jc w:val="left"/>
      </w:pPr>
    </w:p>
    <w:p w:rsidR="00FF7CB2" w:rsidRDefault="00FF7CB2" w:rsidP="00FF7CB2">
      <w:pPr>
        <w:widowControl w:val="0"/>
        <w:jc w:val="left"/>
      </w:pPr>
      <w:r w:rsidRPr="00FF7CB2">
        <w:rPr>
          <w:b/>
        </w:rPr>
        <w:t>VERSIONS OF THIS BILL</w:t>
      </w:r>
    </w:p>
    <w:p w:rsidR="00FF7CB2" w:rsidRDefault="00FF7CB2" w:rsidP="00FF7CB2">
      <w:pPr>
        <w:widowControl w:val="0"/>
        <w:jc w:val="left"/>
      </w:pPr>
    </w:p>
    <w:p w:rsidR="00FF7CB2" w:rsidRDefault="009C65D3" w:rsidP="00FF7CB2">
      <w:pPr>
        <w:widowControl w:val="0"/>
        <w:jc w:val="left"/>
      </w:pPr>
      <w:hyperlink r:id="rId9" w:history="1">
        <w:r w:rsidR="00FF7CB2">
          <w:rPr>
            <w:rStyle w:val="Hyperlink"/>
          </w:rPr>
          <w:t>4/26/2011</w:t>
        </w:r>
      </w:hyperlink>
    </w:p>
    <w:p w:rsidR="00FF7CB2" w:rsidRDefault="00FF7CB2" w:rsidP="00FF7CB2"/>
    <w:p w:rsidR="00FF7CB2" w:rsidRDefault="00FF7CB2" w:rsidP="00FF7CB2">
      <w:pPr>
        <w:sectPr w:rsidR="00FF7CB2" w:rsidSect="00FF7CB2">
          <w:pgSz w:w="12240" w:h="15840" w:code="1"/>
          <w:pgMar w:top="1080" w:right="1440" w:bottom="1080" w:left="1440" w:header="720" w:footer="720" w:gutter="0"/>
          <w:cols w:space="720"/>
          <w:noEndnote/>
          <w:docGrid w:linePitch="360"/>
        </w:sectPr>
      </w:pPr>
    </w:p>
    <w:p w:rsidR="003D1143" w:rsidRDefault="003D1143" w:rsidP="003D1143">
      <w:pPr>
        <w:pStyle w:val="BillDots"/>
      </w:pPr>
    </w:p>
    <w:p w:rsidR="003D1143" w:rsidRDefault="003D1143" w:rsidP="003D1143">
      <w:pPr>
        <w:pStyle w:val="Numbersforbill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43" w:rsidRDefault="003D1143" w:rsidP="003D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1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39 TO TITLE 6 SO AS TO PROVIDE THAT EACH ENTITY, INCLUDING POLITICAL SUBDIVISIONS, IN A COUNTY PROVIDING WATER SERVICE TO AT LEAST SEVEN THOUSAND CUSTOMERS WHICH IS PART OF A JOINT REGIONAL WATER ASSOCIATION AND OBTAINS ITS WATER, IN WHOLE OR IN PART, FROM A REGIONAL PRODUCING CENTER SHALL HAVE A SPECIAL WATER BOARD TO PERFORM THE FUNCTION OF ESTABLISHING WATER RATES FOR THE ENTITY BASED ON CERTAIN FACTORS, TO PROVIDE DEFINITIONS, AND TO PROVIDE FOR THE MEMBERSHIP OF THE BOARD AND OTHER FUNCTIONS IT SHALL PERFORM.</w:t>
      </w:r>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1AB" w:rsidRDefault="00450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4501AB"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7D74">
        <w:t>Title 6 of the 1976 Code is amended by adding:</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10.</w:t>
      </w:r>
      <w:r>
        <w:tab/>
      </w:r>
      <w:r>
        <w:tab/>
        <w:t>Notwithstanding any other provision of law, the water rates of all entities, including political subdivisions, providing water to at least seven thousand customers in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governing body of the entity to be comprised of nine members elected in the manner provided in Section 6</w:t>
      </w:r>
      <w:r>
        <w:noBreakHyphen/>
        <w:t>39</w:t>
      </w:r>
      <w:r>
        <w:noBreakHyphen/>
        <w:t>30.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chapter  to perform the functions provided by Section 6</w:t>
      </w:r>
      <w:r>
        <w:noBreakHyphen/>
        <w:t>39</w:t>
      </w:r>
      <w:r>
        <w:noBreakHyphen/>
        <w:t>40 in that area.</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20.</w:t>
      </w:r>
      <w:r>
        <w:tab/>
        <w:t>As used in this chapter: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B7D74">
        <w:t>‘</w:t>
      </w:r>
      <w:r>
        <w:t>Joint regional water association</w:t>
      </w:r>
      <w:r w:rsidRPr="00FB7D74">
        <w:t>’</w:t>
      </w:r>
      <w:r>
        <w:t xml:space="preserve"> means an association, consisting of all providers of retail water service in a county, including political subdivisions of this State, which obtain the water provided from a common regional water processing and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FB7D74">
        <w:t>‘</w:t>
      </w:r>
      <w:r>
        <w:t>Regional water processing and producing center</w:t>
      </w:r>
      <w:r w:rsidRPr="00FB7D74">
        <w:t>’</w:t>
      </w:r>
      <w:r>
        <w:t xml:space="preserve"> means a location within the county from which water is obtained by association members on a wholesale basis from pumping and storage facilities at the center location for transmission to the retail customers of the water provider.  It also means any location outside the county from which water is obtained on a wholesale basis by the regional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30. </w:t>
      </w:r>
      <w:r>
        <w:tab/>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61.  At the 2012 election, all nine members of a particular water board must be elected with the five members receiving the highest number of votes serving for terms of four years each and the four members receiving the next highest number of votes serving for terms of two years each.  Thereafter, their successors must be elected for terms of four years each.  All members shall serve until their successors are elected and qualify.  Vacancies must be filled by appointment of the legislative delegation of the county for the remainder of the unexpired term.</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40. </w:t>
      </w:r>
      <w:r>
        <w:tab/>
        <w:t>The board or subboard shall have the sole responsibility to determine the retail water rates to be charged by the entity to customers in the area over which it has jurisdiction.  The governing board of the entity shall have responsibility for all other water</w:t>
      </w:r>
      <w:r>
        <w:noBreakHyphen/>
        <w:t>related functions of the entity.  All retail water rates must be determined based only on the cost associated with the delivery of the water to the customer, the cost of the general water operations of the provider, and the cost of the water at the regional producing center.”</w:t>
      </w:r>
    </w:p>
    <w:p w:rsidR="00FB7D74" w:rsidRDefault="00FB7D74" w:rsidP="00FB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 after the water board members of a particular entity elected at the 2012 election in the manner provided by this act qualify and take office.</w:t>
      </w:r>
    </w:p>
    <w:p w:rsidR="00F86471" w:rsidRDefault="00FB7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471" w:rsidRDefault="00F86471" w:rsidP="00FF7CB2">
      <w:pPr>
        <w:suppressAutoHyphens/>
      </w:pPr>
    </w:p>
    <w:sectPr w:rsidR="00F86471" w:rsidSect="00FF7C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AB" w:rsidRDefault="004501AB" w:rsidP="009F0C77">
      <w:r>
        <w:separator/>
      </w:r>
    </w:p>
  </w:endnote>
  <w:endnote w:type="continuationSeparator" w:id="0">
    <w:p w:rsidR="004501AB" w:rsidRDefault="004501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69339D-DE97-4F10-80E9-E4C2E28F9183}"/>
    <w:embedBold r:id="rId2" w:fontKey="{AAD19CC8-DCC7-4340-AF5C-EE0FD916FB70}"/>
  </w:font>
  <w:font w:name="Calibri">
    <w:panose1 w:val="020F0502020204030204"/>
    <w:charset w:val="00"/>
    <w:family w:val="swiss"/>
    <w:pitch w:val="variable"/>
    <w:sig w:usb0="E10002FF" w:usb1="4000ACFF" w:usb2="00000009" w:usb3="00000000" w:csb0="0000019F" w:csb1="00000000"/>
    <w:embedRegular r:id="rId3" w:fontKey="{8A3E98BF-0698-45FC-8E97-FBC5F6177297}"/>
  </w:font>
  <w:font w:name="Cambria">
    <w:panose1 w:val="02040503050406030204"/>
    <w:charset w:val="00"/>
    <w:family w:val="roman"/>
    <w:pitch w:val="variable"/>
    <w:sig w:usb0="E00002FF" w:usb1="400004FF" w:usb2="00000000" w:usb3="00000000" w:csb0="0000019F" w:csb1="00000000"/>
    <w:embedRegular r:id="rId4" w:fontKey="{C39F37BE-7093-4EB9-A749-D53CDBBE5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CB2" w:rsidRPr="00F86471" w:rsidRDefault="00FF7CB2" w:rsidP="00F86471">
    <w:pPr>
      <w:pStyle w:val="Footer"/>
      <w:tabs>
        <w:tab w:val="clear" w:pos="4680"/>
        <w:tab w:val="clear" w:pos="9360"/>
        <w:tab w:val="center" w:pos="2995"/>
      </w:tabs>
      <w:spacing w:before="120"/>
    </w:pPr>
    <w:r>
      <w:t>[4117]</w:t>
    </w:r>
    <w:r>
      <w:tab/>
    </w:r>
    <w:r w:rsidR="009C65D3">
      <w:fldChar w:fldCharType="begin"/>
    </w:r>
    <w:r w:rsidR="009C65D3">
      <w:instrText xml:space="preserve"> PAGE  \* MERGEFORMAT </w:instrText>
    </w:r>
    <w:r w:rsidR="009C65D3">
      <w:fldChar w:fldCharType="separate"/>
    </w:r>
    <w:r w:rsidR="009C65D3">
      <w:rPr>
        <w:noProof/>
      </w:rPr>
      <w:t>1</w:t>
    </w:r>
    <w:r w:rsidR="009C65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AB" w:rsidRDefault="004501AB" w:rsidP="009F0C77">
      <w:r>
        <w:separator/>
      </w:r>
    </w:p>
  </w:footnote>
  <w:footnote w:type="continuationSeparator" w:id="0">
    <w:p w:rsidR="004501AB" w:rsidRDefault="004501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09SD11"/>
    <w:docVar w:name="CoverBillType" w:val="b"/>
    <w:docVar w:name="docpath" w:val="L:\Council\bills\DKA\3609SD11.DOCX"/>
    <w:docVar w:name="dvBillNumber" w:val="4117"/>
    <w:docVar w:name="dvBillNumberPrefix" w:val="H. "/>
    <w:docVar w:name="dvOriginalBody" w:val="House"/>
    <w:docVar w:name="dvSteno" w:val="DKA"/>
    <w:docVar w:name="NameofBody" w:val="h"/>
    <w:docVar w:name="vgroup2" w:val="Council"/>
  </w:docVars>
  <w:rsids>
    <w:rsidRoot w:val="00DB64BA"/>
    <w:rsid w:val="00011869"/>
    <w:rsid w:val="000E1785"/>
    <w:rsid w:val="000F40FA"/>
    <w:rsid w:val="0010776B"/>
    <w:rsid w:val="00131751"/>
    <w:rsid w:val="00133E66"/>
    <w:rsid w:val="001435A3"/>
    <w:rsid w:val="001D08F2"/>
    <w:rsid w:val="001D525B"/>
    <w:rsid w:val="001D7F4F"/>
    <w:rsid w:val="002321B6"/>
    <w:rsid w:val="00236EDC"/>
    <w:rsid w:val="00250967"/>
    <w:rsid w:val="002543C8"/>
    <w:rsid w:val="00284AAE"/>
    <w:rsid w:val="002E5912"/>
    <w:rsid w:val="00325348"/>
    <w:rsid w:val="0032732C"/>
    <w:rsid w:val="00336AD0"/>
    <w:rsid w:val="0037079A"/>
    <w:rsid w:val="003D01E8"/>
    <w:rsid w:val="003D1143"/>
    <w:rsid w:val="003E5288"/>
    <w:rsid w:val="003F6D79"/>
    <w:rsid w:val="00400BAB"/>
    <w:rsid w:val="0041760A"/>
    <w:rsid w:val="00417C01"/>
    <w:rsid w:val="004501AB"/>
    <w:rsid w:val="0047294F"/>
    <w:rsid w:val="004809EE"/>
    <w:rsid w:val="004B7E6F"/>
    <w:rsid w:val="004E7D54"/>
    <w:rsid w:val="004F21CF"/>
    <w:rsid w:val="005273C6"/>
    <w:rsid w:val="00530A69"/>
    <w:rsid w:val="00545593"/>
    <w:rsid w:val="00577C6C"/>
    <w:rsid w:val="005C2FE2"/>
    <w:rsid w:val="005E2BC9"/>
    <w:rsid w:val="00605102"/>
    <w:rsid w:val="006215AA"/>
    <w:rsid w:val="006913C9"/>
    <w:rsid w:val="0069470D"/>
    <w:rsid w:val="006D4BFC"/>
    <w:rsid w:val="006E589B"/>
    <w:rsid w:val="007225C3"/>
    <w:rsid w:val="00725A38"/>
    <w:rsid w:val="00734F00"/>
    <w:rsid w:val="007A70AE"/>
    <w:rsid w:val="00812C2E"/>
    <w:rsid w:val="00812F54"/>
    <w:rsid w:val="00823106"/>
    <w:rsid w:val="00824948"/>
    <w:rsid w:val="008362E8"/>
    <w:rsid w:val="008913E6"/>
    <w:rsid w:val="008A1768"/>
    <w:rsid w:val="008C49A8"/>
    <w:rsid w:val="008F4429"/>
    <w:rsid w:val="00913B59"/>
    <w:rsid w:val="0094021A"/>
    <w:rsid w:val="009C65D3"/>
    <w:rsid w:val="009C6A0B"/>
    <w:rsid w:val="009D6E23"/>
    <w:rsid w:val="009F0C77"/>
    <w:rsid w:val="009F4DD1"/>
    <w:rsid w:val="00A04CFF"/>
    <w:rsid w:val="00A13C18"/>
    <w:rsid w:val="00A41684"/>
    <w:rsid w:val="00A64E80"/>
    <w:rsid w:val="00A72BCD"/>
    <w:rsid w:val="00A741D9"/>
    <w:rsid w:val="00A833AB"/>
    <w:rsid w:val="00A9741D"/>
    <w:rsid w:val="00AD4B17"/>
    <w:rsid w:val="00B412D4"/>
    <w:rsid w:val="00BE3C22"/>
    <w:rsid w:val="00C0345E"/>
    <w:rsid w:val="00C26DAC"/>
    <w:rsid w:val="00C3483A"/>
    <w:rsid w:val="00C74E9D"/>
    <w:rsid w:val="00C82FD3"/>
    <w:rsid w:val="00C92819"/>
    <w:rsid w:val="00CC6B7B"/>
    <w:rsid w:val="00CD2089"/>
    <w:rsid w:val="00CF5B27"/>
    <w:rsid w:val="00D73A67"/>
    <w:rsid w:val="00D77BBC"/>
    <w:rsid w:val="00D970A9"/>
    <w:rsid w:val="00DB64BA"/>
    <w:rsid w:val="00DF3845"/>
    <w:rsid w:val="00DF3FE3"/>
    <w:rsid w:val="00E41911"/>
    <w:rsid w:val="00E7394B"/>
    <w:rsid w:val="00E92EEF"/>
    <w:rsid w:val="00EE230B"/>
    <w:rsid w:val="00F24442"/>
    <w:rsid w:val="00F50AE3"/>
    <w:rsid w:val="00F67CF1"/>
    <w:rsid w:val="00F840F0"/>
    <w:rsid w:val="00F86471"/>
    <w:rsid w:val="00FA4D8A"/>
    <w:rsid w:val="00FB0D0D"/>
    <w:rsid w:val="00FB43B4"/>
    <w:rsid w:val="00FB7D74"/>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F2DA00-18B4-45A6-8D98-D45DB7CD7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7C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17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C8B1E-4EB9-4E15-A4FF-723B7066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847</Words>
  <Characters>4350</Characters>
  <Application>Microsoft Office Word</Application>
  <DocSecurity>4</DocSecurity>
  <Lines>132</Lines>
  <Paragraphs>31</Paragraphs>
  <ScaleCrop>false</ScaleCrop>
  <Company> </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4117: Water service - South Carolina Legislature Online</dc:title>
  <dc:subject/>
  <dc:creator>sharonpair</dc:creator>
  <cp:keywords/>
  <dc:description/>
  <cp:lastModifiedBy>N Cumfer</cp:lastModifiedBy>
  <cp:revision>2</cp:revision>
  <cp:lastPrinted>2011-04-19T13:35:00Z</cp:lastPrinted>
  <dcterms:created xsi:type="dcterms:W3CDTF">2014-11-24T14:07:00Z</dcterms:created>
  <dcterms:modified xsi:type="dcterms:W3CDTF">2014-11-24T14:07:00Z</dcterms:modified>
</cp:coreProperties>
</file>