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234" w:rsidRDefault="00D90234" w:rsidP="00D90234">
      <w:pPr>
        <w:widowControl w:val="0"/>
        <w:jc w:val="center"/>
      </w:pPr>
      <w:bookmarkStart w:id="0" w:name="_GoBack"/>
      <w:bookmarkEnd w:id="0"/>
      <w:r w:rsidRPr="00D90234">
        <w:rPr>
          <w:b/>
        </w:rPr>
        <w:t>South Carolina General Assembly</w:t>
      </w:r>
    </w:p>
    <w:p w:rsidR="00D90234" w:rsidRDefault="00D90234" w:rsidP="00D90234">
      <w:pPr>
        <w:widowControl w:val="0"/>
        <w:jc w:val="center"/>
      </w:pPr>
      <w:r>
        <w:t>119th Session, 2011-2012</w:t>
      </w:r>
    </w:p>
    <w:p w:rsidR="00D90234" w:rsidRDefault="00D90234" w:rsidP="00D90234">
      <w:pPr>
        <w:widowControl w:val="0"/>
        <w:jc w:val="left"/>
      </w:pPr>
    </w:p>
    <w:p w:rsidR="00D90234" w:rsidRDefault="00D90234" w:rsidP="00D90234">
      <w:pPr>
        <w:widowControl w:val="0"/>
        <w:jc w:val="left"/>
        <w:rPr>
          <w:b/>
        </w:rPr>
      </w:pPr>
      <w:r w:rsidRPr="00D90234">
        <w:rPr>
          <w:b/>
        </w:rPr>
        <w:t>H. 4133</w:t>
      </w:r>
    </w:p>
    <w:p w:rsidR="00D90234" w:rsidRDefault="00D90234" w:rsidP="00D90234">
      <w:pPr>
        <w:widowControl w:val="0"/>
        <w:jc w:val="left"/>
        <w:rPr>
          <w:b/>
        </w:rPr>
      </w:pPr>
    </w:p>
    <w:p w:rsidR="00D90234" w:rsidRDefault="00D90234" w:rsidP="00D90234">
      <w:pPr>
        <w:widowControl w:val="0"/>
        <w:jc w:val="left"/>
      </w:pPr>
      <w:r w:rsidRPr="00D90234">
        <w:rPr>
          <w:b/>
        </w:rPr>
        <w:t>STATUS INFORMATION</w:t>
      </w:r>
    </w:p>
    <w:p w:rsidR="00D90234" w:rsidRDefault="00D90234" w:rsidP="00D90234">
      <w:pPr>
        <w:widowControl w:val="0"/>
        <w:jc w:val="left"/>
      </w:pPr>
    </w:p>
    <w:p w:rsidR="00D90234" w:rsidRDefault="00D90234" w:rsidP="00D90234">
      <w:pPr>
        <w:widowControl w:val="0"/>
        <w:jc w:val="left"/>
      </w:pPr>
      <w:r>
        <w:t>House Resolution</w:t>
      </w:r>
    </w:p>
    <w:p w:rsidR="00D90234" w:rsidRDefault="00D90234" w:rsidP="00D90234">
      <w:pPr>
        <w:widowControl w:val="0"/>
        <w:jc w:val="left"/>
      </w:pPr>
      <w:r>
        <w:t>Sponsors: Reps. Frye,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D90234" w:rsidRDefault="00D90234" w:rsidP="00D90234">
      <w:pPr>
        <w:widowControl w:val="0"/>
        <w:jc w:val="left"/>
      </w:pPr>
      <w:r>
        <w:t>Document Path: l:\council\bills\gm\24785zw11.docx</w:t>
      </w:r>
    </w:p>
    <w:p w:rsidR="00D90234" w:rsidRDefault="00D90234" w:rsidP="00D90234">
      <w:pPr>
        <w:widowControl w:val="0"/>
        <w:jc w:val="left"/>
      </w:pPr>
    </w:p>
    <w:p w:rsidR="00D90234" w:rsidRDefault="00D90234" w:rsidP="00D90234">
      <w:pPr>
        <w:widowControl w:val="0"/>
        <w:jc w:val="left"/>
      </w:pPr>
      <w:r>
        <w:t>Introduced in the House on April 27, 2011</w:t>
      </w:r>
    </w:p>
    <w:p w:rsidR="00D90234" w:rsidRDefault="00D90234" w:rsidP="00D90234">
      <w:pPr>
        <w:widowControl w:val="0"/>
        <w:jc w:val="left"/>
      </w:pPr>
      <w:r>
        <w:t>Adopted by the House on April 27, 2011</w:t>
      </w:r>
    </w:p>
    <w:p w:rsidR="00D90234" w:rsidRDefault="00D90234" w:rsidP="00D90234">
      <w:pPr>
        <w:widowControl w:val="0"/>
        <w:jc w:val="left"/>
      </w:pPr>
    </w:p>
    <w:p w:rsidR="00D90234" w:rsidRDefault="00D90234" w:rsidP="00D90234">
      <w:pPr>
        <w:widowControl w:val="0"/>
        <w:jc w:val="left"/>
      </w:pPr>
      <w:r>
        <w:t xml:space="preserve">Summary: </w:t>
      </w:r>
      <w:r w:rsidR="00180999">
        <w:t>Poultry Festival</w:t>
      </w:r>
    </w:p>
    <w:p w:rsidR="00D90234" w:rsidRDefault="00D90234" w:rsidP="00D90234">
      <w:pPr>
        <w:widowControl w:val="0"/>
        <w:jc w:val="left"/>
      </w:pPr>
    </w:p>
    <w:p w:rsidR="00D90234" w:rsidRDefault="00D90234" w:rsidP="00D90234">
      <w:pPr>
        <w:widowControl w:val="0"/>
        <w:jc w:val="left"/>
      </w:pPr>
    </w:p>
    <w:p w:rsidR="00D90234" w:rsidRDefault="00D90234" w:rsidP="00D902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0234">
        <w:rPr>
          <w:b/>
        </w:rPr>
        <w:lastRenderedPageBreak/>
        <w:t>HISTORY OF LEGISLATIVE ACTIONS</w:t>
      </w:r>
    </w:p>
    <w:p w:rsidR="00D90234" w:rsidRDefault="00D90234" w:rsidP="00D902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0234" w:rsidRPr="00D90234" w:rsidRDefault="00D90234" w:rsidP="00D902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0234">
        <w:rPr>
          <w:u w:val="single"/>
        </w:rPr>
        <w:tab/>
        <w:t>Date</w:t>
      </w:r>
      <w:r w:rsidRPr="00D90234">
        <w:rPr>
          <w:u w:val="single"/>
        </w:rPr>
        <w:tab/>
        <w:t>Body</w:t>
      </w:r>
      <w:r w:rsidRPr="00D90234">
        <w:rPr>
          <w:u w:val="single"/>
        </w:rPr>
        <w:tab/>
        <w:t>Action Description with journal page number</w:t>
      </w:r>
      <w:r w:rsidRPr="00D90234">
        <w:rPr>
          <w:u w:val="single"/>
        </w:rPr>
        <w:tab/>
      </w:r>
    </w:p>
    <w:p w:rsidR="00472D01" w:rsidRDefault="00472D01" w:rsidP="00472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866D7B">
        <w:t>Introduced and adopted (</w:t>
      </w:r>
      <w:hyperlink r:id="rId7" w:history="1">
        <w:r w:rsidRPr="00866D7B">
          <w:rPr>
            <w:rStyle w:val="Hyperlink"/>
          </w:rPr>
          <w:t>House Journal</w:t>
        </w:r>
        <w:r w:rsidRPr="00866D7B">
          <w:rPr>
            <w:rStyle w:val="Hyperlink"/>
          </w:rPr>
          <w:noBreakHyphen/>
          <w:t>page 45</w:t>
        </w:r>
      </w:hyperlink>
      <w:r w:rsidRPr="00866D7B">
        <w:t>)</w:t>
      </w:r>
    </w:p>
    <w:p w:rsidR="00472D01" w:rsidRDefault="00472D01" w:rsidP="00472D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0234" w:rsidRPr="00D90234" w:rsidRDefault="00D90234" w:rsidP="00D902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0234" w:rsidRDefault="00D90234" w:rsidP="00D90234">
      <w:r w:rsidRPr="00D90234">
        <w:rPr>
          <w:b/>
        </w:rPr>
        <w:t>VERSIONS OF THIS BILL</w:t>
      </w:r>
    </w:p>
    <w:p w:rsidR="00D90234" w:rsidRDefault="00D90234" w:rsidP="00D90234"/>
    <w:p w:rsidR="00D90234" w:rsidRDefault="00D90010" w:rsidP="00D90234">
      <w:hyperlink r:id="rId8" w:history="1">
        <w:r w:rsidR="00D90234">
          <w:rPr>
            <w:rStyle w:val="Hyperlink"/>
          </w:rPr>
          <w:t>4/27/2011</w:t>
        </w:r>
      </w:hyperlink>
    </w:p>
    <w:p w:rsidR="00D90234" w:rsidRDefault="00D90234" w:rsidP="00D90234"/>
    <w:p w:rsidR="00D90234" w:rsidRDefault="00D90234" w:rsidP="00D90234">
      <w:pPr>
        <w:sectPr w:rsidR="00D90234" w:rsidSect="00D902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2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514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B37B68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CELEBRATE</w:t>
      </w:r>
      <w:r w:rsidRPr="00B37B68">
        <w:rPr>
          <w:color w:val="000000" w:themeColor="text1"/>
          <w:u w:color="000000" w:themeColor="text1"/>
        </w:rPr>
        <w:t xml:space="preserve"> THE TWENT</w:t>
      </w:r>
      <w:r w:rsidR="009177C6">
        <w:rPr>
          <w:color w:val="000000" w:themeColor="text1"/>
          <w:u w:color="000000" w:themeColor="text1"/>
        </w:rPr>
        <w:t>Y</w:t>
      </w:r>
      <w:r w:rsidR="00680E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B37B68">
        <w:rPr>
          <w:color w:val="000000" w:themeColor="text1"/>
          <w:u w:color="000000" w:themeColor="text1"/>
        </w:rPr>
        <w:t xml:space="preserve"> ANNIVERSARY OF THE SOUTH CAROLINA </w:t>
      </w:r>
      <w:r w:rsidRPr="00B37B68">
        <w:rPr>
          <w:bCs/>
          <w:color w:val="000000" w:themeColor="text1"/>
          <w:u w:color="000000" w:themeColor="text1"/>
        </w:rPr>
        <w:t>POULTRY FESTIVAL</w:t>
      </w:r>
      <w:r w:rsidRPr="00B37B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HELD </w:t>
      </w:r>
      <w:r w:rsidRPr="00B37B68">
        <w:rPr>
          <w:color w:val="000000" w:themeColor="text1"/>
          <w:u w:color="000000" w:themeColor="text1"/>
        </w:rPr>
        <w:t>IN BATESBURG</w:t>
      </w:r>
      <w:r w:rsidR="00680EF6">
        <w:rPr>
          <w:color w:val="000000" w:themeColor="text1"/>
          <w:u w:color="000000" w:themeColor="text1"/>
        </w:rPr>
        <w:noBreakHyphen/>
      </w:r>
      <w:r w:rsidRPr="00B37B68">
        <w:rPr>
          <w:color w:val="000000" w:themeColor="text1"/>
          <w:u w:color="000000" w:themeColor="text1"/>
        </w:rPr>
        <w:t>LEESVILLE</w:t>
      </w:r>
      <w:r>
        <w:rPr>
          <w:color w:val="000000" w:themeColor="text1"/>
          <w:u w:color="000000" w:themeColor="text1"/>
        </w:rPr>
        <w:t>,</w:t>
      </w:r>
      <w:r w:rsidRPr="00B37B68">
        <w:rPr>
          <w:color w:val="000000" w:themeColor="text1"/>
          <w:u w:color="000000" w:themeColor="text1"/>
        </w:rPr>
        <w:t xml:space="preserve"> AND TO HONOR </w:t>
      </w:r>
      <w:r>
        <w:rPr>
          <w:color w:val="000000" w:themeColor="text1"/>
          <w:u w:color="000000" w:themeColor="text1"/>
        </w:rPr>
        <w:t xml:space="preserve">ALL </w:t>
      </w:r>
      <w:r w:rsidRPr="00B37B68">
        <w:rPr>
          <w:color w:val="000000" w:themeColor="text1"/>
          <w:u w:color="000000" w:themeColor="text1"/>
        </w:rPr>
        <w:t>THOSE PLANN</w:t>
      </w:r>
      <w:r>
        <w:rPr>
          <w:color w:val="000000" w:themeColor="text1"/>
          <w:u w:color="000000" w:themeColor="text1"/>
        </w:rPr>
        <w:t>ING AND PARTICIPATING IN THE 2011</w:t>
      </w:r>
      <w:r w:rsidRPr="00B37B68">
        <w:rPr>
          <w:color w:val="000000" w:themeColor="text1"/>
          <w:u w:color="000000" w:themeColor="text1"/>
        </w:rPr>
        <w:t xml:space="preserve"> FESTIVAL ON MAY </w:t>
      </w:r>
      <w:r>
        <w:rPr>
          <w:color w:val="000000" w:themeColor="text1"/>
          <w:u w:color="000000" w:themeColor="text1"/>
        </w:rPr>
        <w:t>12</w:t>
      </w:r>
      <w:r w:rsidR="00680EF6">
        <w:rPr>
          <w:color w:val="000000" w:themeColor="text1"/>
          <w:u w:color="000000" w:themeColor="text1"/>
        </w:rPr>
        <w:noBreakHyphen/>
      </w:r>
      <w:r w:rsidRPr="00B37B68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4</w:t>
      </w:r>
      <w:r w:rsidRPr="00B37B68">
        <w:rPr>
          <w:color w:val="000000" w:themeColor="text1"/>
          <w:u w:color="000000" w:themeColor="text1"/>
        </w:rPr>
        <w:t>.</w:t>
      </w:r>
    </w:p>
    <w:p w:rsidR="00AE5147" w:rsidRDefault="00AE5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7A34" w:rsidRDefault="00AE5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97A34">
        <w:t>the members of the South Carolina House of Representatives are pleased to learn that the</w:t>
      </w:r>
      <w:r w:rsidR="00797A34" w:rsidRPr="00B37B68">
        <w:rPr>
          <w:color w:val="000000" w:themeColor="text1"/>
          <w:u w:color="000000" w:themeColor="text1"/>
        </w:rPr>
        <w:t xml:space="preserve"> South Carolina </w:t>
      </w:r>
      <w:r w:rsidR="00797A34" w:rsidRPr="00B37B68">
        <w:rPr>
          <w:bCs/>
          <w:color w:val="000000" w:themeColor="text1"/>
          <w:u w:color="000000" w:themeColor="text1"/>
        </w:rPr>
        <w:t>Poultry Festival</w:t>
      </w:r>
      <w:r w:rsidR="00797A34" w:rsidRPr="00B37B68">
        <w:rPr>
          <w:color w:val="000000" w:themeColor="text1"/>
          <w:u w:color="000000" w:themeColor="text1"/>
        </w:rPr>
        <w:t xml:space="preserve"> </w:t>
      </w:r>
      <w:r w:rsidR="00797A34">
        <w:rPr>
          <w:color w:val="000000" w:themeColor="text1"/>
          <w:u w:color="000000" w:themeColor="text1"/>
        </w:rPr>
        <w:t>will celebrate</w:t>
      </w:r>
      <w:r w:rsidR="00797A34" w:rsidRPr="00B37B68">
        <w:rPr>
          <w:color w:val="000000" w:themeColor="text1"/>
          <w:u w:color="000000" w:themeColor="text1"/>
        </w:rPr>
        <w:t xml:space="preserve"> its twent</w:t>
      </w:r>
      <w:r w:rsidR="009177C6">
        <w:rPr>
          <w:color w:val="000000" w:themeColor="text1"/>
          <w:u w:color="000000" w:themeColor="text1"/>
        </w:rPr>
        <w:t>y</w:t>
      </w:r>
      <w:r w:rsidR="00680EF6">
        <w:rPr>
          <w:color w:val="000000" w:themeColor="text1"/>
          <w:u w:color="000000" w:themeColor="text1"/>
        </w:rPr>
        <w:noBreakHyphen/>
      </w:r>
      <w:r w:rsidR="00797A34">
        <w:rPr>
          <w:color w:val="000000" w:themeColor="text1"/>
          <w:u w:color="000000" w:themeColor="text1"/>
        </w:rPr>
        <w:t xml:space="preserve">fifth year </w:t>
      </w:r>
      <w:r w:rsidR="00504972">
        <w:rPr>
          <w:color w:val="000000" w:themeColor="text1"/>
          <w:u w:color="000000" w:themeColor="text1"/>
        </w:rPr>
        <w:t>at</w:t>
      </w:r>
      <w:r w:rsidR="00797A34">
        <w:rPr>
          <w:color w:val="000000" w:themeColor="text1"/>
          <w:u w:color="000000" w:themeColor="text1"/>
        </w:rPr>
        <w:t xml:space="preserve"> the 2011 festival </w:t>
      </w:r>
      <w:r w:rsidR="00797A34" w:rsidRPr="00B37B68">
        <w:rPr>
          <w:color w:val="000000" w:themeColor="text1"/>
          <w:u w:color="000000" w:themeColor="text1"/>
        </w:rPr>
        <w:t>in Batesburg</w:t>
      </w:r>
      <w:r w:rsidR="00680EF6">
        <w:rPr>
          <w:color w:val="000000" w:themeColor="text1"/>
          <w:u w:color="000000" w:themeColor="text1"/>
        </w:rPr>
        <w:noBreakHyphen/>
      </w:r>
      <w:r w:rsidR="00797A34" w:rsidRPr="00B37B68">
        <w:rPr>
          <w:color w:val="000000" w:themeColor="text1"/>
          <w:u w:color="000000" w:themeColor="text1"/>
        </w:rPr>
        <w:t>Leesville</w:t>
      </w:r>
      <w:r w:rsidR="00797A34">
        <w:rPr>
          <w:color w:val="000000" w:themeColor="text1"/>
          <w:u w:color="000000" w:themeColor="text1"/>
        </w:rPr>
        <w:t xml:space="preserve"> </w:t>
      </w:r>
      <w:r w:rsidR="00797A34" w:rsidRPr="00B37B68">
        <w:rPr>
          <w:color w:val="000000" w:themeColor="text1"/>
          <w:u w:color="000000" w:themeColor="text1"/>
        </w:rPr>
        <w:t>on May 1</w:t>
      </w:r>
      <w:r w:rsidR="00797A34">
        <w:rPr>
          <w:color w:val="000000" w:themeColor="text1"/>
          <w:u w:color="000000" w:themeColor="text1"/>
        </w:rPr>
        <w:t>2</w:t>
      </w:r>
      <w:r w:rsidR="00680EF6">
        <w:rPr>
          <w:color w:val="000000" w:themeColor="text1"/>
          <w:u w:color="000000" w:themeColor="text1"/>
        </w:rPr>
        <w:noBreakHyphen/>
      </w:r>
      <w:r w:rsidR="00797A34" w:rsidRPr="00B37B68">
        <w:rPr>
          <w:color w:val="000000" w:themeColor="text1"/>
          <w:u w:color="000000" w:themeColor="text1"/>
        </w:rPr>
        <w:t>1</w:t>
      </w:r>
      <w:r w:rsidR="00797A34">
        <w:rPr>
          <w:color w:val="000000" w:themeColor="text1"/>
          <w:u w:color="000000" w:themeColor="text1"/>
        </w:rPr>
        <w:t>4</w:t>
      </w:r>
      <w:r w:rsidR="00797A34" w:rsidRPr="00B37B68">
        <w:rPr>
          <w:color w:val="000000" w:themeColor="text1"/>
          <w:u w:color="000000" w:themeColor="text1"/>
        </w:rPr>
        <w:t>; and</w:t>
      </w: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1986, Batesburg</w:t>
      </w:r>
      <w:r w:rsidR="00680E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 restaurant owner Sara Shealy proposed the development of a poultry festival for the Lexington County community to showcase the state</w:t>
      </w:r>
      <w:r w:rsidR="00680EF6" w:rsidRPr="00680E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largest agri</w:t>
      </w:r>
      <w:r w:rsidR="00680E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business; and</w:t>
      </w: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the state</w:t>
      </w:r>
      <w:r w:rsidR="00680EF6" w:rsidRPr="00680E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top broiler producers, Aiken, Lexington, and Saluda counties </w:t>
      </w:r>
      <w:r w:rsidR="00035A97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such </w:t>
      </w:r>
      <w:r w:rsidR="00035A97">
        <w:rPr>
          <w:color w:val="000000" w:themeColor="text1"/>
          <w:u w:color="000000" w:themeColor="text1"/>
        </w:rPr>
        <w:t>well</w:t>
      </w:r>
      <w:r w:rsidR="00680EF6">
        <w:rPr>
          <w:color w:val="000000" w:themeColor="text1"/>
          <w:u w:color="000000" w:themeColor="text1"/>
        </w:rPr>
        <w:noBreakHyphen/>
      </w:r>
      <w:r w:rsidR="00035A97">
        <w:rPr>
          <w:color w:val="000000" w:themeColor="text1"/>
          <w:u w:color="000000" w:themeColor="text1"/>
        </w:rPr>
        <w:t xml:space="preserve">known </w:t>
      </w:r>
      <w:r w:rsidR="00504972">
        <w:rPr>
          <w:color w:val="000000" w:themeColor="text1"/>
          <w:u w:color="000000" w:themeColor="text1"/>
        </w:rPr>
        <w:t>poultry business</w:t>
      </w:r>
      <w:r w:rsidR="00035A97">
        <w:rPr>
          <w:color w:val="000000" w:themeColor="text1"/>
          <w:u w:color="000000" w:themeColor="text1"/>
        </w:rPr>
        <w:t>es as Amick</w:t>
      </w:r>
      <w:r w:rsidR="00680EF6" w:rsidRPr="00680EF6">
        <w:rPr>
          <w:color w:val="000000" w:themeColor="text1"/>
          <w:u w:color="000000" w:themeColor="text1"/>
        </w:rPr>
        <w:t>’</w:t>
      </w:r>
      <w:r w:rsidR="00035A97">
        <w:rPr>
          <w:color w:val="000000" w:themeColor="text1"/>
          <w:u w:color="000000" w:themeColor="text1"/>
        </w:rPr>
        <w:t xml:space="preserve">s Farms, </w:t>
      </w:r>
      <w:r>
        <w:rPr>
          <w:color w:val="000000" w:themeColor="text1"/>
          <w:u w:color="000000" w:themeColor="text1"/>
        </w:rPr>
        <w:t xml:space="preserve">Columbia Farms, </w:t>
      </w:r>
      <w:r w:rsidR="00035A97">
        <w:rPr>
          <w:color w:val="000000" w:themeColor="text1"/>
          <w:u w:color="000000" w:themeColor="text1"/>
        </w:rPr>
        <w:t>and Gentry Poultry Company; and</w:t>
      </w: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one</w:t>
      </w:r>
      <w:r w:rsidR="00680E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billion</w:t>
      </w:r>
      <w:r w:rsidR="00680E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dollar poultry industry in South Carolina employs thousands of citizens in the production, processing, and marketing of eggs, broilers, turkeys, pigeons, quail, and spring chicken</w:t>
      </w:r>
      <w:r w:rsidR="00025A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797A34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5A97" w:rsidRDefault="00797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first festival in 1987, </w:t>
      </w:r>
      <w:r w:rsidRPr="00B37B68">
        <w:rPr>
          <w:color w:val="000000" w:themeColor="text1"/>
          <w:u w:color="000000" w:themeColor="text1"/>
        </w:rPr>
        <w:t xml:space="preserve">twenty thousand </w:t>
      </w:r>
      <w:r>
        <w:rPr>
          <w:color w:val="000000" w:themeColor="text1"/>
          <w:u w:color="000000" w:themeColor="text1"/>
        </w:rPr>
        <w:t>visitors participated in the events</w:t>
      </w:r>
      <w:r w:rsidRPr="00B37B68">
        <w:rPr>
          <w:color w:val="000000" w:themeColor="text1"/>
          <w:u w:color="000000" w:themeColor="text1"/>
        </w:rPr>
        <w:t>, and attendance has grown to over one hundred thousand in recent years; and</w:t>
      </w:r>
    </w:p>
    <w:p w:rsidR="00035A97" w:rsidRDefault="00035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1B2B" w:rsidRDefault="00035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 the festival features</w:t>
      </w:r>
      <w:r w:rsidR="00461B2B">
        <w:t xml:space="preserve"> six stages with continuous entertainment, thirty food vendors, a carnival, a parade with well over one hundred units, </w:t>
      </w:r>
      <w:r w:rsidR="0074511F">
        <w:t>numerous</w:t>
      </w:r>
      <w:r w:rsidR="00461B2B">
        <w:t xml:space="preserve"> commercial vendors, and more than one hundred twenty crafters; and</w:t>
      </w:r>
    </w:p>
    <w:p w:rsidR="00461B2B" w:rsidRDefault="00461B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B2B" w:rsidRDefault="00461B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the </w:t>
      </w:r>
      <w:r w:rsidR="00480020">
        <w:t>event</w:t>
      </w:r>
      <w:r>
        <w:t xml:space="preserve"> displays the best of Southern hospitality, it also </w:t>
      </w:r>
      <w:r w:rsidR="00480020">
        <w:t xml:space="preserve">regularly contributes to various local charities, organizations, and community causes and </w:t>
      </w:r>
      <w:r>
        <w:t>hosts the annual state 4H cooking contest and the festival</w:t>
      </w:r>
      <w:r w:rsidR="00680EF6" w:rsidRPr="00680EF6">
        <w:t>’</w:t>
      </w:r>
      <w:r>
        <w:t>s own “Cook</w:t>
      </w:r>
      <w:r w:rsidR="00680EF6">
        <w:noBreakHyphen/>
      </w:r>
      <w:r>
        <w:t>Cluck</w:t>
      </w:r>
      <w:r w:rsidR="00680EF6">
        <w:noBreakHyphen/>
      </w:r>
      <w:r>
        <w:t>Win</w:t>
      </w:r>
      <w:r w:rsidR="00680EF6">
        <w:noBreakHyphen/>
      </w:r>
      <w:r>
        <w:t>A</w:t>
      </w:r>
      <w:r w:rsidR="00680EF6">
        <w:noBreakHyphen/>
      </w:r>
      <w:r>
        <w:t>Bu</w:t>
      </w:r>
      <w:r w:rsidR="00480020">
        <w:t>ck” chicken</w:t>
      </w:r>
      <w:r w:rsidR="00025A2A">
        <w:t>-</w:t>
      </w:r>
      <w:r w:rsidR="00480020">
        <w:t>cooking contest</w:t>
      </w:r>
      <w:r>
        <w:t>; and</w:t>
      </w:r>
    </w:p>
    <w:p w:rsidR="00461B2B" w:rsidRDefault="00461B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AE9" w:rsidRDefault="00461B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80020">
        <w:t>athletes who attend can participate in the five</w:t>
      </w:r>
      <w:r w:rsidR="00680EF6">
        <w:noBreakHyphen/>
      </w:r>
      <w:r w:rsidR="00480020">
        <w:t>kilometer road race and the golf and volleyball tournament</w:t>
      </w:r>
      <w:r w:rsidR="00504972">
        <w:t>s</w:t>
      </w:r>
      <w:r w:rsidR="00480020">
        <w:t xml:space="preserve">, and the festival concludes on Saturday evening with a </w:t>
      </w:r>
      <w:r w:rsidR="00504972">
        <w:t xml:space="preserve">spectacular </w:t>
      </w:r>
      <w:r w:rsidR="00480020">
        <w:t>display of the American spirit in one of the largest pyro</w:t>
      </w:r>
      <w:r w:rsidR="00680EF6">
        <w:noBreakHyphen/>
      </w:r>
      <w:r w:rsidR="00480020">
        <w:t xml:space="preserve">musical </w:t>
      </w:r>
      <w:r w:rsidR="00504972">
        <w:t xml:space="preserve">shows </w:t>
      </w:r>
      <w:r w:rsidR="00480020">
        <w:t>available</w:t>
      </w:r>
      <w:r w:rsidR="00756AE9">
        <w:t>; and</w:t>
      </w:r>
    </w:p>
    <w:p w:rsidR="00756AE9" w:rsidRDefault="00756A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147" w:rsidRDefault="00756A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commend </w:t>
      </w:r>
      <w:r w:rsidR="00504972">
        <w:t xml:space="preserve">the planners and participants of </w:t>
      </w:r>
      <w:r>
        <w:t xml:space="preserve">the </w:t>
      </w:r>
      <w:r w:rsidRPr="00B37B68">
        <w:rPr>
          <w:color w:val="000000" w:themeColor="text1"/>
          <w:u w:color="000000" w:themeColor="text1"/>
        </w:rPr>
        <w:t>twent</w:t>
      </w:r>
      <w:r w:rsidR="009177C6">
        <w:rPr>
          <w:color w:val="000000" w:themeColor="text1"/>
          <w:u w:color="000000" w:themeColor="text1"/>
        </w:rPr>
        <w:t>y</w:t>
      </w:r>
      <w:r w:rsidR="00680EF6">
        <w:rPr>
          <w:color w:val="000000" w:themeColor="text1"/>
          <w:u w:color="000000" w:themeColor="text1"/>
        </w:rPr>
        <w:noBreakHyphen/>
      </w:r>
      <w:r w:rsidR="00504972">
        <w:rPr>
          <w:color w:val="000000" w:themeColor="text1"/>
          <w:u w:color="000000" w:themeColor="text1"/>
        </w:rPr>
        <w:t>fifth</w:t>
      </w:r>
      <w:r w:rsidRPr="00B37B68">
        <w:rPr>
          <w:color w:val="000000" w:themeColor="text1"/>
          <w:u w:color="000000" w:themeColor="text1"/>
        </w:rPr>
        <w:t xml:space="preserve"> anniversary festival </w:t>
      </w:r>
      <w:r w:rsidR="00504972">
        <w:rPr>
          <w:color w:val="000000" w:themeColor="text1"/>
          <w:u w:color="000000" w:themeColor="text1"/>
        </w:rPr>
        <w:t>and</w:t>
      </w:r>
      <w:r w:rsidRPr="00B37B68">
        <w:rPr>
          <w:color w:val="000000" w:themeColor="text1"/>
          <w:u w:color="000000" w:themeColor="text1"/>
        </w:rPr>
        <w:t xml:space="preserve"> celebrate </w:t>
      </w:r>
      <w:r w:rsidR="00504972">
        <w:rPr>
          <w:color w:val="000000" w:themeColor="text1"/>
          <w:u w:color="000000" w:themeColor="text1"/>
        </w:rPr>
        <w:t xml:space="preserve">the beneficial impact of </w:t>
      </w:r>
      <w:r w:rsidRPr="00B37B68">
        <w:rPr>
          <w:color w:val="000000" w:themeColor="text1"/>
          <w:u w:color="000000" w:themeColor="text1"/>
        </w:rPr>
        <w:t xml:space="preserve">the poultry industry </w:t>
      </w:r>
      <w:r w:rsidR="00504972">
        <w:rPr>
          <w:color w:val="000000" w:themeColor="text1"/>
          <w:u w:color="000000" w:themeColor="text1"/>
        </w:rPr>
        <w:t xml:space="preserve">on the economy of </w:t>
      </w:r>
      <w:r w:rsidRPr="00B37B68">
        <w:rPr>
          <w:color w:val="000000" w:themeColor="text1"/>
          <w:u w:color="000000" w:themeColor="text1"/>
        </w:rPr>
        <w:t>South Carolina</w:t>
      </w:r>
      <w:r w:rsidR="00AE5147">
        <w:t>.  Now, therefore,</w:t>
      </w:r>
    </w:p>
    <w:p w:rsidR="00AE5147" w:rsidRDefault="00AE5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147" w:rsidRDefault="00AE5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5147" w:rsidRDefault="00AE5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51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04972">
        <w:t xml:space="preserve"> t</w:t>
      </w:r>
      <w:r w:rsidR="00504972" w:rsidRPr="00B37B68">
        <w:rPr>
          <w:color w:val="000000" w:themeColor="text1"/>
          <w:u w:color="000000" w:themeColor="text1"/>
        </w:rPr>
        <w:t>he members of the House of Representatives of the State of South Carolina, by this resolution, c</w:t>
      </w:r>
      <w:r w:rsidR="00504972">
        <w:rPr>
          <w:color w:val="000000" w:themeColor="text1"/>
          <w:u w:color="000000" w:themeColor="text1"/>
        </w:rPr>
        <w:t>eleb</w:t>
      </w:r>
      <w:r w:rsidR="00504972" w:rsidRPr="00B37B68">
        <w:rPr>
          <w:color w:val="000000" w:themeColor="text1"/>
          <w:u w:color="000000" w:themeColor="text1"/>
        </w:rPr>
        <w:t>rate the twent</w:t>
      </w:r>
      <w:r w:rsidR="009177C6">
        <w:rPr>
          <w:color w:val="000000" w:themeColor="text1"/>
          <w:u w:color="000000" w:themeColor="text1"/>
        </w:rPr>
        <w:t>y</w:t>
      </w:r>
      <w:r w:rsidR="00680EF6">
        <w:rPr>
          <w:color w:val="000000" w:themeColor="text1"/>
          <w:u w:color="000000" w:themeColor="text1"/>
        </w:rPr>
        <w:noBreakHyphen/>
      </w:r>
      <w:r w:rsidR="00504972">
        <w:rPr>
          <w:color w:val="000000" w:themeColor="text1"/>
          <w:u w:color="000000" w:themeColor="text1"/>
        </w:rPr>
        <w:t>fifth</w:t>
      </w:r>
      <w:r w:rsidR="00504972" w:rsidRPr="00B37B68">
        <w:rPr>
          <w:color w:val="000000" w:themeColor="text1"/>
          <w:u w:color="000000" w:themeColor="text1"/>
        </w:rPr>
        <w:t xml:space="preserve"> anniversary of the South Carolina </w:t>
      </w:r>
      <w:r w:rsidR="00504972" w:rsidRPr="00B37B68">
        <w:rPr>
          <w:bCs/>
          <w:color w:val="000000" w:themeColor="text1"/>
          <w:u w:color="000000" w:themeColor="text1"/>
        </w:rPr>
        <w:t>Poultry Festival</w:t>
      </w:r>
      <w:r w:rsidR="00504972">
        <w:rPr>
          <w:bCs/>
          <w:color w:val="000000" w:themeColor="text1"/>
          <w:u w:color="000000" w:themeColor="text1"/>
        </w:rPr>
        <w:t xml:space="preserve"> held</w:t>
      </w:r>
      <w:r w:rsidR="00504972" w:rsidRPr="00B37B68">
        <w:rPr>
          <w:color w:val="000000" w:themeColor="text1"/>
          <w:u w:color="000000" w:themeColor="text1"/>
        </w:rPr>
        <w:t xml:space="preserve"> in Batesburg</w:t>
      </w:r>
      <w:r w:rsidR="00680EF6">
        <w:rPr>
          <w:color w:val="000000" w:themeColor="text1"/>
          <w:u w:color="000000" w:themeColor="text1"/>
        </w:rPr>
        <w:noBreakHyphen/>
      </w:r>
      <w:r w:rsidR="00504972" w:rsidRPr="00B37B68">
        <w:rPr>
          <w:color w:val="000000" w:themeColor="text1"/>
          <w:u w:color="000000" w:themeColor="text1"/>
        </w:rPr>
        <w:t>Leesville</w:t>
      </w:r>
      <w:r w:rsidR="00504972">
        <w:rPr>
          <w:color w:val="000000" w:themeColor="text1"/>
          <w:u w:color="000000" w:themeColor="text1"/>
        </w:rPr>
        <w:t>,</w:t>
      </w:r>
      <w:r w:rsidR="00504972" w:rsidRPr="00B37B68">
        <w:rPr>
          <w:color w:val="000000" w:themeColor="text1"/>
          <w:u w:color="000000" w:themeColor="text1"/>
        </w:rPr>
        <w:t xml:space="preserve"> and honor </w:t>
      </w:r>
      <w:r w:rsidR="00504972">
        <w:rPr>
          <w:color w:val="000000" w:themeColor="text1"/>
          <w:u w:color="000000" w:themeColor="text1"/>
        </w:rPr>
        <w:t xml:space="preserve">all </w:t>
      </w:r>
      <w:r w:rsidR="00504972" w:rsidRPr="00B37B68">
        <w:rPr>
          <w:color w:val="000000" w:themeColor="text1"/>
          <w:u w:color="000000" w:themeColor="text1"/>
        </w:rPr>
        <w:t>those planning and participating in the 20</w:t>
      </w:r>
      <w:r w:rsidR="00504972">
        <w:rPr>
          <w:color w:val="000000" w:themeColor="text1"/>
          <w:u w:color="000000" w:themeColor="text1"/>
        </w:rPr>
        <w:t>11</w:t>
      </w:r>
      <w:r w:rsidR="00504972" w:rsidRPr="00B37B68">
        <w:rPr>
          <w:color w:val="000000" w:themeColor="text1"/>
          <w:u w:color="000000" w:themeColor="text1"/>
        </w:rPr>
        <w:t xml:space="preserve"> festival on May 1</w:t>
      </w:r>
      <w:r w:rsidR="00504972">
        <w:rPr>
          <w:color w:val="000000" w:themeColor="text1"/>
          <w:u w:color="000000" w:themeColor="text1"/>
        </w:rPr>
        <w:t>2</w:t>
      </w:r>
      <w:r w:rsidR="00680EF6">
        <w:rPr>
          <w:color w:val="000000" w:themeColor="text1"/>
          <w:u w:color="000000" w:themeColor="text1"/>
        </w:rPr>
        <w:noBreakHyphen/>
      </w:r>
      <w:r w:rsidR="00504972">
        <w:rPr>
          <w:color w:val="000000" w:themeColor="text1"/>
          <w:u w:color="000000" w:themeColor="text1"/>
        </w:rPr>
        <w:t>14.</w:t>
      </w:r>
    </w:p>
    <w:p w:rsidR="00BF2187" w:rsidRDefault="00680E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2187" w:rsidRDefault="00BF2187" w:rsidP="00D90234">
      <w:pPr>
        <w:suppressAutoHyphens/>
      </w:pPr>
    </w:p>
    <w:sectPr w:rsidR="00BF2187" w:rsidSect="00D9023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7C6" w:rsidRDefault="009177C6" w:rsidP="009F0C77">
      <w:r>
        <w:separator/>
      </w:r>
    </w:p>
  </w:endnote>
  <w:endnote w:type="continuationSeparator" w:id="0">
    <w:p w:rsidR="009177C6" w:rsidRDefault="009177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C0D936-6F26-4D7E-9915-52F941E87D5B}"/>
    <w:embedBold r:id="rId2" w:fontKey="{0791F693-DE6C-4B76-9F8F-6E63A447C2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080111-EDC7-4579-8691-DE602519AE4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96A286C-2B37-4516-AA2E-E961004ACC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E18541-73AC-43E7-A7EA-1841FFE5F5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234" w:rsidRPr="00BF2187" w:rsidRDefault="00D90234" w:rsidP="00BF21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[4133]</w:t>
    </w:r>
    <w:r>
      <w:tab/>
    </w:r>
    <w:r w:rsidR="00D90010">
      <w:fldChar w:fldCharType="begin"/>
    </w:r>
    <w:r w:rsidR="00D90010">
      <w:instrText xml:space="preserve"> PAGE  \* MERGEFORMAT </w:instrText>
    </w:r>
    <w:r w:rsidR="00D90010">
      <w:fldChar w:fldCharType="separate"/>
    </w:r>
    <w:r w:rsidR="00D90010">
      <w:rPr>
        <w:noProof/>
      </w:rPr>
      <w:t>1</w:t>
    </w:r>
    <w:r w:rsidR="00D9001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7C6" w:rsidRDefault="009177C6" w:rsidP="009F0C77">
      <w:r>
        <w:separator/>
      </w:r>
    </w:p>
  </w:footnote>
  <w:footnote w:type="continuationSeparator" w:id="0">
    <w:p w:rsidR="009177C6" w:rsidRDefault="009177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85ZW11"/>
    <w:docVar w:name="CoverBillType" w:val="r"/>
    <w:docVar w:name="docpath" w:val="L:\Council\bills\GM\24785ZW11.DOCX"/>
    <w:docVar w:name="dvBillNumber" w:val="41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63219"/>
    <w:rsid w:val="00011869"/>
    <w:rsid w:val="0002262D"/>
    <w:rsid w:val="00025A2A"/>
    <w:rsid w:val="00035A97"/>
    <w:rsid w:val="000E1785"/>
    <w:rsid w:val="000F40FA"/>
    <w:rsid w:val="0010776B"/>
    <w:rsid w:val="0013015F"/>
    <w:rsid w:val="00133E66"/>
    <w:rsid w:val="001435A3"/>
    <w:rsid w:val="00162350"/>
    <w:rsid w:val="00180999"/>
    <w:rsid w:val="00183190"/>
    <w:rsid w:val="001D08F2"/>
    <w:rsid w:val="001D525B"/>
    <w:rsid w:val="001D7F4F"/>
    <w:rsid w:val="002321B6"/>
    <w:rsid w:val="00250967"/>
    <w:rsid w:val="002543C8"/>
    <w:rsid w:val="00266DC2"/>
    <w:rsid w:val="00284AAE"/>
    <w:rsid w:val="002E5912"/>
    <w:rsid w:val="002F0850"/>
    <w:rsid w:val="002F7B0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0CC1"/>
    <w:rsid w:val="00461B2B"/>
    <w:rsid w:val="00472D01"/>
    <w:rsid w:val="00480020"/>
    <w:rsid w:val="004809EE"/>
    <w:rsid w:val="004E7D54"/>
    <w:rsid w:val="00504972"/>
    <w:rsid w:val="005273C6"/>
    <w:rsid w:val="00530A69"/>
    <w:rsid w:val="00545593"/>
    <w:rsid w:val="00561F3F"/>
    <w:rsid w:val="00577C6C"/>
    <w:rsid w:val="00582105"/>
    <w:rsid w:val="005A2C9E"/>
    <w:rsid w:val="005C2FE2"/>
    <w:rsid w:val="005E2BC9"/>
    <w:rsid w:val="00605102"/>
    <w:rsid w:val="00613795"/>
    <w:rsid w:val="006215AA"/>
    <w:rsid w:val="00680EF6"/>
    <w:rsid w:val="006913C9"/>
    <w:rsid w:val="0069470D"/>
    <w:rsid w:val="00734F00"/>
    <w:rsid w:val="0074511F"/>
    <w:rsid w:val="00756AE9"/>
    <w:rsid w:val="00797A34"/>
    <w:rsid w:val="007A70AE"/>
    <w:rsid w:val="007B3A62"/>
    <w:rsid w:val="008362E8"/>
    <w:rsid w:val="008A1768"/>
    <w:rsid w:val="008F4429"/>
    <w:rsid w:val="009177C6"/>
    <w:rsid w:val="0094021A"/>
    <w:rsid w:val="009C6A0B"/>
    <w:rsid w:val="009F0C77"/>
    <w:rsid w:val="009F4DD1"/>
    <w:rsid w:val="00A2367C"/>
    <w:rsid w:val="00A41684"/>
    <w:rsid w:val="00A64E80"/>
    <w:rsid w:val="00A72BCD"/>
    <w:rsid w:val="00A741D9"/>
    <w:rsid w:val="00A833AB"/>
    <w:rsid w:val="00A9741D"/>
    <w:rsid w:val="00AD4B17"/>
    <w:rsid w:val="00AE4BC4"/>
    <w:rsid w:val="00AE5147"/>
    <w:rsid w:val="00B412D4"/>
    <w:rsid w:val="00B63219"/>
    <w:rsid w:val="00BE3C22"/>
    <w:rsid w:val="00BF2187"/>
    <w:rsid w:val="00C0345E"/>
    <w:rsid w:val="00C3483A"/>
    <w:rsid w:val="00C66A9C"/>
    <w:rsid w:val="00C74E9D"/>
    <w:rsid w:val="00C82FD3"/>
    <w:rsid w:val="00C92819"/>
    <w:rsid w:val="00CB0FBE"/>
    <w:rsid w:val="00CC6B7B"/>
    <w:rsid w:val="00CD2089"/>
    <w:rsid w:val="00D73A67"/>
    <w:rsid w:val="00D90010"/>
    <w:rsid w:val="00D90234"/>
    <w:rsid w:val="00D970A9"/>
    <w:rsid w:val="00DF3845"/>
    <w:rsid w:val="00E06C82"/>
    <w:rsid w:val="00E345FF"/>
    <w:rsid w:val="00E41911"/>
    <w:rsid w:val="00E67D4C"/>
    <w:rsid w:val="00E92EEF"/>
    <w:rsid w:val="00E93F70"/>
    <w:rsid w:val="00F13E97"/>
    <w:rsid w:val="00F24442"/>
    <w:rsid w:val="00F50AE3"/>
    <w:rsid w:val="00F67CF1"/>
    <w:rsid w:val="00F840F0"/>
    <w:rsid w:val="00FA7B17"/>
    <w:rsid w:val="00FB0D0D"/>
    <w:rsid w:val="00FB43B4"/>
    <w:rsid w:val="00FC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4C07E3-CBE1-473B-985E-127DC2660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0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EF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02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33_201104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2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47B20-38CC-455F-902B-6BAB8EFA3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579</Words>
  <Characters>3586</Characters>
  <Application>Microsoft Office Word</Application>
  <DocSecurity>4</DocSecurity>
  <Lines>110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4133: Poultry Festival - South Carolina Legislature Online</dc:title>
  <dc:subject/>
  <dc:creator>gailmoore</dc:creator>
  <cp:keywords/>
  <dc:description/>
  <cp:lastModifiedBy>N Cumfer</cp:lastModifiedBy>
  <cp:revision>2</cp:revision>
  <cp:lastPrinted>2011-04-27T14:12:00Z</cp:lastPrinted>
  <dcterms:created xsi:type="dcterms:W3CDTF">2014-11-24T14:08:00Z</dcterms:created>
  <dcterms:modified xsi:type="dcterms:W3CDTF">2014-11-24T14:08:00Z</dcterms:modified>
</cp:coreProperties>
</file>