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C1F" w:rsidRDefault="00002C1F" w:rsidP="00002C1F">
      <w:pPr>
        <w:widowControl w:val="0"/>
        <w:jc w:val="center"/>
      </w:pPr>
      <w:bookmarkStart w:id="0" w:name="_GoBack"/>
      <w:bookmarkEnd w:id="0"/>
      <w:r w:rsidRPr="00002C1F">
        <w:rPr>
          <w:b/>
        </w:rPr>
        <w:t>South Carolina General Assembly</w:t>
      </w:r>
    </w:p>
    <w:p w:rsidR="00002C1F" w:rsidRDefault="00002C1F" w:rsidP="00002C1F">
      <w:pPr>
        <w:widowControl w:val="0"/>
        <w:jc w:val="center"/>
      </w:pPr>
      <w:r>
        <w:t>119th Session, 2011-2012</w:t>
      </w:r>
    </w:p>
    <w:p w:rsidR="00002C1F" w:rsidRDefault="00002C1F" w:rsidP="00002C1F">
      <w:pPr>
        <w:widowControl w:val="0"/>
        <w:jc w:val="left"/>
      </w:pPr>
    </w:p>
    <w:p w:rsidR="00002C1F" w:rsidRDefault="00002C1F" w:rsidP="00002C1F">
      <w:pPr>
        <w:widowControl w:val="0"/>
        <w:jc w:val="left"/>
        <w:rPr>
          <w:b/>
        </w:rPr>
      </w:pPr>
      <w:r w:rsidRPr="00002C1F">
        <w:rPr>
          <w:b/>
        </w:rPr>
        <w:t>H. 4135</w:t>
      </w:r>
    </w:p>
    <w:p w:rsidR="00002C1F" w:rsidRDefault="00002C1F" w:rsidP="00002C1F">
      <w:pPr>
        <w:widowControl w:val="0"/>
        <w:jc w:val="left"/>
        <w:rPr>
          <w:b/>
        </w:rPr>
      </w:pPr>
    </w:p>
    <w:p w:rsidR="00002C1F" w:rsidRDefault="00002C1F" w:rsidP="00002C1F">
      <w:pPr>
        <w:widowControl w:val="0"/>
        <w:jc w:val="left"/>
      </w:pPr>
      <w:r w:rsidRPr="00002C1F">
        <w:rPr>
          <w:b/>
        </w:rPr>
        <w:t>STATUS INFORMATION</w:t>
      </w:r>
    </w:p>
    <w:p w:rsidR="00002C1F" w:rsidRDefault="00002C1F" w:rsidP="00002C1F">
      <w:pPr>
        <w:widowControl w:val="0"/>
        <w:jc w:val="left"/>
      </w:pPr>
    </w:p>
    <w:p w:rsidR="00002C1F" w:rsidRDefault="00002C1F" w:rsidP="00002C1F">
      <w:pPr>
        <w:widowControl w:val="0"/>
        <w:jc w:val="left"/>
      </w:pPr>
      <w:r>
        <w:t>House Resolution</w:t>
      </w:r>
    </w:p>
    <w:p w:rsidR="00002C1F" w:rsidRDefault="00002C1F" w:rsidP="00002C1F">
      <w:pPr>
        <w:widowControl w:val="0"/>
        <w:jc w:val="left"/>
      </w:pPr>
      <w:r>
        <w:t>Sponsors: Reps. Huggins, Ballentine, Quinn,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Jefferson, Johnson, King, Knight, Limehouse, Loftis, Long, Lowe, Lucas, Mack, McCoy, McEachern, McLeod, Merrill, Mitchell, D.C. Moss, V.S. Moss, Munnerlyn, Murphy, Nanney, J.H. Neal, J.M. Neal, Neilson, Norman, Ott, Owens, Parker, Parks, Patrick, Pinson, Pitts, Pope,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002C1F" w:rsidRDefault="00002C1F" w:rsidP="00002C1F">
      <w:pPr>
        <w:widowControl w:val="0"/>
        <w:jc w:val="left"/>
      </w:pPr>
      <w:r>
        <w:t>Document Path: l:\council\bills\gm\24778htc11.docx</w:t>
      </w:r>
    </w:p>
    <w:p w:rsidR="00002C1F" w:rsidRDefault="00002C1F" w:rsidP="00002C1F">
      <w:pPr>
        <w:widowControl w:val="0"/>
        <w:jc w:val="left"/>
      </w:pPr>
    </w:p>
    <w:p w:rsidR="00002C1F" w:rsidRDefault="00002C1F" w:rsidP="00002C1F">
      <w:pPr>
        <w:widowControl w:val="0"/>
        <w:jc w:val="left"/>
      </w:pPr>
      <w:r>
        <w:t>Introduced in the House on April 27, 2011</w:t>
      </w:r>
    </w:p>
    <w:p w:rsidR="00002C1F" w:rsidRDefault="00002C1F" w:rsidP="00002C1F">
      <w:pPr>
        <w:widowControl w:val="0"/>
        <w:jc w:val="left"/>
      </w:pPr>
      <w:r>
        <w:t>Adopted by the House on April 27, 2011</w:t>
      </w:r>
    </w:p>
    <w:p w:rsidR="00002C1F" w:rsidRDefault="00002C1F" w:rsidP="00002C1F">
      <w:pPr>
        <w:widowControl w:val="0"/>
        <w:jc w:val="left"/>
      </w:pPr>
    </w:p>
    <w:p w:rsidR="00002C1F" w:rsidRDefault="00002C1F" w:rsidP="00002C1F">
      <w:pPr>
        <w:widowControl w:val="0"/>
        <w:jc w:val="left"/>
      </w:pPr>
      <w:r>
        <w:t xml:space="preserve">Summary: </w:t>
      </w:r>
      <w:r w:rsidR="00A84B9F">
        <w:t>SkillsUSA Winners</w:t>
      </w:r>
    </w:p>
    <w:p w:rsidR="00002C1F" w:rsidRDefault="00002C1F" w:rsidP="00002C1F">
      <w:pPr>
        <w:widowControl w:val="0"/>
        <w:jc w:val="left"/>
      </w:pPr>
    </w:p>
    <w:p w:rsidR="00002C1F" w:rsidRDefault="00002C1F" w:rsidP="00002C1F">
      <w:pPr>
        <w:widowControl w:val="0"/>
        <w:jc w:val="left"/>
      </w:pPr>
    </w:p>
    <w:p w:rsidR="00002C1F" w:rsidRDefault="00002C1F" w:rsidP="00002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2C1F">
        <w:rPr>
          <w:b/>
        </w:rPr>
        <w:lastRenderedPageBreak/>
        <w:t>HISTORY OF LEGISLATIVE ACTIONS</w:t>
      </w:r>
    </w:p>
    <w:p w:rsidR="00002C1F" w:rsidRDefault="00002C1F" w:rsidP="00002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2C1F" w:rsidRPr="00002C1F" w:rsidRDefault="00002C1F" w:rsidP="00002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2C1F">
        <w:rPr>
          <w:u w:val="single"/>
        </w:rPr>
        <w:tab/>
        <w:t>Date</w:t>
      </w:r>
      <w:r w:rsidRPr="00002C1F">
        <w:rPr>
          <w:u w:val="single"/>
        </w:rPr>
        <w:tab/>
        <w:t>Body</w:t>
      </w:r>
      <w:r w:rsidRPr="00002C1F">
        <w:rPr>
          <w:u w:val="single"/>
        </w:rPr>
        <w:tab/>
        <w:t>Action Description with journal page number</w:t>
      </w:r>
      <w:r w:rsidRPr="00002C1F">
        <w:rPr>
          <w:u w:val="single"/>
        </w:rPr>
        <w:tab/>
      </w:r>
    </w:p>
    <w:p w:rsidR="00317AFE" w:rsidRDefault="00317AFE" w:rsidP="00317A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4/27/2011</w:t>
      </w:r>
      <w:r>
        <w:tab/>
        <w:t>House</w:t>
      </w:r>
      <w:r>
        <w:tab/>
      </w:r>
      <w:r w:rsidRPr="00D4574E">
        <w:t>Introduced and adopted (</w:t>
      </w:r>
      <w:hyperlink r:id="rId7" w:history="1">
        <w:r w:rsidRPr="00D4574E">
          <w:rPr>
            <w:rStyle w:val="Hyperlink"/>
          </w:rPr>
          <w:t>House Journal</w:t>
        </w:r>
        <w:r w:rsidRPr="00D4574E">
          <w:rPr>
            <w:rStyle w:val="Hyperlink"/>
          </w:rPr>
          <w:noBreakHyphen/>
          <w:t>page 46</w:t>
        </w:r>
      </w:hyperlink>
      <w:r w:rsidRPr="00D4574E">
        <w:t>)</w:t>
      </w:r>
    </w:p>
    <w:p w:rsidR="00317AFE" w:rsidRDefault="00317AFE" w:rsidP="00317A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2C1F" w:rsidRPr="00002C1F" w:rsidRDefault="00002C1F" w:rsidP="00002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2C1F" w:rsidRDefault="00002C1F" w:rsidP="00002C1F">
      <w:r w:rsidRPr="00002C1F">
        <w:rPr>
          <w:b/>
        </w:rPr>
        <w:t>VERSIONS OF THIS BILL</w:t>
      </w:r>
    </w:p>
    <w:p w:rsidR="00002C1F" w:rsidRDefault="00002C1F" w:rsidP="00002C1F"/>
    <w:p w:rsidR="00002C1F" w:rsidRDefault="009D507B" w:rsidP="00002C1F">
      <w:hyperlink r:id="rId8" w:history="1">
        <w:r w:rsidR="00002C1F">
          <w:rPr>
            <w:rStyle w:val="Hyperlink"/>
          </w:rPr>
          <w:t>4/27/2011</w:t>
        </w:r>
      </w:hyperlink>
    </w:p>
    <w:p w:rsidR="00002C1F" w:rsidRDefault="00002C1F" w:rsidP="00002C1F"/>
    <w:p w:rsidR="00002C1F" w:rsidRDefault="00002C1F" w:rsidP="00002C1F">
      <w:pPr>
        <w:sectPr w:rsidR="00002C1F" w:rsidSect="00002C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7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5BB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3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CONGRATULATE THE </w:t>
      </w:r>
      <w:r w:rsidR="00E67045">
        <w:t xml:space="preserve">2011 </w:t>
      </w:r>
      <w:r>
        <w:t>SKILLSUSA WINNERS OF SCHOOL DISTRICT FIVE OF LEXINGTON AND RICHLAND COUNTIES FOR THEIR OUTSTANDING PERFORMANCE AT THE STATE SKILLSUSA AND LEADERSHIP CONFERENCE.</w:t>
      </w:r>
    </w:p>
    <w:p w:rsidR="009F5BBC" w:rsidRDefault="009F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5821" w:rsidRDefault="009F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D3873">
        <w:t>the members of the House of Representatives of the State of South Carolin</w:t>
      </w:r>
      <w:r w:rsidR="00AA242D">
        <w:t>a a</w:t>
      </w:r>
      <w:r w:rsidR="00275821">
        <w:t xml:space="preserve">re pleased to learn that School District Five of Lexington and Richland counties boasted several winners at the State SkillsUSA and Leadership Conference held at the Carolina First Center in Greenville </w:t>
      </w:r>
      <w:r w:rsidR="00980171">
        <w:t xml:space="preserve">from March 31 </w:t>
      </w:r>
      <w:r w:rsidR="00F81E63">
        <w:noBreakHyphen/>
      </w:r>
      <w:r w:rsidR="00980171">
        <w:t xml:space="preserve"> </w:t>
      </w:r>
      <w:r w:rsidR="00275821">
        <w:t>April 2, 20</w:t>
      </w:r>
      <w:r w:rsidR="00AA242D">
        <w:t>1</w:t>
      </w:r>
      <w:r w:rsidR="00275821">
        <w:t>1; and</w:t>
      </w:r>
    </w:p>
    <w:p w:rsidR="00275821" w:rsidRDefault="002758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821" w:rsidRDefault="002758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representing Dutch Fork and Irmo </w:t>
      </w:r>
      <w:r w:rsidR="00E67045">
        <w:t>High S</w:t>
      </w:r>
      <w:r w:rsidR="00B44C89">
        <w:t>chools, twenty students  compe</w:t>
      </w:r>
      <w:r>
        <w:t xml:space="preserve">ted </w:t>
      </w:r>
      <w:r w:rsidR="00B44C89">
        <w:t>with hundreds of other high school and college students in trade, technical, and skilled</w:t>
      </w:r>
      <w:r w:rsidR="00F81E63">
        <w:noBreakHyphen/>
      </w:r>
      <w:r w:rsidR="00B44C89">
        <w:t>service profession instructional programs to demonstrate their ability at</w:t>
      </w:r>
      <w:r>
        <w:t xml:space="preserve"> the state competition for SkillsUSA; and</w:t>
      </w:r>
    </w:p>
    <w:p w:rsidR="009D2D32" w:rsidRDefault="009D2D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2DB" w:rsidRDefault="00B44C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six students from Irmo High School and one from Dutch Fork took first place in the chapter business procedure/Roberts Rules of Order</w:t>
      </w:r>
      <w:r w:rsidR="00F002DB">
        <w:t>, the team</w:t>
      </w:r>
      <w:r w:rsidR="00F81E63" w:rsidRPr="00F81E63">
        <w:t>’</w:t>
      </w:r>
      <w:r w:rsidR="00F002DB">
        <w:t>s twenty</w:t>
      </w:r>
      <w:r w:rsidR="00F81E63">
        <w:noBreakHyphen/>
      </w:r>
      <w:r w:rsidR="00F002DB">
        <w:t>fourth consecutive year as state champions;</w:t>
      </w:r>
      <w:r>
        <w:t xml:space="preserve"> and</w:t>
      </w:r>
      <w:r w:rsidR="00F002DB">
        <w:t xml:space="preserve"> Glenn Ripon of Irmo took first place in automotive collision refinishing.  These seven </w:t>
      </w:r>
      <w:r w:rsidR="00980171">
        <w:t>first</w:t>
      </w:r>
      <w:r w:rsidR="00F81E63">
        <w:noBreakHyphen/>
      </w:r>
      <w:r w:rsidR="00980171">
        <w:t>place winner</w:t>
      </w:r>
      <w:r w:rsidR="00F002DB">
        <w:t>s will represent South C</w:t>
      </w:r>
      <w:r w:rsidR="00AA242D">
        <w:t>arolina later this year at the n</w:t>
      </w:r>
      <w:r w:rsidR="00F002DB">
        <w:t>ational</w:t>
      </w:r>
      <w:r w:rsidR="00AA242D">
        <w:t xml:space="preserve"> competition</w:t>
      </w:r>
      <w:r w:rsidR="00F002DB">
        <w:t xml:space="preserve"> in Kansas City, Missouri; and</w:t>
      </w:r>
      <w:r>
        <w:t xml:space="preserve"> </w:t>
      </w:r>
    </w:p>
    <w:p w:rsidR="00F002DB" w:rsidRDefault="00F00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4C89" w:rsidRDefault="00F00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44C89">
        <w:t>three students</w:t>
      </w:r>
      <w:r>
        <w:t xml:space="preserve"> from Irmo comprised the second</w:t>
      </w:r>
      <w:r w:rsidR="00F81E63">
        <w:noBreakHyphen/>
      </w:r>
      <w:r>
        <w:t>place team in chapter display</w:t>
      </w:r>
      <w:r w:rsidR="00B44C89">
        <w:t xml:space="preserve">; </w:t>
      </w:r>
      <w:r>
        <w:t xml:space="preserve">Tourez Watson of Dutch Fork took second place in automotive collision repair, and Tyler Chambers of Irmo took </w:t>
      </w:r>
      <w:r w:rsidR="00AA242D">
        <w:t>that division</w:t>
      </w:r>
      <w:r w:rsidR="00F81E63" w:rsidRPr="00F81E63">
        <w:t>’</w:t>
      </w:r>
      <w:r w:rsidR="00AA242D">
        <w:t xml:space="preserve">s </w:t>
      </w:r>
      <w:r>
        <w:t xml:space="preserve">sixth place; </w:t>
      </w:r>
      <w:r w:rsidR="00B44C89">
        <w:t xml:space="preserve">and </w:t>
      </w:r>
    </w:p>
    <w:p w:rsidR="00275821" w:rsidRDefault="002758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2DB" w:rsidRDefault="00F00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Anto</w:t>
      </w:r>
      <w:r w:rsidR="00980171">
        <w:t>nio Lazaro from Irmo High</w:t>
      </w:r>
      <w:r>
        <w:t xml:space="preserve"> won eight</w:t>
      </w:r>
      <w:r w:rsidR="00980171">
        <w:t>h</w:t>
      </w:r>
      <w:r>
        <w:t xml:space="preserve"> place in automotive collision refinishing</w:t>
      </w:r>
      <w:r w:rsidR="00980171">
        <w:t>,</w:t>
      </w:r>
      <w:r>
        <w:t xml:space="preserve"> and Ryan Chapman of Dutch Fork High took eight</w:t>
      </w:r>
      <w:r w:rsidR="00980171">
        <w:t>h</w:t>
      </w:r>
      <w:r>
        <w:t xml:space="preserve"> place in automotive service technology; and</w:t>
      </w:r>
    </w:p>
    <w:p w:rsidR="00980171" w:rsidRDefault="00980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171" w:rsidRDefault="00980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James Talley of Irmo High took third place in carpentry while Dustin Jinkins and Josh Szewczak both of Irmo took fourth and seventh places respectively in residential wiring/electricity; and</w:t>
      </w:r>
    </w:p>
    <w:p w:rsidR="00980171" w:rsidRDefault="00980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171" w:rsidRDefault="00980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Chelsey </w:t>
      </w:r>
      <w:r w:rsidR="00AA242D">
        <w:t>Metzar</w:t>
      </w:r>
      <w:r>
        <w:t xml:space="preserve"> and Talia Gomez won fourth and sixth places respectively in prepared speech, and Peter Sherman of Dutch Fork took sixth</w:t>
      </w:r>
      <w:r w:rsidR="00F81E63">
        <w:noBreakHyphen/>
      </w:r>
      <w:r>
        <w:t>place honors in job interview; and</w:t>
      </w:r>
    </w:p>
    <w:p w:rsidR="00F002DB" w:rsidRDefault="00F00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D32" w:rsidRDefault="009D2D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Phil Tanner, Irmo High S</w:t>
      </w:r>
      <w:r w:rsidR="00980171">
        <w:t xml:space="preserve">chool instructor and advisor to </w:t>
      </w:r>
      <w:r>
        <w:t xml:space="preserve">the School District Five team, was named the </w:t>
      </w:r>
      <w:r w:rsidR="00980171">
        <w:t xml:space="preserve">2011 </w:t>
      </w:r>
      <w:r>
        <w:t>South Carolina SkillsUSA Advisor of the Year; and</w:t>
      </w:r>
    </w:p>
    <w:p w:rsidR="009D2D32" w:rsidRDefault="009D2D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821" w:rsidRDefault="002758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D2D32">
        <w:t xml:space="preserve">using his own skills and training, Advisor Tanner forged these students into champions and taught </w:t>
      </w:r>
      <w:r w:rsidR="00AA242D">
        <w:t xml:space="preserve">these young competitors </w:t>
      </w:r>
      <w:r w:rsidR="009D2D32">
        <w:t xml:space="preserve">lessons that will prove invaluable to </w:t>
      </w:r>
      <w:r w:rsidR="00AA242D">
        <w:t xml:space="preserve">them </w:t>
      </w:r>
      <w:r w:rsidR="009D2D32">
        <w:t>throughout life; and</w:t>
      </w:r>
    </w:p>
    <w:p w:rsidR="009D2D32" w:rsidRDefault="009D2D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BBC" w:rsidRDefault="002758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D2D32">
        <w:t>the members of the South Carolina House of Representatives are grateful for the pride and recognition that</w:t>
      </w:r>
      <w:r w:rsidR="00980171">
        <w:t xml:space="preserve"> </w:t>
      </w:r>
      <w:r w:rsidR="009D2D32">
        <w:t>the SkillsUSA winners of School District Five of Lexington and Richland Counties have</w:t>
      </w:r>
      <w:r w:rsidR="00AA242D">
        <w:t xml:space="preserve"> brought</w:t>
      </w:r>
      <w:r w:rsidR="009D2D32">
        <w:t xml:space="preserve"> to their schools and communities and are pleased to have this opportunity to </w:t>
      </w:r>
      <w:r w:rsidR="00B44C89">
        <w:t>commend</w:t>
      </w:r>
      <w:r w:rsidR="009D2D32">
        <w:t xml:space="preserve"> such a</w:t>
      </w:r>
      <w:r w:rsidR="00B44C89">
        <w:t>n</w:t>
      </w:r>
      <w:r w:rsidR="009D2D32">
        <w:t xml:space="preserve"> </w:t>
      </w:r>
      <w:r w:rsidR="00B44C89">
        <w:t>outstanding</w:t>
      </w:r>
      <w:r w:rsidR="009D2D32">
        <w:t xml:space="preserve"> group of young </w:t>
      </w:r>
      <w:r w:rsidR="00B44C89">
        <w:t>people</w:t>
      </w:r>
      <w:r w:rsidR="009F5BBC">
        <w:t>.  Now, therefore,</w:t>
      </w:r>
    </w:p>
    <w:p w:rsidR="009F5BBC" w:rsidRDefault="009F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BBC" w:rsidRDefault="009F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5BBC" w:rsidRDefault="009F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BBC" w:rsidRDefault="009F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D3873">
        <w:t xml:space="preserve"> the members of the South Carolina House of Representatives, by this resolution, recognize and congratulate the </w:t>
      </w:r>
      <w:r w:rsidR="00E80F6E">
        <w:t xml:space="preserve">2011 </w:t>
      </w:r>
      <w:r w:rsidR="001D3873">
        <w:t xml:space="preserve">SkillsUSA winners of School District Five of Lexington and Richland Counties for their outstanding performance at the </w:t>
      </w:r>
      <w:r w:rsidR="00275821">
        <w:t>S</w:t>
      </w:r>
      <w:r w:rsidR="001D3873">
        <w:t>tate SkillsUSA and Leadership Conference</w:t>
      </w:r>
      <w:r w:rsidR="00275821">
        <w:t>.</w:t>
      </w:r>
    </w:p>
    <w:p w:rsidR="009F5BBC" w:rsidRDefault="009F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75821">
        <w:t>present</w:t>
      </w:r>
      <w:r>
        <w:t>ed to</w:t>
      </w:r>
      <w:r w:rsidR="00275821">
        <w:t xml:space="preserve"> Phil Tanner, instructor and SkillsUSA advisor for School District Five of Lexington and Richland Counties.</w:t>
      </w:r>
    </w:p>
    <w:p w:rsidR="00067069" w:rsidRDefault="00F81E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7069" w:rsidRDefault="00067069" w:rsidP="00002C1F">
      <w:pPr>
        <w:suppressAutoHyphens/>
      </w:pPr>
    </w:p>
    <w:sectPr w:rsidR="00067069" w:rsidSect="00002C1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42D" w:rsidRDefault="00AA242D" w:rsidP="009F0C77">
      <w:r>
        <w:separator/>
      </w:r>
    </w:p>
  </w:endnote>
  <w:endnote w:type="continuationSeparator" w:id="0">
    <w:p w:rsidR="00AA242D" w:rsidRDefault="00AA24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6D1FB1-0502-451F-A81A-DBDDB61783B0}"/>
    <w:embedBold r:id="rId2" w:fontKey="{B9558494-6CD9-47A2-B344-D4A10067D1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7426D6B-98A2-43F9-8A4B-F9BFFDF9199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5009758-7537-4A42-853E-AFB2749C75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876118-925E-4206-BE1A-04529E98FD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C1F" w:rsidRPr="00067069" w:rsidRDefault="00002C1F" w:rsidP="000670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[4135]</w:t>
    </w:r>
    <w:r>
      <w:tab/>
    </w:r>
    <w:r w:rsidR="009D507B">
      <w:fldChar w:fldCharType="begin"/>
    </w:r>
    <w:r w:rsidR="009D507B">
      <w:instrText xml:space="preserve"> PAGE  \* MERGEFORMAT </w:instrText>
    </w:r>
    <w:r w:rsidR="009D507B">
      <w:fldChar w:fldCharType="separate"/>
    </w:r>
    <w:r w:rsidR="009D507B">
      <w:rPr>
        <w:noProof/>
      </w:rPr>
      <w:t>1</w:t>
    </w:r>
    <w:r w:rsidR="009D507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42D" w:rsidRDefault="00AA242D" w:rsidP="009F0C77">
      <w:r>
        <w:separator/>
      </w:r>
    </w:p>
  </w:footnote>
  <w:footnote w:type="continuationSeparator" w:id="0">
    <w:p w:rsidR="00AA242D" w:rsidRDefault="00AA24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78HTC11"/>
    <w:docVar w:name="CoverBillType" w:val="r"/>
    <w:docVar w:name="docpath" w:val="L:\Council\bills\GM\24778HTC11.DOCX"/>
    <w:docVar w:name="dvBillNumber" w:val="41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D411C"/>
    <w:rsid w:val="00002C1F"/>
    <w:rsid w:val="00011869"/>
    <w:rsid w:val="00067069"/>
    <w:rsid w:val="000E1785"/>
    <w:rsid w:val="000F40FA"/>
    <w:rsid w:val="0010776B"/>
    <w:rsid w:val="00133E66"/>
    <w:rsid w:val="001435A3"/>
    <w:rsid w:val="00160C9E"/>
    <w:rsid w:val="001D08F2"/>
    <w:rsid w:val="001D3873"/>
    <w:rsid w:val="001D525B"/>
    <w:rsid w:val="001D7756"/>
    <w:rsid w:val="001D7F4F"/>
    <w:rsid w:val="001F28A3"/>
    <w:rsid w:val="002321B6"/>
    <w:rsid w:val="00250967"/>
    <w:rsid w:val="002543C8"/>
    <w:rsid w:val="00275821"/>
    <w:rsid w:val="00284AAE"/>
    <w:rsid w:val="002E5912"/>
    <w:rsid w:val="00317AFE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346D"/>
    <w:rsid w:val="004D411C"/>
    <w:rsid w:val="004E052F"/>
    <w:rsid w:val="004E7D54"/>
    <w:rsid w:val="005273C6"/>
    <w:rsid w:val="00530A69"/>
    <w:rsid w:val="00545593"/>
    <w:rsid w:val="00560DF7"/>
    <w:rsid w:val="00577C6C"/>
    <w:rsid w:val="005C2FE2"/>
    <w:rsid w:val="005E2BC9"/>
    <w:rsid w:val="00605102"/>
    <w:rsid w:val="006215AA"/>
    <w:rsid w:val="006913C9"/>
    <w:rsid w:val="0069470D"/>
    <w:rsid w:val="006D6C28"/>
    <w:rsid w:val="00734F00"/>
    <w:rsid w:val="007A70AE"/>
    <w:rsid w:val="008362E8"/>
    <w:rsid w:val="008550E3"/>
    <w:rsid w:val="00860129"/>
    <w:rsid w:val="0089511A"/>
    <w:rsid w:val="008A123C"/>
    <w:rsid w:val="008A1768"/>
    <w:rsid w:val="008F4429"/>
    <w:rsid w:val="0094021A"/>
    <w:rsid w:val="00980171"/>
    <w:rsid w:val="009B5806"/>
    <w:rsid w:val="009C6A0B"/>
    <w:rsid w:val="009D2D32"/>
    <w:rsid w:val="009D507B"/>
    <w:rsid w:val="009F0C77"/>
    <w:rsid w:val="009F4DD1"/>
    <w:rsid w:val="009F5BBC"/>
    <w:rsid w:val="00A41684"/>
    <w:rsid w:val="00A518E0"/>
    <w:rsid w:val="00A61432"/>
    <w:rsid w:val="00A64E80"/>
    <w:rsid w:val="00A72BCD"/>
    <w:rsid w:val="00A741D9"/>
    <w:rsid w:val="00A764BA"/>
    <w:rsid w:val="00A833AB"/>
    <w:rsid w:val="00A84B9F"/>
    <w:rsid w:val="00A9741D"/>
    <w:rsid w:val="00AA242D"/>
    <w:rsid w:val="00AB31D9"/>
    <w:rsid w:val="00AD4B17"/>
    <w:rsid w:val="00B2315A"/>
    <w:rsid w:val="00B412D4"/>
    <w:rsid w:val="00B44C89"/>
    <w:rsid w:val="00BE3C22"/>
    <w:rsid w:val="00C0345E"/>
    <w:rsid w:val="00C3483A"/>
    <w:rsid w:val="00C54B02"/>
    <w:rsid w:val="00C655FE"/>
    <w:rsid w:val="00C74E9D"/>
    <w:rsid w:val="00C82FD3"/>
    <w:rsid w:val="00C92819"/>
    <w:rsid w:val="00CC6B7B"/>
    <w:rsid w:val="00CD2089"/>
    <w:rsid w:val="00CF35D2"/>
    <w:rsid w:val="00D73A67"/>
    <w:rsid w:val="00D970A9"/>
    <w:rsid w:val="00DF3845"/>
    <w:rsid w:val="00E41911"/>
    <w:rsid w:val="00E47962"/>
    <w:rsid w:val="00E67045"/>
    <w:rsid w:val="00E80F6E"/>
    <w:rsid w:val="00E92EEF"/>
    <w:rsid w:val="00F002DB"/>
    <w:rsid w:val="00F24442"/>
    <w:rsid w:val="00F50AE3"/>
    <w:rsid w:val="00F56C97"/>
    <w:rsid w:val="00F67CF1"/>
    <w:rsid w:val="00F81E63"/>
    <w:rsid w:val="00F840F0"/>
    <w:rsid w:val="00FB0D0D"/>
    <w:rsid w:val="00FB43B4"/>
    <w:rsid w:val="00FD4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0045AD6-2170-411C-896B-E30010F76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4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42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2C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135_201104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27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9388F-785C-461B-AA70-7817BDEF8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695</Words>
  <Characters>4136</Characters>
  <Application>Microsoft Office Word</Application>
  <DocSecurity>4</DocSecurity>
  <Lines>120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4135: SkillsUSA Winners - South Carolina Legislature Online</dc:title>
  <dc:subject/>
  <dc:creator>gailmoore</dc:creator>
  <cp:keywords/>
  <dc:description/>
  <cp:lastModifiedBy>N Cumfer</cp:lastModifiedBy>
  <cp:revision>2</cp:revision>
  <cp:lastPrinted>2011-04-27T19:01:00Z</cp:lastPrinted>
  <dcterms:created xsi:type="dcterms:W3CDTF">2014-11-24T14:08:00Z</dcterms:created>
  <dcterms:modified xsi:type="dcterms:W3CDTF">2014-11-24T14:08:00Z</dcterms:modified>
</cp:coreProperties>
</file>