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2FF" w:rsidRDefault="00C032FF" w:rsidP="00C032FF">
      <w:pPr>
        <w:widowControl w:val="0"/>
        <w:jc w:val="center"/>
      </w:pPr>
      <w:bookmarkStart w:id="0" w:name="_GoBack"/>
      <w:bookmarkEnd w:id="0"/>
      <w:r w:rsidRPr="00C032FF">
        <w:rPr>
          <w:b/>
        </w:rPr>
        <w:t>South Carolina General Assembly</w:t>
      </w:r>
    </w:p>
    <w:p w:rsidR="00C032FF" w:rsidRDefault="00C032FF" w:rsidP="00C032FF">
      <w:pPr>
        <w:widowControl w:val="0"/>
        <w:jc w:val="center"/>
      </w:pPr>
      <w:r>
        <w:t>119th Session, 2011-2012</w:t>
      </w:r>
    </w:p>
    <w:p w:rsidR="00C032FF" w:rsidRDefault="00C032FF" w:rsidP="00C032FF">
      <w:pPr>
        <w:widowControl w:val="0"/>
        <w:jc w:val="left"/>
      </w:pPr>
    </w:p>
    <w:p w:rsidR="00C032FF" w:rsidRDefault="00C032FF" w:rsidP="00C032FF">
      <w:pPr>
        <w:widowControl w:val="0"/>
        <w:jc w:val="left"/>
        <w:rPr>
          <w:b/>
        </w:rPr>
      </w:pPr>
      <w:r w:rsidRPr="00C032FF">
        <w:rPr>
          <w:b/>
        </w:rPr>
        <w:t>H. 4152</w:t>
      </w:r>
    </w:p>
    <w:p w:rsidR="00C032FF" w:rsidRDefault="00C032FF" w:rsidP="00C032FF">
      <w:pPr>
        <w:widowControl w:val="0"/>
        <w:jc w:val="left"/>
        <w:rPr>
          <w:b/>
        </w:rPr>
      </w:pPr>
    </w:p>
    <w:p w:rsidR="00C032FF" w:rsidRDefault="00C032FF" w:rsidP="00C032FF">
      <w:pPr>
        <w:widowControl w:val="0"/>
        <w:jc w:val="left"/>
      </w:pPr>
      <w:r w:rsidRPr="00C032FF">
        <w:rPr>
          <w:b/>
        </w:rPr>
        <w:t>STATUS INFORMATION</w:t>
      </w:r>
    </w:p>
    <w:p w:rsidR="00C032FF" w:rsidRDefault="00C032FF" w:rsidP="00C032FF">
      <w:pPr>
        <w:widowControl w:val="0"/>
        <w:jc w:val="left"/>
      </w:pPr>
    </w:p>
    <w:p w:rsidR="00C032FF" w:rsidRDefault="00C032FF" w:rsidP="00C032FF">
      <w:pPr>
        <w:widowControl w:val="0"/>
        <w:jc w:val="left"/>
      </w:pPr>
      <w:r>
        <w:t>House Resolution</w:t>
      </w:r>
    </w:p>
    <w:p w:rsidR="00C032FF" w:rsidRDefault="00C032FF" w:rsidP="00C032FF">
      <w:pPr>
        <w:widowControl w:val="0"/>
        <w:jc w:val="left"/>
      </w:pPr>
      <w:r>
        <w:t>Sponsors: Reps. McCoy,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C032FF" w:rsidRDefault="00C032FF" w:rsidP="00C032FF">
      <w:pPr>
        <w:widowControl w:val="0"/>
        <w:jc w:val="left"/>
      </w:pPr>
      <w:r>
        <w:t>Document Path: l:\council\bills\gm\24786ahb11.docx</w:t>
      </w:r>
    </w:p>
    <w:p w:rsidR="00C032FF" w:rsidRDefault="00C032FF" w:rsidP="00C032FF">
      <w:pPr>
        <w:widowControl w:val="0"/>
        <w:jc w:val="left"/>
      </w:pPr>
    </w:p>
    <w:p w:rsidR="00C032FF" w:rsidRDefault="00C032FF" w:rsidP="00C032FF">
      <w:pPr>
        <w:widowControl w:val="0"/>
        <w:jc w:val="left"/>
      </w:pPr>
      <w:r>
        <w:t>Introduced in the House on April 28, 2011</w:t>
      </w:r>
    </w:p>
    <w:p w:rsidR="00C032FF" w:rsidRDefault="00C032FF" w:rsidP="00C032FF">
      <w:pPr>
        <w:widowControl w:val="0"/>
        <w:jc w:val="left"/>
      </w:pPr>
      <w:r>
        <w:t>Adopted by the House on April 28, 2011</w:t>
      </w:r>
    </w:p>
    <w:p w:rsidR="00C032FF" w:rsidRDefault="00C032FF" w:rsidP="00C032FF">
      <w:pPr>
        <w:widowControl w:val="0"/>
        <w:jc w:val="left"/>
      </w:pPr>
    </w:p>
    <w:p w:rsidR="00C032FF" w:rsidRDefault="00C032FF" w:rsidP="00C032FF">
      <w:pPr>
        <w:widowControl w:val="0"/>
        <w:jc w:val="left"/>
      </w:pPr>
      <w:r>
        <w:t xml:space="preserve">Summary: </w:t>
      </w:r>
      <w:r w:rsidR="00FD2B56">
        <w:t>Nate Dapore</w:t>
      </w:r>
    </w:p>
    <w:p w:rsidR="00C032FF" w:rsidRDefault="00C032FF" w:rsidP="00C032FF">
      <w:pPr>
        <w:widowControl w:val="0"/>
        <w:jc w:val="left"/>
      </w:pPr>
    </w:p>
    <w:p w:rsidR="00C032FF" w:rsidRDefault="00C032FF" w:rsidP="00C032FF">
      <w:pPr>
        <w:widowControl w:val="0"/>
        <w:jc w:val="left"/>
      </w:pPr>
    </w:p>
    <w:p w:rsidR="00C032FF" w:rsidRDefault="00C032FF" w:rsidP="00C032FF">
      <w:pPr>
        <w:widowControl w:val="0"/>
        <w:tabs>
          <w:tab w:val="center" w:pos="590"/>
          <w:tab w:val="center" w:pos="1440"/>
          <w:tab w:val="left" w:pos="1872"/>
          <w:tab w:val="left" w:pos="9187"/>
        </w:tabs>
        <w:jc w:val="left"/>
      </w:pPr>
      <w:r w:rsidRPr="00C032FF">
        <w:rPr>
          <w:b/>
        </w:rPr>
        <w:lastRenderedPageBreak/>
        <w:t>HISTORY OF LEGISLATIVE ACTIONS</w:t>
      </w:r>
    </w:p>
    <w:p w:rsidR="00C032FF" w:rsidRDefault="00C032FF" w:rsidP="00C032FF">
      <w:pPr>
        <w:widowControl w:val="0"/>
        <w:tabs>
          <w:tab w:val="center" w:pos="590"/>
          <w:tab w:val="center" w:pos="1440"/>
          <w:tab w:val="left" w:pos="1872"/>
          <w:tab w:val="left" w:pos="9187"/>
        </w:tabs>
        <w:jc w:val="left"/>
      </w:pPr>
    </w:p>
    <w:p w:rsidR="00C032FF" w:rsidRPr="00C032FF" w:rsidRDefault="00C032FF" w:rsidP="00C032FF">
      <w:pPr>
        <w:widowControl w:val="0"/>
        <w:tabs>
          <w:tab w:val="center" w:pos="590"/>
          <w:tab w:val="center" w:pos="1440"/>
          <w:tab w:val="left" w:pos="1872"/>
          <w:tab w:val="left" w:pos="9187"/>
        </w:tabs>
        <w:jc w:val="left"/>
      </w:pPr>
      <w:r w:rsidRPr="00C032FF">
        <w:rPr>
          <w:u w:val="single"/>
        </w:rPr>
        <w:tab/>
        <w:t>Date</w:t>
      </w:r>
      <w:r w:rsidRPr="00C032FF">
        <w:rPr>
          <w:u w:val="single"/>
        </w:rPr>
        <w:tab/>
        <w:t>Body</w:t>
      </w:r>
      <w:r w:rsidRPr="00C032FF">
        <w:rPr>
          <w:u w:val="single"/>
        </w:rPr>
        <w:tab/>
        <w:t>Action Description with journal page number</w:t>
      </w:r>
      <w:r w:rsidRPr="00C032FF">
        <w:rPr>
          <w:u w:val="single"/>
        </w:rPr>
        <w:tab/>
      </w:r>
    </w:p>
    <w:p w:rsidR="00E95DE0" w:rsidRDefault="00E95DE0" w:rsidP="00E95DE0">
      <w:pPr>
        <w:widowControl w:val="0"/>
        <w:tabs>
          <w:tab w:val="right" w:pos="1008"/>
          <w:tab w:val="left" w:pos="1152"/>
          <w:tab w:val="left" w:pos="1872"/>
          <w:tab w:val="left" w:pos="9187"/>
        </w:tabs>
        <w:ind w:left="2088" w:hanging="2088"/>
        <w:jc w:val="left"/>
      </w:pPr>
      <w:r>
        <w:tab/>
        <w:t>4/28/2011</w:t>
      </w:r>
      <w:r>
        <w:tab/>
        <w:t>House</w:t>
      </w:r>
      <w:r>
        <w:tab/>
      </w:r>
      <w:r w:rsidRPr="00A846EE">
        <w:t>Introduced and adopted (</w:t>
      </w:r>
      <w:hyperlink r:id="rId7" w:history="1">
        <w:r w:rsidRPr="00A846EE">
          <w:rPr>
            <w:rStyle w:val="Hyperlink"/>
          </w:rPr>
          <w:t>House Journal</w:t>
        </w:r>
        <w:r w:rsidRPr="00A846EE">
          <w:rPr>
            <w:rStyle w:val="Hyperlink"/>
          </w:rPr>
          <w:noBreakHyphen/>
          <w:t>page 48</w:t>
        </w:r>
      </w:hyperlink>
      <w:r w:rsidRPr="00A846EE">
        <w:t>)</w:t>
      </w:r>
    </w:p>
    <w:p w:rsidR="00E95DE0" w:rsidRDefault="00E95DE0" w:rsidP="00E95DE0">
      <w:pPr>
        <w:widowControl w:val="0"/>
        <w:tabs>
          <w:tab w:val="right" w:pos="1008"/>
          <w:tab w:val="left" w:pos="1152"/>
          <w:tab w:val="left" w:pos="1872"/>
          <w:tab w:val="left" w:pos="9187"/>
        </w:tabs>
        <w:ind w:left="2088" w:hanging="2088"/>
        <w:jc w:val="left"/>
      </w:pPr>
    </w:p>
    <w:p w:rsidR="00C032FF" w:rsidRPr="00C032FF" w:rsidRDefault="00C032FF" w:rsidP="00C032FF">
      <w:pPr>
        <w:widowControl w:val="0"/>
        <w:tabs>
          <w:tab w:val="right" w:pos="1008"/>
          <w:tab w:val="left" w:pos="1152"/>
          <w:tab w:val="left" w:pos="1872"/>
          <w:tab w:val="left" w:pos="9187"/>
        </w:tabs>
        <w:ind w:left="2088" w:hanging="2088"/>
        <w:jc w:val="left"/>
      </w:pPr>
    </w:p>
    <w:p w:rsidR="00C032FF" w:rsidRDefault="00C032FF" w:rsidP="00C032FF">
      <w:r w:rsidRPr="00C032FF">
        <w:rPr>
          <w:b/>
        </w:rPr>
        <w:t>VERSIONS OF THIS BILL</w:t>
      </w:r>
    </w:p>
    <w:p w:rsidR="00C032FF" w:rsidRDefault="00C032FF" w:rsidP="00C032FF"/>
    <w:p w:rsidR="00C032FF" w:rsidRDefault="00CB478A" w:rsidP="00C032FF">
      <w:hyperlink r:id="rId8" w:history="1">
        <w:r w:rsidR="00C032FF">
          <w:rPr>
            <w:rStyle w:val="Hyperlink"/>
          </w:rPr>
          <w:t>4/28/2011</w:t>
        </w:r>
      </w:hyperlink>
    </w:p>
    <w:p w:rsidR="00C032FF" w:rsidRDefault="00C032FF" w:rsidP="00C032FF"/>
    <w:p w:rsidR="00C032FF" w:rsidRDefault="00C032FF" w:rsidP="00C032FF">
      <w:pPr>
        <w:sectPr w:rsidR="00C032FF" w:rsidSect="00C032F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56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FOUNDER AND CHIEF EXECUTIVE OFFICER OF PEOPLEMATTER, NATE DAPORE, OF CHARLESTON COUNTY, AND TO CONGRATULATE HIM UPON BEING SELECTED AS THE 2011 “TOP UP</w:t>
      </w:r>
      <w:r w:rsidR="000E2D4E">
        <w:noBreakHyphen/>
      </w:r>
      <w:r>
        <w:t>AND</w:t>
      </w:r>
      <w:r w:rsidR="000E2D4E">
        <w:noBreakHyphen/>
      </w:r>
      <w:r>
        <w:t>COMING ENTREPRENEUR” BY THE SOUTHEAST CHAPTER OF TIE.</w:t>
      </w: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198D"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198D">
        <w:t>the members of the House of Representatives of the State of South Carolina are pleased to learn that Nate Dapore was named the 2011 “Top Up</w:t>
      </w:r>
      <w:r w:rsidR="000E2D4E">
        <w:noBreakHyphen/>
      </w:r>
      <w:r w:rsidR="0028198D">
        <w:t>and</w:t>
      </w:r>
      <w:r w:rsidR="000E2D4E">
        <w:noBreakHyphen/>
      </w:r>
      <w:r w:rsidR="0028198D">
        <w:t xml:space="preserve">Coming Entrepreneur” </w:t>
      </w:r>
      <w:r w:rsidR="002F7D62">
        <w:t>during</w:t>
      </w:r>
      <w:r w:rsidR="0028198D">
        <w:t xml:space="preserve"> the 4</w:t>
      </w:r>
      <w:r w:rsidR="0028198D" w:rsidRPr="0028198D">
        <w:rPr>
          <w:vertAlign w:val="superscript"/>
        </w:rPr>
        <w:t>th</w:t>
      </w:r>
      <w:r w:rsidR="0028198D">
        <w:t xml:space="preserve"> Annual Gala Celebration at the 2011 Venture and Innovation Summit of TiE Atlanta on April 13, 2011; and</w:t>
      </w:r>
    </w:p>
    <w:p w:rsidR="0028198D" w:rsidRDefault="00281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41" w:rsidRDefault="00281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2F41">
        <w:t>one of the world</w:t>
      </w:r>
      <w:r w:rsidR="000E2D4E" w:rsidRPr="000E2D4E">
        <w:t>’</w:t>
      </w:r>
      <w:r w:rsidR="00842F41">
        <w:t>s most respected business organizations, TiE is the largest non</w:t>
      </w:r>
      <w:r w:rsidR="000E2D4E">
        <w:noBreakHyphen/>
      </w:r>
      <w:r w:rsidR="00842F41">
        <w:t>profit organization for entrepreneurs; and</w:t>
      </w:r>
    </w:p>
    <w:p w:rsidR="00842F41" w:rsidRDefault="0084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41" w:rsidRDefault="00D36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distinguished panel of judges select the “Top Up</w:t>
      </w:r>
      <w:r w:rsidR="000E2D4E">
        <w:noBreakHyphen/>
      </w:r>
      <w:r>
        <w:t>and</w:t>
      </w:r>
      <w:r w:rsidR="000E2D4E">
        <w:noBreakHyphen/>
      </w:r>
      <w:r>
        <w:t>Coming Entrepreneur” recipients, and TiE</w:t>
      </w:r>
      <w:r w:rsidR="00842F41">
        <w:t xml:space="preserve"> Atlanta presents the  award annually to the founder of a high</w:t>
      </w:r>
      <w:r w:rsidR="000E2D4E">
        <w:noBreakHyphen/>
      </w:r>
      <w:r w:rsidR="00842F41">
        <w:t>growth company who has demonstrated great potential and the characteristics of highly successful entrepreneurs; and</w:t>
      </w:r>
    </w:p>
    <w:p w:rsidR="00842F41" w:rsidRDefault="0084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41" w:rsidRDefault="0084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September 2009, Nate DaPore founded PeopleMatter, a talent management software company, to solve the unmet hiring, scheduling, and engagement needs of the service industry</w:t>
      </w:r>
      <w:r w:rsidR="00D36E09">
        <w:t>; and</w:t>
      </w:r>
    </w:p>
    <w:p w:rsidR="00D36E09" w:rsidRDefault="00D36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E09" w:rsidRDefault="00D36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PeopleMatter So</w:t>
      </w:r>
      <w:r w:rsidR="002F7D62">
        <w:t>ftware automates human</w:t>
      </w:r>
      <w:r w:rsidR="000E2D4E">
        <w:noBreakHyphen/>
      </w:r>
      <w:r w:rsidR="002F7D62">
        <w:t>resource</w:t>
      </w:r>
      <w:r>
        <w:t xml:space="preserve"> processes for employees and employers with online tools that help businesses save money, streamline processes, and deliver better customer service; and</w:t>
      </w:r>
    </w:p>
    <w:p w:rsidR="00D36E09" w:rsidRDefault="00D36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6E" w:rsidRDefault="00842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6E09">
        <w:t xml:space="preserve">the members of the South Carolina House of Representatives are grateful for the dedication and innovative business practices that Nate DaPore has brought to the Palmetto State and for the impact </w:t>
      </w:r>
      <w:r w:rsidR="002F7D62">
        <w:t xml:space="preserve">that </w:t>
      </w:r>
      <w:r w:rsidR="00D36E09">
        <w:t xml:space="preserve">his </w:t>
      </w:r>
      <w:r w:rsidR="002F7D62">
        <w:t xml:space="preserve">company has on the economy of </w:t>
      </w:r>
      <w:r w:rsidR="00D36E09">
        <w:t>South Carolina</w:t>
      </w:r>
      <w:r w:rsidR="0023656E">
        <w:t>.  Now, therefore,</w:t>
      </w: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8198D">
        <w:t xml:space="preserve"> the members of the House of Representatives of the State of South Carolina, by this resolution, recognize and honor the founder and chief executive officer of PeopleMatter, Nate DaPore, of Charleston County, and congratulate him upon being selected as the 2011 “Top Up</w:t>
      </w:r>
      <w:r w:rsidR="000E2D4E">
        <w:noBreakHyphen/>
      </w:r>
      <w:r w:rsidR="0028198D">
        <w:t>and</w:t>
      </w:r>
      <w:r w:rsidR="000E2D4E">
        <w:noBreakHyphen/>
      </w:r>
      <w:r w:rsidR="0028198D">
        <w:t>Coming Entrepreneur” by the southeast chapter of TiE.</w:t>
      </w:r>
    </w:p>
    <w:p w:rsidR="0023656E"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F7D62">
        <w:t>provi</w:t>
      </w:r>
      <w:r>
        <w:t>ded to</w:t>
      </w:r>
      <w:r w:rsidR="0028198D">
        <w:t xml:space="preserve"> Nate DaPore.</w:t>
      </w:r>
    </w:p>
    <w:p w:rsidR="00DF2CB2" w:rsidRDefault="000E2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2CB2" w:rsidRDefault="00DF2CB2" w:rsidP="00C032FF">
      <w:pPr>
        <w:suppressAutoHyphens/>
      </w:pPr>
    </w:p>
    <w:sectPr w:rsidR="00DF2CB2" w:rsidSect="00C032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D62" w:rsidRDefault="002F7D62" w:rsidP="009F0C77">
      <w:r>
        <w:separator/>
      </w:r>
    </w:p>
  </w:endnote>
  <w:endnote w:type="continuationSeparator" w:id="0">
    <w:p w:rsidR="002F7D62" w:rsidRDefault="002F7D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F01860-ABDC-4FFA-9C89-263E83FB3C76}"/>
    <w:embedBold r:id="rId2" w:fontKey="{649352D5-ED6A-4FD6-93BC-B8C48BE8D22F}"/>
  </w:font>
  <w:font w:name="Calibri">
    <w:panose1 w:val="020F0502020204030204"/>
    <w:charset w:val="00"/>
    <w:family w:val="swiss"/>
    <w:pitch w:val="variable"/>
    <w:sig w:usb0="E10002FF" w:usb1="4000ACFF" w:usb2="00000009" w:usb3="00000000" w:csb0="0000019F" w:csb1="00000000"/>
    <w:embedRegular r:id="rId3" w:fontKey="{C9AE0E49-E3CD-404E-BD46-807C79488403}"/>
  </w:font>
  <w:font w:name="Tahoma">
    <w:panose1 w:val="020B0604030504040204"/>
    <w:charset w:val="00"/>
    <w:family w:val="swiss"/>
    <w:pitch w:val="variable"/>
    <w:sig w:usb0="21002A87" w:usb1="80000000" w:usb2="00000008" w:usb3="00000000" w:csb0="000101FF" w:csb1="00000000"/>
    <w:embedRegular r:id="rId4" w:fontKey="{EF579FC9-333A-47BC-9B6F-38A2DC6F1562}"/>
  </w:font>
  <w:font w:name="Cambria">
    <w:panose1 w:val="02040503050406030204"/>
    <w:charset w:val="00"/>
    <w:family w:val="roman"/>
    <w:pitch w:val="variable"/>
    <w:sig w:usb0="E00002FF" w:usb1="400004FF" w:usb2="00000000" w:usb3="00000000" w:csb0="0000019F" w:csb1="00000000"/>
    <w:embedRegular r:id="rId5" w:fontKey="{AB68FC6D-C564-432E-9764-4F0E125339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2FF" w:rsidRPr="00DF2CB2" w:rsidRDefault="00C032FF" w:rsidP="00DF2CB2">
    <w:pPr>
      <w:pStyle w:val="Footer"/>
      <w:tabs>
        <w:tab w:val="clear" w:pos="4680"/>
        <w:tab w:val="clear" w:pos="9360"/>
        <w:tab w:val="center" w:pos="2995"/>
      </w:tabs>
      <w:spacing w:before="120"/>
    </w:pPr>
    <w:r>
      <w:t>[4152]</w:t>
    </w:r>
    <w:r>
      <w:tab/>
    </w:r>
    <w:r w:rsidR="00CB478A">
      <w:fldChar w:fldCharType="begin"/>
    </w:r>
    <w:r w:rsidR="00CB478A">
      <w:instrText xml:space="preserve"> PAGE  \* MERGEFORMAT </w:instrText>
    </w:r>
    <w:r w:rsidR="00CB478A">
      <w:fldChar w:fldCharType="separate"/>
    </w:r>
    <w:r w:rsidR="00CB478A">
      <w:rPr>
        <w:noProof/>
      </w:rPr>
      <w:t>1</w:t>
    </w:r>
    <w:r w:rsidR="00CB47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D62" w:rsidRDefault="002F7D62" w:rsidP="009F0C77">
      <w:r>
        <w:separator/>
      </w:r>
    </w:p>
  </w:footnote>
  <w:footnote w:type="continuationSeparator" w:id="0">
    <w:p w:rsidR="002F7D62" w:rsidRDefault="002F7D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86AHB11"/>
    <w:docVar w:name="CoverBillType" w:val="r"/>
    <w:docVar w:name="docpath" w:val="L:\Council\bills\GM\24786AHB11.DOCX"/>
    <w:docVar w:name="dvBillNumber" w:val="4152"/>
    <w:docVar w:name="dvBillNumberPrefix" w:val="H. "/>
    <w:docVar w:name="dvOriginalBody" w:val="House"/>
    <w:docVar w:name="dvSteno" w:val="GM"/>
    <w:docVar w:name="NameofBody" w:val="h"/>
    <w:docVar w:name="vgroup2" w:val="Council"/>
  </w:docVars>
  <w:rsids>
    <w:rsidRoot w:val="003F55A9"/>
    <w:rsid w:val="00011869"/>
    <w:rsid w:val="00063FAF"/>
    <w:rsid w:val="000B5DED"/>
    <w:rsid w:val="000E1785"/>
    <w:rsid w:val="000E2D4E"/>
    <w:rsid w:val="000F40FA"/>
    <w:rsid w:val="0010776B"/>
    <w:rsid w:val="00133E66"/>
    <w:rsid w:val="001435A3"/>
    <w:rsid w:val="001D08F2"/>
    <w:rsid w:val="001D525B"/>
    <w:rsid w:val="001D7F4F"/>
    <w:rsid w:val="002321B6"/>
    <w:rsid w:val="0023656E"/>
    <w:rsid w:val="00250967"/>
    <w:rsid w:val="002543C8"/>
    <w:rsid w:val="0028198D"/>
    <w:rsid w:val="00284AAE"/>
    <w:rsid w:val="002D32CD"/>
    <w:rsid w:val="002E4C50"/>
    <w:rsid w:val="002E5912"/>
    <w:rsid w:val="002F7D62"/>
    <w:rsid w:val="00325348"/>
    <w:rsid w:val="0032732C"/>
    <w:rsid w:val="00336AD0"/>
    <w:rsid w:val="0037079A"/>
    <w:rsid w:val="003810D6"/>
    <w:rsid w:val="003D01E8"/>
    <w:rsid w:val="003E5288"/>
    <w:rsid w:val="003F55A9"/>
    <w:rsid w:val="003F6D79"/>
    <w:rsid w:val="0041760A"/>
    <w:rsid w:val="00417C01"/>
    <w:rsid w:val="004809EE"/>
    <w:rsid w:val="00497646"/>
    <w:rsid w:val="004E7D54"/>
    <w:rsid w:val="00523536"/>
    <w:rsid w:val="005273C6"/>
    <w:rsid w:val="00530A69"/>
    <w:rsid w:val="005444D7"/>
    <w:rsid w:val="00545593"/>
    <w:rsid w:val="00577C6C"/>
    <w:rsid w:val="005C2FE2"/>
    <w:rsid w:val="005E2BC9"/>
    <w:rsid w:val="0060150A"/>
    <w:rsid w:val="00605102"/>
    <w:rsid w:val="006215AA"/>
    <w:rsid w:val="00686B10"/>
    <w:rsid w:val="006913C9"/>
    <w:rsid w:val="0069470D"/>
    <w:rsid w:val="00734F00"/>
    <w:rsid w:val="00790ECE"/>
    <w:rsid w:val="007A70AE"/>
    <w:rsid w:val="008362E8"/>
    <w:rsid w:val="00842F41"/>
    <w:rsid w:val="00861E8A"/>
    <w:rsid w:val="008A1768"/>
    <w:rsid w:val="008A5282"/>
    <w:rsid w:val="008F4429"/>
    <w:rsid w:val="0094021A"/>
    <w:rsid w:val="009528FD"/>
    <w:rsid w:val="009C6A0B"/>
    <w:rsid w:val="009F0C77"/>
    <w:rsid w:val="009F1378"/>
    <w:rsid w:val="009F4DD1"/>
    <w:rsid w:val="00A27AFF"/>
    <w:rsid w:val="00A340F8"/>
    <w:rsid w:val="00A41684"/>
    <w:rsid w:val="00A64E80"/>
    <w:rsid w:val="00A72BCD"/>
    <w:rsid w:val="00A741D9"/>
    <w:rsid w:val="00A833AB"/>
    <w:rsid w:val="00A9741D"/>
    <w:rsid w:val="00AD4B17"/>
    <w:rsid w:val="00B412D4"/>
    <w:rsid w:val="00BE3C22"/>
    <w:rsid w:val="00C032FF"/>
    <w:rsid w:val="00C0345E"/>
    <w:rsid w:val="00C3483A"/>
    <w:rsid w:val="00C74E9D"/>
    <w:rsid w:val="00C767DB"/>
    <w:rsid w:val="00C82FD3"/>
    <w:rsid w:val="00C92819"/>
    <w:rsid w:val="00CB478A"/>
    <w:rsid w:val="00CC6B7B"/>
    <w:rsid w:val="00CD2089"/>
    <w:rsid w:val="00D36E09"/>
    <w:rsid w:val="00D55EA7"/>
    <w:rsid w:val="00D73A67"/>
    <w:rsid w:val="00D76033"/>
    <w:rsid w:val="00D970A9"/>
    <w:rsid w:val="00DF2CB2"/>
    <w:rsid w:val="00DF3845"/>
    <w:rsid w:val="00E41911"/>
    <w:rsid w:val="00E92EEF"/>
    <w:rsid w:val="00E95DE0"/>
    <w:rsid w:val="00EE69FE"/>
    <w:rsid w:val="00F1012B"/>
    <w:rsid w:val="00F24442"/>
    <w:rsid w:val="00F50AE3"/>
    <w:rsid w:val="00F67CF1"/>
    <w:rsid w:val="00F840F0"/>
    <w:rsid w:val="00FB0D0D"/>
    <w:rsid w:val="00FB43B4"/>
    <w:rsid w:val="00FD2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EA5C4A-771E-4410-98D8-D76497A10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D62"/>
    <w:rPr>
      <w:rFonts w:ascii="Tahoma" w:hAnsi="Tahoma" w:cs="Tahoma"/>
      <w:sz w:val="16"/>
      <w:szCs w:val="16"/>
    </w:rPr>
  </w:style>
  <w:style w:type="character" w:customStyle="1" w:styleId="BalloonTextChar">
    <w:name w:val="Balloon Text Char"/>
    <w:basedOn w:val="DefaultParagraphFont"/>
    <w:link w:val="BalloonText"/>
    <w:uiPriority w:val="99"/>
    <w:semiHidden/>
    <w:rsid w:val="002F7D62"/>
    <w:rPr>
      <w:rFonts w:ascii="Tahoma" w:eastAsia="Times New Roman" w:hAnsi="Tahoma" w:cs="Tahoma"/>
      <w:sz w:val="16"/>
      <w:szCs w:val="16"/>
    </w:rPr>
  </w:style>
  <w:style w:type="character" w:styleId="Hyperlink">
    <w:name w:val="Hyperlink"/>
    <w:basedOn w:val="DefaultParagraphFont"/>
    <w:uiPriority w:val="99"/>
    <w:unhideWhenUsed/>
    <w:rsid w:val="00C03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52_20110428.docx" TargetMode="External"/><Relationship Id="rId3" Type="http://schemas.openxmlformats.org/officeDocument/2006/relationships/settings" Target="settings.xml"/><Relationship Id="rId7" Type="http://schemas.openxmlformats.org/officeDocument/2006/relationships/hyperlink" Target="file:///h:\hj%20archive\2011\04-2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10076-B465-4798-9A2B-074E4A8C5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517</Words>
  <Characters>3147</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4152: Nate Dapore - South Carolina Legislature Online</dc:title>
  <dc:subject/>
  <dc:creator>gailmoore</dc:creator>
  <cp:keywords/>
  <dc:description/>
  <cp:lastModifiedBy>N Cumfer</cp:lastModifiedBy>
  <cp:revision>2</cp:revision>
  <cp:lastPrinted>2011-04-26T21:10:00Z</cp:lastPrinted>
  <dcterms:created xsi:type="dcterms:W3CDTF">2014-11-24T14:08:00Z</dcterms:created>
  <dcterms:modified xsi:type="dcterms:W3CDTF">2014-11-24T14:08:00Z</dcterms:modified>
</cp:coreProperties>
</file>