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FC0" w:rsidRDefault="003C2FC0" w:rsidP="003C2FC0">
      <w:pPr>
        <w:widowControl w:val="0"/>
        <w:jc w:val="center"/>
      </w:pPr>
      <w:bookmarkStart w:id="0" w:name="_GoBack"/>
      <w:bookmarkEnd w:id="0"/>
      <w:r w:rsidRPr="003C2FC0">
        <w:rPr>
          <w:b/>
        </w:rPr>
        <w:t>South Carolina General Assembly</w:t>
      </w:r>
    </w:p>
    <w:p w:rsidR="003C2FC0" w:rsidRDefault="003C2FC0" w:rsidP="003C2FC0">
      <w:pPr>
        <w:widowControl w:val="0"/>
        <w:jc w:val="center"/>
      </w:pPr>
      <w:r>
        <w:t>119th Session, 2011-2012</w:t>
      </w:r>
    </w:p>
    <w:p w:rsidR="003C2FC0" w:rsidRDefault="003C2FC0" w:rsidP="003C2FC0">
      <w:pPr>
        <w:widowControl w:val="0"/>
        <w:jc w:val="left"/>
      </w:pPr>
    </w:p>
    <w:p w:rsidR="003C2FC0" w:rsidRDefault="003C2FC0" w:rsidP="003C2FC0">
      <w:pPr>
        <w:widowControl w:val="0"/>
        <w:jc w:val="left"/>
        <w:rPr>
          <w:b/>
        </w:rPr>
      </w:pPr>
      <w:r w:rsidRPr="003C2FC0">
        <w:rPr>
          <w:b/>
        </w:rPr>
        <w:t>H. 4188</w:t>
      </w:r>
    </w:p>
    <w:p w:rsidR="003C2FC0" w:rsidRDefault="003C2FC0" w:rsidP="003C2FC0">
      <w:pPr>
        <w:widowControl w:val="0"/>
        <w:jc w:val="left"/>
        <w:rPr>
          <w:b/>
        </w:rPr>
      </w:pPr>
    </w:p>
    <w:p w:rsidR="003C2FC0" w:rsidRDefault="003C2FC0" w:rsidP="003C2FC0">
      <w:pPr>
        <w:widowControl w:val="0"/>
        <w:jc w:val="left"/>
      </w:pPr>
      <w:r w:rsidRPr="003C2FC0">
        <w:rPr>
          <w:b/>
        </w:rPr>
        <w:t>STATUS INFORMATION</w:t>
      </w:r>
    </w:p>
    <w:p w:rsidR="003C2FC0" w:rsidRDefault="003C2FC0" w:rsidP="003C2FC0">
      <w:pPr>
        <w:widowControl w:val="0"/>
        <w:jc w:val="left"/>
      </w:pPr>
    </w:p>
    <w:p w:rsidR="003C2FC0" w:rsidRDefault="003C2FC0" w:rsidP="003C2FC0">
      <w:pPr>
        <w:widowControl w:val="0"/>
        <w:jc w:val="left"/>
      </w:pPr>
      <w:r>
        <w:t>House Resolution</w:t>
      </w:r>
    </w:p>
    <w:p w:rsidR="003C2FC0" w:rsidRDefault="003C2FC0" w:rsidP="003C2FC0">
      <w:pPr>
        <w:widowControl w:val="0"/>
        <w:jc w:val="left"/>
      </w:pPr>
      <w:r>
        <w:t>Sponsors: Reps. Johnson,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Huggins, Jefferson,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3C2FC0" w:rsidRDefault="003C2FC0" w:rsidP="003C2FC0">
      <w:pPr>
        <w:widowControl w:val="0"/>
        <w:jc w:val="left"/>
      </w:pPr>
      <w:r>
        <w:t>Document Path: l:\council\bills\rm\1204htc11.docx</w:t>
      </w:r>
    </w:p>
    <w:p w:rsidR="003C2FC0" w:rsidRDefault="003C2FC0" w:rsidP="003C2FC0">
      <w:pPr>
        <w:widowControl w:val="0"/>
        <w:jc w:val="left"/>
      </w:pPr>
    </w:p>
    <w:p w:rsidR="003C2FC0" w:rsidRDefault="003C2FC0" w:rsidP="003C2FC0">
      <w:pPr>
        <w:widowControl w:val="0"/>
        <w:jc w:val="left"/>
      </w:pPr>
      <w:r>
        <w:t>Introduced in the House on May 5, 2011</w:t>
      </w:r>
    </w:p>
    <w:p w:rsidR="003C2FC0" w:rsidRDefault="003C2FC0" w:rsidP="003C2FC0">
      <w:pPr>
        <w:widowControl w:val="0"/>
        <w:jc w:val="left"/>
      </w:pPr>
      <w:r>
        <w:t>Adopted by the House on May 5, 2011</w:t>
      </w:r>
    </w:p>
    <w:p w:rsidR="003C2FC0" w:rsidRDefault="003C2FC0" w:rsidP="003C2FC0">
      <w:pPr>
        <w:widowControl w:val="0"/>
        <w:jc w:val="left"/>
      </w:pPr>
    </w:p>
    <w:p w:rsidR="003C2FC0" w:rsidRDefault="003C2FC0" w:rsidP="003C2FC0">
      <w:pPr>
        <w:widowControl w:val="0"/>
        <w:jc w:val="left"/>
      </w:pPr>
      <w:r>
        <w:t xml:space="preserve">Summary: </w:t>
      </w:r>
      <w:r w:rsidR="00C76DA8">
        <w:t>Scott's Branch High School Football Team</w:t>
      </w:r>
    </w:p>
    <w:p w:rsidR="003C2FC0" w:rsidRDefault="003C2FC0" w:rsidP="003C2FC0">
      <w:pPr>
        <w:widowControl w:val="0"/>
        <w:jc w:val="left"/>
      </w:pPr>
    </w:p>
    <w:p w:rsidR="003C2FC0" w:rsidRDefault="003C2FC0" w:rsidP="003C2FC0">
      <w:pPr>
        <w:widowControl w:val="0"/>
        <w:jc w:val="left"/>
      </w:pPr>
    </w:p>
    <w:p w:rsidR="003C2FC0" w:rsidRDefault="003C2FC0" w:rsidP="003C2F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2FC0">
        <w:rPr>
          <w:b/>
        </w:rPr>
        <w:lastRenderedPageBreak/>
        <w:t>HISTORY OF LEGISLATIVE ACTIONS</w:t>
      </w:r>
    </w:p>
    <w:p w:rsidR="003C2FC0" w:rsidRDefault="003C2FC0" w:rsidP="003C2F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C2FC0" w:rsidRPr="003C2FC0" w:rsidRDefault="003C2FC0" w:rsidP="003C2F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2FC0">
        <w:rPr>
          <w:u w:val="single"/>
        </w:rPr>
        <w:tab/>
        <w:t>Date</w:t>
      </w:r>
      <w:r w:rsidRPr="003C2FC0">
        <w:rPr>
          <w:u w:val="single"/>
        </w:rPr>
        <w:tab/>
        <w:t>Body</w:t>
      </w:r>
      <w:r w:rsidRPr="003C2FC0">
        <w:rPr>
          <w:u w:val="single"/>
        </w:rPr>
        <w:tab/>
        <w:t>Action Description with journal page number</w:t>
      </w:r>
      <w:r w:rsidRPr="003C2FC0">
        <w:rPr>
          <w:u w:val="single"/>
        </w:rPr>
        <w:tab/>
      </w:r>
    </w:p>
    <w:p w:rsidR="00505B71" w:rsidRDefault="00505B71" w:rsidP="00505B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5/5/2011</w:t>
      </w:r>
      <w:r>
        <w:tab/>
        <w:t>House</w:t>
      </w:r>
      <w:r>
        <w:tab/>
      </w:r>
      <w:r w:rsidRPr="001A7105">
        <w:t>Introduced and adopted (</w:t>
      </w:r>
      <w:hyperlink r:id="rId7" w:history="1">
        <w:r w:rsidRPr="001A7105">
          <w:rPr>
            <w:rStyle w:val="Hyperlink"/>
          </w:rPr>
          <w:t>House Journal</w:t>
        </w:r>
        <w:r w:rsidRPr="001A7105">
          <w:rPr>
            <w:rStyle w:val="Hyperlink"/>
          </w:rPr>
          <w:noBreakHyphen/>
          <w:t>page 3</w:t>
        </w:r>
      </w:hyperlink>
      <w:r w:rsidRPr="001A7105">
        <w:t>)</w:t>
      </w:r>
    </w:p>
    <w:p w:rsidR="00505B71" w:rsidRDefault="00505B71" w:rsidP="00505B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2FC0" w:rsidRPr="003C2FC0" w:rsidRDefault="003C2FC0" w:rsidP="003C2F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2FC0" w:rsidRDefault="003C2FC0" w:rsidP="003C2FC0">
      <w:r w:rsidRPr="003C2FC0">
        <w:rPr>
          <w:b/>
        </w:rPr>
        <w:t>VERSIONS OF THIS BILL</w:t>
      </w:r>
    </w:p>
    <w:p w:rsidR="003C2FC0" w:rsidRDefault="003C2FC0" w:rsidP="003C2FC0"/>
    <w:p w:rsidR="003C2FC0" w:rsidRDefault="006315E4" w:rsidP="003C2FC0">
      <w:hyperlink r:id="rId8" w:history="1">
        <w:r w:rsidR="003C2FC0">
          <w:rPr>
            <w:rStyle w:val="Hyperlink"/>
          </w:rPr>
          <w:t>5/5/2011</w:t>
        </w:r>
      </w:hyperlink>
    </w:p>
    <w:p w:rsidR="003C2FC0" w:rsidRDefault="003C2FC0" w:rsidP="003C2FC0"/>
    <w:p w:rsidR="003C2FC0" w:rsidRDefault="003C2FC0" w:rsidP="003C2FC0">
      <w:pPr>
        <w:sectPr w:rsidR="003C2FC0" w:rsidSect="003C2FC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0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6039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09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CONGRATULATE THE SCOTT</w:t>
      </w:r>
      <w:r w:rsidR="00B26D05" w:rsidRPr="00B26D05">
        <w:t>’</w:t>
      </w:r>
      <w:r>
        <w:t>S BRANCH HIGH SCHOOL FOOTBALL TEAM ON ITS OUTSTANDING SEASON AND IMPRESSIVE WIN OF THE 2010 CLASS A STATE CHAMPIONSHIP TITLE.</w:t>
      </w:r>
    </w:p>
    <w:p w:rsidR="0076039B" w:rsidRDefault="007603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B09C7" w:rsidRPr="00A6658A" w:rsidRDefault="0076039B" w:rsidP="00AB0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B09C7">
        <w:t>supremely ready for the challenge, the Scott</w:t>
      </w:r>
      <w:r w:rsidR="00B26D05" w:rsidRPr="00B26D05">
        <w:t>’</w:t>
      </w:r>
      <w:r w:rsidR="00AB09C7">
        <w:t>s Branch High School football team nailed the 2010 Class A State Championship title, defeating Williston</w:t>
      </w:r>
      <w:r w:rsidR="00B26D05">
        <w:noBreakHyphen/>
      </w:r>
      <w:r w:rsidR="00AB09C7">
        <w:t>Elk</w:t>
      </w:r>
      <w:r w:rsidR="00AB09C7" w:rsidRPr="00A6658A">
        <w:t>o 34</w:t>
      </w:r>
      <w:r w:rsidR="00B26D05">
        <w:noBreakHyphen/>
      </w:r>
      <w:r w:rsidR="00AB09C7" w:rsidRPr="00A6658A">
        <w:t>32 on November 26, 2010; and</w:t>
      </w:r>
    </w:p>
    <w:p w:rsidR="00AB09C7" w:rsidRDefault="00AB09C7" w:rsidP="00AB0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B09C7" w:rsidRDefault="00AB09C7" w:rsidP="00AB0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Benedict College</w:t>
      </w:r>
      <w:r w:rsidR="00B26D05" w:rsidRPr="00B26D05">
        <w:t>’</w:t>
      </w:r>
      <w:r>
        <w:t>s stadium in Columbia echoed with the shouts of exuberant Eagle fans, pleased to see their confident predictions of victory realized; and</w:t>
      </w:r>
    </w:p>
    <w:p w:rsidR="00AB09C7" w:rsidRDefault="00AB09C7" w:rsidP="00AB0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B09C7" w:rsidRPr="001B15DD" w:rsidRDefault="00AB09C7" w:rsidP="00AB0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adding even more luster to a scintillating evening, the Eagles enjoyed the pleasure of packing up their second state</w:t>
      </w:r>
      <w:r w:rsidR="00B26D05">
        <w:noBreakHyphen/>
      </w:r>
      <w:r>
        <w:t>championship trophy in three consecutive years of competing for the top prize, a feat that imparted a satisfying ending to an excelle</w:t>
      </w:r>
      <w:r w:rsidRPr="001B15DD">
        <w:t>nt 12</w:t>
      </w:r>
      <w:r w:rsidR="00B26D05">
        <w:noBreakHyphen/>
      </w:r>
      <w:r w:rsidRPr="001B15DD">
        <w:t>2 season; and</w:t>
      </w:r>
    </w:p>
    <w:p w:rsidR="00AB09C7" w:rsidRDefault="00AB09C7" w:rsidP="00AB0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B09C7" w:rsidRDefault="00AB09C7" w:rsidP="00AB0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</w:t>
      </w:r>
      <w:r w:rsidRPr="00AA436D">
        <w:rPr>
          <w:color w:val="000000" w:themeColor="text1"/>
          <w:u w:color="000000" w:themeColor="text1"/>
        </w:rPr>
        <w:t>Head Coach</w:t>
      </w:r>
      <w:r>
        <w:rPr>
          <w:color w:val="000000" w:themeColor="text1"/>
          <w:u w:color="000000" w:themeColor="text1"/>
        </w:rPr>
        <w:t xml:space="preserve"> </w:t>
      </w:r>
      <w:r w:rsidRPr="00AA436D">
        <w:rPr>
          <w:color w:val="000000" w:themeColor="text1"/>
          <w:u w:color="000000" w:themeColor="text1"/>
        </w:rPr>
        <w:t>Leonard Johnson</w:t>
      </w:r>
      <w:r>
        <w:rPr>
          <w:color w:val="000000" w:themeColor="text1"/>
          <w:u w:color="000000" w:themeColor="text1"/>
        </w:rPr>
        <w:t xml:space="preserve"> and Assistant Coaches </w:t>
      </w:r>
      <w:r w:rsidRPr="00AA436D">
        <w:rPr>
          <w:color w:val="000000" w:themeColor="text1"/>
          <w:u w:color="000000" w:themeColor="text1"/>
        </w:rPr>
        <w:t xml:space="preserve">Ben Gibson, Lamonte Curry, Seth Stewart, Clinton Bethune, Steve Sisk, Peter Huggins, Tyrone Taylor, Ruth Williams, Ruth Coard, </w:t>
      </w:r>
      <w:r>
        <w:rPr>
          <w:color w:val="000000" w:themeColor="text1"/>
          <w:u w:color="000000" w:themeColor="text1"/>
        </w:rPr>
        <w:t xml:space="preserve">and </w:t>
      </w:r>
      <w:r w:rsidRPr="00AA436D">
        <w:rPr>
          <w:color w:val="000000" w:themeColor="text1"/>
          <w:u w:color="000000" w:themeColor="text1"/>
        </w:rPr>
        <w:t>Johnny Pearson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have built their football program into a championship team that refuses to settle for second best; and</w:t>
      </w:r>
    </w:p>
    <w:p w:rsidR="00AB09C7" w:rsidRDefault="00AB09C7" w:rsidP="00AB0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B09C7" w:rsidRDefault="00AB09C7" w:rsidP="00AB0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Eagles have brought great pride and recognition to their school and community, and the members of the House of Representatives are pleased to have this opportunity to recognize such a wonderful group of young athletes. Now, therefore,</w:t>
      </w:r>
    </w:p>
    <w:p w:rsidR="00AB09C7" w:rsidRDefault="00AB09C7" w:rsidP="00AB0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B09C7" w:rsidRDefault="00AB09C7" w:rsidP="00AB0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B09C7" w:rsidRDefault="00AB09C7" w:rsidP="00AB0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9C7" w:rsidRDefault="00AB09C7" w:rsidP="00AB0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 the members of the South Carolina House of Representatives, by this resolution, recognize and congratulate the Scott</w:t>
      </w:r>
      <w:r w:rsidR="00B26D05" w:rsidRPr="00B26D05">
        <w:t>’</w:t>
      </w:r>
      <w:r>
        <w:t>s Branch High School football team on its outstanding season and impressive win of the 2010 Class A State Championship title.</w:t>
      </w:r>
    </w:p>
    <w:p w:rsidR="00AB09C7" w:rsidRDefault="00AB09C7" w:rsidP="00AB0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AB09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Bernard McDaniel, Sr., and Coach </w:t>
      </w:r>
      <w:r w:rsidRPr="00AA436D">
        <w:rPr>
          <w:color w:val="000000" w:themeColor="text1"/>
          <w:u w:color="000000" w:themeColor="text1"/>
        </w:rPr>
        <w:t>Leonard Johnson</w:t>
      </w:r>
      <w:r>
        <w:t xml:space="preserve"> of Scott</w:t>
      </w:r>
      <w:r w:rsidR="00B26D05" w:rsidRPr="00B26D05">
        <w:t>’</w:t>
      </w:r>
      <w:r>
        <w:t>s Branch High School.</w:t>
      </w:r>
    </w:p>
    <w:p w:rsidR="00230C78" w:rsidRDefault="00B26D0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0C78" w:rsidRDefault="00230C78" w:rsidP="003C2FC0">
      <w:pPr>
        <w:suppressAutoHyphens/>
      </w:pPr>
    </w:p>
    <w:sectPr w:rsidR="00230C78" w:rsidSect="003C2FC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039B" w:rsidRDefault="0076039B" w:rsidP="009F0C77">
      <w:r>
        <w:separator/>
      </w:r>
    </w:p>
  </w:endnote>
  <w:endnote w:type="continuationSeparator" w:id="0">
    <w:p w:rsidR="0076039B" w:rsidRDefault="0076039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10A900-6A68-4252-A786-17A3D526D7E4}"/>
    <w:embedBold r:id="rId2" w:fontKey="{E41FB5B9-B94F-4F26-B3C5-45F1C9E90BA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6515CD6-E48A-4A58-ADCA-08036AA1BF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6836E7A-3F90-486C-B5E6-2E1A5A5A7F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FC0" w:rsidRPr="00230C78" w:rsidRDefault="003C2FC0" w:rsidP="00230C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[4188]</w:t>
    </w:r>
    <w:r>
      <w:tab/>
    </w:r>
    <w:r w:rsidR="006315E4">
      <w:fldChar w:fldCharType="begin"/>
    </w:r>
    <w:r w:rsidR="006315E4">
      <w:instrText xml:space="preserve"> PAGE  \* MERGEFORMAT </w:instrText>
    </w:r>
    <w:r w:rsidR="006315E4">
      <w:fldChar w:fldCharType="separate"/>
    </w:r>
    <w:r w:rsidR="006315E4">
      <w:rPr>
        <w:noProof/>
      </w:rPr>
      <w:t>1</w:t>
    </w:r>
    <w:r w:rsidR="006315E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039B" w:rsidRDefault="0076039B" w:rsidP="009F0C77">
      <w:r>
        <w:separator/>
      </w:r>
    </w:p>
  </w:footnote>
  <w:footnote w:type="continuationSeparator" w:id="0">
    <w:p w:rsidR="0076039B" w:rsidRDefault="0076039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04HTC11"/>
    <w:docVar w:name="CoverBillType" w:val="r"/>
    <w:docVar w:name="docpath" w:val="L:\Council\bills\RM\1204HTC11.DOCX"/>
    <w:docVar w:name="dvBillNumber" w:val="41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923D2"/>
    <w:rsid w:val="00011869"/>
    <w:rsid w:val="00012054"/>
    <w:rsid w:val="000E1785"/>
    <w:rsid w:val="000F40FA"/>
    <w:rsid w:val="0010776B"/>
    <w:rsid w:val="00133E66"/>
    <w:rsid w:val="001435A3"/>
    <w:rsid w:val="001D08F2"/>
    <w:rsid w:val="001D525B"/>
    <w:rsid w:val="001D7F4F"/>
    <w:rsid w:val="00230C78"/>
    <w:rsid w:val="002321B6"/>
    <w:rsid w:val="00250967"/>
    <w:rsid w:val="002543C8"/>
    <w:rsid w:val="00284AAE"/>
    <w:rsid w:val="002D4BD8"/>
    <w:rsid w:val="002E5912"/>
    <w:rsid w:val="00325348"/>
    <w:rsid w:val="0032732C"/>
    <w:rsid w:val="00336AD0"/>
    <w:rsid w:val="0037079A"/>
    <w:rsid w:val="00382C89"/>
    <w:rsid w:val="003C2FC0"/>
    <w:rsid w:val="003D01E8"/>
    <w:rsid w:val="003E5288"/>
    <w:rsid w:val="003F6D79"/>
    <w:rsid w:val="0041760A"/>
    <w:rsid w:val="00417C01"/>
    <w:rsid w:val="004809EE"/>
    <w:rsid w:val="0049320C"/>
    <w:rsid w:val="004E7D54"/>
    <w:rsid w:val="00505B71"/>
    <w:rsid w:val="0051162D"/>
    <w:rsid w:val="005273C6"/>
    <w:rsid w:val="00530A69"/>
    <w:rsid w:val="00545593"/>
    <w:rsid w:val="00577938"/>
    <w:rsid w:val="00577C6C"/>
    <w:rsid w:val="005C2FE2"/>
    <w:rsid w:val="005E2BC9"/>
    <w:rsid w:val="00605102"/>
    <w:rsid w:val="006215AA"/>
    <w:rsid w:val="006315E4"/>
    <w:rsid w:val="006913C9"/>
    <w:rsid w:val="0069470D"/>
    <w:rsid w:val="006C7A8B"/>
    <w:rsid w:val="00734F00"/>
    <w:rsid w:val="0076039B"/>
    <w:rsid w:val="007A70AE"/>
    <w:rsid w:val="008362E8"/>
    <w:rsid w:val="008A1768"/>
    <w:rsid w:val="008F4429"/>
    <w:rsid w:val="009132D7"/>
    <w:rsid w:val="0094021A"/>
    <w:rsid w:val="00972A0E"/>
    <w:rsid w:val="009853D5"/>
    <w:rsid w:val="009B7859"/>
    <w:rsid w:val="009C6A0B"/>
    <w:rsid w:val="009F0C77"/>
    <w:rsid w:val="009F4DD1"/>
    <w:rsid w:val="00A41684"/>
    <w:rsid w:val="00A64E80"/>
    <w:rsid w:val="00A72BCD"/>
    <w:rsid w:val="00A741D9"/>
    <w:rsid w:val="00A833AB"/>
    <w:rsid w:val="00A94888"/>
    <w:rsid w:val="00A9741D"/>
    <w:rsid w:val="00AB09C7"/>
    <w:rsid w:val="00AD4B17"/>
    <w:rsid w:val="00B26D05"/>
    <w:rsid w:val="00B412D4"/>
    <w:rsid w:val="00B655A2"/>
    <w:rsid w:val="00BA2999"/>
    <w:rsid w:val="00BE3C22"/>
    <w:rsid w:val="00BE4F24"/>
    <w:rsid w:val="00C0345E"/>
    <w:rsid w:val="00C3483A"/>
    <w:rsid w:val="00C43396"/>
    <w:rsid w:val="00C74E9D"/>
    <w:rsid w:val="00C76DA8"/>
    <w:rsid w:val="00C81A40"/>
    <w:rsid w:val="00C82FD3"/>
    <w:rsid w:val="00C92819"/>
    <w:rsid w:val="00CC6B7B"/>
    <w:rsid w:val="00CD2089"/>
    <w:rsid w:val="00D73A67"/>
    <w:rsid w:val="00D970A9"/>
    <w:rsid w:val="00DD05F2"/>
    <w:rsid w:val="00DF3845"/>
    <w:rsid w:val="00E41911"/>
    <w:rsid w:val="00E923D2"/>
    <w:rsid w:val="00E92EEF"/>
    <w:rsid w:val="00EF79EC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78CE8DE-9CB6-49E0-B9DB-9B15E081A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C2F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188_201105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05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26F2DF-5750-4028-81D3-C75AA0D2C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505</Words>
  <Characters>3025</Characters>
  <Application>Microsoft Office Word</Application>
  <DocSecurity>4</DocSecurity>
  <Lines>93</Lines>
  <Paragraphs>26</Paragraphs>
  <ScaleCrop>false</ScaleCrop>
  <Company> </Company>
  <LinksUpToDate>false</LinksUpToDate>
  <CharactersWithSpaces>3505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4188: Scott's Branch High School Football Team - South Carolina Legislature Online</dc:title>
  <dc:subject/>
  <dc:creator>BrendaMelton</dc:creator>
  <cp:keywords/>
  <dc:description/>
  <cp:lastModifiedBy>N Cumfer</cp:lastModifiedBy>
  <cp:revision>2</cp:revision>
  <cp:lastPrinted>2011-05-04T16:00:00Z</cp:lastPrinted>
  <dcterms:created xsi:type="dcterms:W3CDTF">2014-11-24T14:09:00Z</dcterms:created>
  <dcterms:modified xsi:type="dcterms:W3CDTF">2014-11-24T14:09:00Z</dcterms:modified>
</cp:coreProperties>
</file>