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F5" w:rsidRDefault="009924F5" w:rsidP="009924F5">
      <w:pPr>
        <w:widowControl w:val="0"/>
        <w:jc w:val="center"/>
      </w:pPr>
      <w:bookmarkStart w:id="0" w:name="_GoBack"/>
      <w:bookmarkEnd w:id="0"/>
      <w:r w:rsidRPr="009924F5">
        <w:rPr>
          <w:b/>
        </w:rPr>
        <w:t>South Carolina General Assembly</w:t>
      </w:r>
    </w:p>
    <w:p w:rsidR="009924F5" w:rsidRDefault="009924F5" w:rsidP="009924F5">
      <w:pPr>
        <w:widowControl w:val="0"/>
        <w:jc w:val="center"/>
      </w:pPr>
      <w:r>
        <w:t>119th Session, 2011-2012</w:t>
      </w: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jc w:val="left"/>
        <w:rPr>
          <w:b/>
        </w:rPr>
      </w:pPr>
      <w:r w:rsidRPr="009924F5">
        <w:rPr>
          <w:b/>
        </w:rPr>
        <w:t>H. 4261</w:t>
      </w:r>
    </w:p>
    <w:p w:rsidR="009924F5" w:rsidRDefault="009924F5" w:rsidP="009924F5">
      <w:pPr>
        <w:widowControl w:val="0"/>
        <w:jc w:val="left"/>
        <w:rPr>
          <w:b/>
        </w:rPr>
      </w:pPr>
    </w:p>
    <w:p w:rsidR="009924F5" w:rsidRDefault="009924F5" w:rsidP="009924F5">
      <w:pPr>
        <w:widowControl w:val="0"/>
        <w:jc w:val="left"/>
      </w:pPr>
      <w:r w:rsidRPr="009924F5">
        <w:rPr>
          <w:b/>
        </w:rPr>
        <w:t>STATUS INFORMATION</w:t>
      </w: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jc w:val="left"/>
      </w:pPr>
      <w:r>
        <w:t>House Resolution</w:t>
      </w:r>
    </w:p>
    <w:p w:rsidR="009924F5" w:rsidRDefault="009924F5" w:rsidP="009924F5">
      <w:pPr>
        <w:widowControl w:val="0"/>
        <w:jc w:val="left"/>
      </w:pPr>
      <w:r>
        <w:t>Sponsors: Reps. Bannister, Agnew, Alexander, Allen, Allison, Anderson, Anthony, Atwater, Bales, Ballentine,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9924F5" w:rsidRDefault="009924F5" w:rsidP="009924F5">
      <w:pPr>
        <w:widowControl w:val="0"/>
        <w:jc w:val="left"/>
      </w:pPr>
      <w:r>
        <w:t>Document Path: l:\council\bills\gm\24827sd11.docx</w:t>
      </w:r>
    </w:p>
    <w:p w:rsidR="006A778E" w:rsidRDefault="006A778E" w:rsidP="009924F5">
      <w:pPr>
        <w:widowControl w:val="0"/>
        <w:jc w:val="left"/>
      </w:pPr>
      <w:r>
        <w:t>Companion/Similar bill(s): 4262</w:t>
      </w: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jc w:val="left"/>
      </w:pPr>
      <w:r>
        <w:t>Introduced in the House on May 24, 2011</w:t>
      </w:r>
    </w:p>
    <w:p w:rsidR="009924F5" w:rsidRDefault="009924F5" w:rsidP="009924F5">
      <w:pPr>
        <w:widowControl w:val="0"/>
        <w:jc w:val="left"/>
      </w:pPr>
      <w:r>
        <w:t>Adopted by the House on May 24, 2011</w:t>
      </w: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jc w:val="left"/>
      </w:pPr>
      <w:r>
        <w:t xml:space="preserve">Summary: </w:t>
      </w:r>
      <w:r w:rsidR="004E485B">
        <w:t>Christ Church Episcopal School Boys Tennis Team</w:t>
      </w: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jc w:val="left"/>
      </w:pPr>
    </w:p>
    <w:p w:rsidR="009924F5" w:rsidRDefault="009924F5" w:rsidP="00992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4F5">
        <w:rPr>
          <w:b/>
        </w:rPr>
        <w:lastRenderedPageBreak/>
        <w:t>HISTORY OF LEGISLATIVE ACTIONS</w:t>
      </w:r>
    </w:p>
    <w:p w:rsidR="009924F5" w:rsidRDefault="009924F5" w:rsidP="00992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24F5" w:rsidRPr="009924F5" w:rsidRDefault="009924F5" w:rsidP="00992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4F5">
        <w:rPr>
          <w:u w:val="single"/>
        </w:rPr>
        <w:tab/>
        <w:t>Date</w:t>
      </w:r>
      <w:r w:rsidRPr="009924F5">
        <w:rPr>
          <w:u w:val="single"/>
        </w:rPr>
        <w:tab/>
        <w:t>Body</w:t>
      </w:r>
      <w:r w:rsidRPr="009924F5">
        <w:rPr>
          <w:u w:val="single"/>
        </w:rPr>
        <w:tab/>
        <w:t>Action Description with journal page number</w:t>
      </w:r>
      <w:r w:rsidRPr="009924F5">
        <w:rPr>
          <w:u w:val="single"/>
        </w:rPr>
        <w:tab/>
      </w:r>
    </w:p>
    <w:p w:rsidR="00EF35C3" w:rsidRDefault="00EF35C3" w:rsidP="00EF35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DA4EA2">
        <w:t>Introduced and adopted (</w:t>
      </w:r>
      <w:hyperlink r:id="rId7" w:history="1">
        <w:r w:rsidRPr="00DA4EA2">
          <w:rPr>
            <w:rStyle w:val="Hyperlink"/>
          </w:rPr>
          <w:t>House Journal</w:t>
        </w:r>
        <w:r w:rsidRPr="00DA4EA2">
          <w:rPr>
            <w:rStyle w:val="Hyperlink"/>
          </w:rPr>
          <w:noBreakHyphen/>
          <w:t>page 101</w:t>
        </w:r>
      </w:hyperlink>
      <w:r w:rsidRPr="00DA4EA2">
        <w:t>)</w:t>
      </w:r>
    </w:p>
    <w:p w:rsidR="00EF35C3" w:rsidRDefault="00EF35C3" w:rsidP="00EF35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4F5" w:rsidRPr="009924F5" w:rsidRDefault="009924F5" w:rsidP="00992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4F5" w:rsidRDefault="009924F5" w:rsidP="009924F5">
      <w:r w:rsidRPr="009924F5">
        <w:rPr>
          <w:b/>
        </w:rPr>
        <w:t>VERSIONS OF THIS BILL</w:t>
      </w:r>
    </w:p>
    <w:p w:rsidR="009924F5" w:rsidRDefault="009924F5" w:rsidP="009924F5"/>
    <w:p w:rsidR="009924F5" w:rsidRDefault="004E5636" w:rsidP="009924F5">
      <w:hyperlink r:id="rId8" w:history="1">
        <w:r w:rsidR="009924F5">
          <w:rPr>
            <w:rStyle w:val="Hyperlink"/>
          </w:rPr>
          <w:t>5/24/2011</w:t>
        </w:r>
      </w:hyperlink>
    </w:p>
    <w:p w:rsidR="009924F5" w:rsidRDefault="009924F5" w:rsidP="009924F5"/>
    <w:p w:rsidR="009924F5" w:rsidRDefault="009924F5" w:rsidP="009924F5">
      <w:pPr>
        <w:sectPr w:rsidR="009924F5" w:rsidSect="009924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74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CHRIST CHURCH EPISCOPAL SCHOOL BOYS TENNIS TEAM, COACHES, AND SCHOOL OFFICIALS, AT A DATE AND TIME TO BE DETERMINED BY THE SPEAKER, FOR THE PURPOSE OF RECOGNIZING AND COMMENDING THEM FOR </w:t>
      </w:r>
      <w:r w:rsidR="009D552D">
        <w:t>WINNING</w:t>
      </w:r>
      <w:r w:rsidR="009D55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2011 CLASS AA/A STATE CHAMPIONSHIP TITLE.</w:t>
      </w:r>
    </w:p>
    <w:p w:rsidR="008B74F7" w:rsidRDefault="008B7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16A0" w:rsidRDefault="00C61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16A0" w:rsidRDefault="00C61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Christ Church Episcopal School boys tennis team, coaches, and school officials, at a date and time to be determined by the Speaker, for the purpose of recognizing and commending them for </w:t>
      </w:r>
      <w:r w:rsidR="009D552D">
        <w:t>winn</w:t>
      </w:r>
      <w:r>
        <w:t>i</w:t>
      </w:r>
      <w:r>
        <w:rPr>
          <w:color w:val="000000" w:themeColor="text1"/>
          <w:u w:color="000000" w:themeColor="text1"/>
        </w:rPr>
        <w:t>ng the 2011 Class AA/A State Championship title</w:t>
      </w:r>
      <w:r>
        <w:t>.</w:t>
      </w:r>
    </w:p>
    <w:p w:rsidR="0043379E" w:rsidRDefault="00894666" w:rsidP="00E72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79E" w:rsidRDefault="0043379E" w:rsidP="009924F5">
      <w:pPr>
        <w:suppressAutoHyphens/>
      </w:pPr>
    </w:p>
    <w:sectPr w:rsidR="0043379E" w:rsidSect="009924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4F7" w:rsidRDefault="008B74F7" w:rsidP="009F0C77">
      <w:r>
        <w:separator/>
      </w:r>
    </w:p>
  </w:endnote>
  <w:endnote w:type="continuationSeparator" w:id="0">
    <w:p w:rsidR="008B74F7" w:rsidRDefault="008B74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632953-6140-470D-BA6E-9977858E4D72}"/>
    <w:embedBold r:id="rId2" w:fontKey="{01DB1EB8-4A43-4F42-A37B-5F111841C3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8575EA-9C27-43C5-A8D7-AD110D21DC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941263-0D81-4F98-9AAA-D3387DB99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8FEEFC-8C56-42E3-BBE3-244C507233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4F5" w:rsidRPr="0043379E" w:rsidRDefault="009924F5" w:rsidP="00433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[4261]</w:t>
    </w:r>
    <w:r>
      <w:tab/>
    </w:r>
    <w:r w:rsidR="004E5636">
      <w:fldChar w:fldCharType="begin"/>
    </w:r>
    <w:r w:rsidR="004E5636">
      <w:instrText xml:space="preserve"> PAGE  \* MERGEFORMAT </w:instrText>
    </w:r>
    <w:r w:rsidR="004E5636">
      <w:fldChar w:fldCharType="separate"/>
    </w:r>
    <w:r w:rsidR="004E5636">
      <w:rPr>
        <w:noProof/>
      </w:rPr>
      <w:t>1</w:t>
    </w:r>
    <w:r w:rsidR="004E56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4F7" w:rsidRDefault="008B74F7" w:rsidP="009F0C77">
      <w:r>
        <w:separator/>
      </w:r>
    </w:p>
  </w:footnote>
  <w:footnote w:type="continuationSeparator" w:id="0">
    <w:p w:rsidR="008B74F7" w:rsidRDefault="008B74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27SD11"/>
    <w:docVar w:name="CoverBillType" w:val="r"/>
    <w:docVar w:name="docpath" w:val="L:\Council\bills\GM\24827SD11.DOCX"/>
    <w:docVar w:name="dvBillNumber" w:val="42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63E1"/>
    <w:rsid w:val="00011869"/>
    <w:rsid w:val="000E1785"/>
    <w:rsid w:val="000F40FA"/>
    <w:rsid w:val="0010776B"/>
    <w:rsid w:val="00133E66"/>
    <w:rsid w:val="001435A3"/>
    <w:rsid w:val="00186BE1"/>
    <w:rsid w:val="001D08F2"/>
    <w:rsid w:val="001D525B"/>
    <w:rsid w:val="001D7F4F"/>
    <w:rsid w:val="0020005B"/>
    <w:rsid w:val="002321B6"/>
    <w:rsid w:val="00250967"/>
    <w:rsid w:val="002543C8"/>
    <w:rsid w:val="00284AAE"/>
    <w:rsid w:val="002E5912"/>
    <w:rsid w:val="00325348"/>
    <w:rsid w:val="0032732C"/>
    <w:rsid w:val="00336AD0"/>
    <w:rsid w:val="00350A1F"/>
    <w:rsid w:val="00365467"/>
    <w:rsid w:val="0037079A"/>
    <w:rsid w:val="003C31BB"/>
    <w:rsid w:val="003D01E8"/>
    <w:rsid w:val="003E5288"/>
    <w:rsid w:val="003F6D79"/>
    <w:rsid w:val="0041760A"/>
    <w:rsid w:val="00417C01"/>
    <w:rsid w:val="0043379E"/>
    <w:rsid w:val="004809EE"/>
    <w:rsid w:val="004816E1"/>
    <w:rsid w:val="004B277B"/>
    <w:rsid w:val="004E485B"/>
    <w:rsid w:val="004E5636"/>
    <w:rsid w:val="004E7D54"/>
    <w:rsid w:val="005273C6"/>
    <w:rsid w:val="00530A69"/>
    <w:rsid w:val="00545593"/>
    <w:rsid w:val="005508E1"/>
    <w:rsid w:val="00577C6C"/>
    <w:rsid w:val="00590778"/>
    <w:rsid w:val="005C2FE2"/>
    <w:rsid w:val="005E2BC9"/>
    <w:rsid w:val="005F7B7B"/>
    <w:rsid w:val="00605102"/>
    <w:rsid w:val="006215AA"/>
    <w:rsid w:val="00670087"/>
    <w:rsid w:val="006913C9"/>
    <w:rsid w:val="0069470D"/>
    <w:rsid w:val="006A778E"/>
    <w:rsid w:val="006B39D8"/>
    <w:rsid w:val="006C1AD8"/>
    <w:rsid w:val="0071528F"/>
    <w:rsid w:val="00726F0A"/>
    <w:rsid w:val="00734F00"/>
    <w:rsid w:val="007A26DC"/>
    <w:rsid w:val="007A70AE"/>
    <w:rsid w:val="008362E8"/>
    <w:rsid w:val="00883B75"/>
    <w:rsid w:val="00894666"/>
    <w:rsid w:val="008A1768"/>
    <w:rsid w:val="008B74F7"/>
    <w:rsid w:val="008F4429"/>
    <w:rsid w:val="008F63E1"/>
    <w:rsid w:val="0094021A"/>
    <w:rsid w:val="009924F5"/>
    <w:rsid w:val="009C6A0B"/>
    <w:rsid w:val="009D552D"/>
    <w:rsid w:val="009F0C77"/>
    <w:rsid w:val="009F4DD1"/>
    <w:rsid w:val="00A1494E"/>
    <w:rsid w:val="00A41684"/>
    <w:rsid w:val="00A64E80"/>
    <w:rsid w:val="00A72BCD"/>
    <w:rsid w:val="00A741D9"/>
    <w:rsid w:val="00A833AB"/>
    <w:rsid w:val="00A9741D"/>
    <w:rsid w:val="00AD4B17"/>
    <w:rsid w:val="00B412D4"/>
    <w:rsid w:val="00B74F28"/>
    <w:rsid w:val="00B81160"/>
    <w:rsid w:val="00BC6C54"/>
    <w:rsid w:val="00BE3C22"/>
    <w:rsid w:val="00C0345E"/>
    <w:rsid w:val="00C3483A"/>
    <w:rsid w:val="00C616A0"/>
    <w:rsid w:val="00C74E9D"/>
    <w:rsid w:val="00C82FD3"/>
    <w:rsid w:val="00C92819"/>
    <w:rsid w:val="00CC6B7B"/>
    <w:rsid w:val="00CD2089"/>
    <w:rsid w:val="00D1362B"/>
    <w:rsid w:val="00D34D39"/>
    <w:rsid w:val="00D73A67"/>
    <w:rsid w:val="00D970A9"/>
    <w:rsid w:val="00DF3845"/>
    <w:rsid w:val="00E41911"/>
    <w:rsid w:val="00E72B52"/>
    <w:rsid w:val="00E92EEF"/>
    <w:rsid w:val="00EF35C3"/>
    <w:rsid w:val="00F24442"/>
    <w:rsid w:val="00F50AE3"/>
    <w:rsid w:val="00F67CF1"/>
    <w:rsid w:val="00F840F0"/>
    <w:rsid w:val="00FB0D0D"/>
    <w:rsid w:val="00FB43B4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9BB71C-F8B1-4F41-942F-B81F2086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6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24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61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9923D-F8CA-49F0-A49C-8F8988D1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331</Words>
  <Characters>2037</Characters>
  <Application>Microsoft Office Word</Application>
  <DocSecurity>4</DocSecurity>
  <Lines>68</Lines>
  <Paragraphs>21</Paragraphs>
  <ScaleCrop>false</ScaleCrop>
  <Company> 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4261: Christ Church Episcopal School Boys Tennis Team - South Carolina Legislature Online</dc:title>
  <dc:subject/>
  <dc:creator>gailmoore</dc:creator>
  <cp:keywords/>
  <dc:description/>
  <cp:lastModifiedBy>N Cumfer</cp:lastModifiedBy>
  <cp:revision>2</cp:revision>
  <cp:lastPrinted>2011-05-19T15:53:00Z</cp:lastPrinted>
  <dcterms:created xsi:type="dcterms:W3CDTF">2014-11-24T14:11:00Z</dcterms:created>
  <dcterms:modified xsi:type="dcterms:W3CDTF">2014-11-24T14:11:00Z</dcterms:modified>
</cp:coreProperties>
</file>