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16" w:rsidRDefault="002E0216" w:rsidP="002E0216">
      <w:pPr>
        <w:widowControl w:val="0"/>
        <w:jc w:val="center"/>
      </w:pPr>
      <w:bookmarkStart w:id="0" w:name="_GoBack"/>
      <w:bookmarkEnd w:id="0"/>
      <w:r w:rsidRPr="002E0216">
        <w:rPr>
          <w:b/>
        </w:rPr>
        <w:t>South Carolina General Assembly</w:t>
      </w:r>
    </w:p>
    <w:p w:rsidR="002E0216" w:rsidRDefault="002E0216" w:rsidP="002E0216">
      <w:pPr>
        <w:widowControl w:val="0"/>
        <w:jc w:val="center"/>
      </w:pPr>
      <w:r>
        <w:t>119th Session, 2011-2012</w:t>
      </w:r>
    </w:p>
    <w:p w:rsidR="002E0216" w:rsidRDefault="002E0216" w:rsidP="002E0216">
      <w:pPr>
        <w:widowControl w:val="0"/>
        <w:jc w:val="left"/>
      </w:pPr>
    </w:p>
    <w:p w:rsidR="002E0216" w:rsidRDefault="002E0216" w:rsidP="002E0216">
      <w:pPr>
        <w:widowControl w:val="0"/>
        <w:jc w:val="left"/>
        <w:rPr>
          <w:b/>
        </w:rPr>
      </w:pPr>
      <w:r w:rsidRPr="002E0216">
        <w:rPr>
          <w:b/>
        </w:rPr>
        <w:t>H. 4282</w:t>
      </w:r>
    </w:p>
    <w:p w:rsidR="002E0216" w:rsidRDefault="002E0216" w:rsidP="002E0216">
      <w:pPr>
        <w:widowControl w:val="0"/>
        <w:jc w:val="left"/>
        <w:rPr>
          <w:b/>
        </w:rPr>
      </w:pPr>
    </w:p>
    <w:p w:rsidR="002E0216" w:rsidRDefault="002E0216" w:rsidP="002E0216">
      <w:pPr>
        <w:widowControl w:val="0"/>
        <w:jc w:val="left"/>
      </w:pPr>
      <w:r w:rsidRPr="002E0216">
        <w:rPr>
          <w:b/>
        </w:rPr>
        <w:t>STATUS INFORMATION</w:t>
      </w:r>
    </w:p>
    <w:p w:rsidR="002E0216" w:rsidRDefault="002E0216" w:rsidP="002E0216">
      <w:pPr>
        <w:widowControl w:val="0"/>
        <w:jc w:val="left"/>
      </w:pPr>
    </w:p>
    <w:p w:rsidR="002E0216" w:rsidRDefault="002E0216" w:rsidP="002E0216">
      <w:pPr>
        <w:widowControl w:val="0"/>
        <w:jc w:val="left"/>
      </w:pPr>
      <w:r>
        <w:t>House Resolution</w:t>
      </w:r>
    </w:p>
    <w:p w:rsidR="002E0216" w:rsidRDefault="002E0216" w:rsidP="002E0216">
      <w:pPr>
        <w:widowControl w:val="0"/>
        <w:jc w:val="left"/>
      </w:pPr>
      <w:r>
        <w:t>Sponsors: Reps. Henderson and Hamilton</w:t>
      </w:r>
    </w:p>
    <w:p w:rsidR="002E0216" w:rsidRDefault="002E0216" w:rsidP="002E0216">
      <w:pPr>
        <w:widowControl w:val="0"/>
        <w:jc w:val="left"/>
      </w:pPr>
      <w:r>
        <w:t>Document Path: l:\council\bills\rm\1250bh11.docx</w:t>
      </w:r>
    </w:p>
    <w:p w:rsidR="002E0216" w:rsidRDefault="002E0216" w:rsidP="002E0216">
      <w:pPr>
        <w:widowControl w:val="0"/>
        <w:jc w:val="left"/>
      </w:pPr>
    </w:p>
    <w:p w:rsidR="002E0216" w:rsidRDefault="002E0216" w:rsidP="002E0216">
      <w:pPr>
        <w:widowControl w:val="0"/>
        <w:jc w:val="left"/>
      </w:pPr>
      <w:r>
        <w:t>Introduced in the House on May 26, 2011</w:t>
      </w:r>
    </w:p>
    <w:p w:rsidR="002E0216" w:rsidRDefault="002E0216" w:rsidP="002E0216">
      <w:pPr>
        <w:widowControl w:val="0"/>
        <w:jc w:val="left"/>
      </w:pPr>
      <w:r>
        <w:t>Adopted by the House on May 26, 2011</w:t>
      </w:r>
    </w:p>
    <w:p w:rsidR="002E0216" w:rsidRDefault="002E0216" w:rsidP="002E0216">
      <w:pPr>
        <w:widowControl w:val="0"/>
        <w:jc w:val="left"/>
      </w:pPr>
    </w:p>
    <w:p w:rsidR="002E0216" w:rsidRDefault="002E0216" w:rsidP="002E0216">
      <w:pPr>
        <w:widowControl w:val="0"/>
        <w:jc w:val="left"/>
      </w:pPr>
      <w:r>
        <w:t xml:space="preserve">Summary: </w:t>
      </w:r>
      <w:r w:rsidR="00140672">
        <w:t>Eastside High School Boys Soccer Team</w:t>
      </w:r>
    </w:p>
    <w:p w:rsidR="002E0216" w:rsidRDefault="002E0216" w:rsidP="002E0216">
      <w:pPr>
        <w:widowControl w:val="0"/>
        <w:jc w:val="left"/>
      </w:pPr>
    </w:p>
    <w:p w:rsidR="002E0216" w:rsidRDefault="002E0216" w:rsidP="002E0216">
      <w:pPr>
        <w:widowControl w:val="0"/>
        <w:jc w:val="left"/>
      </w:pPr>
    </w:p>
    <w:p w:rsidR="002E0216" w:rsidRDefault="002E0216" w:rsidP="002E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0216">
        <w:rPr>
          <w:b/>
        </w:rPr>
        <w:t>HISTORY OF LEGISLATIVE ACTIONS</w:t>
      </w:r>
    </w:p>
    <w:p w:rsidR="002E0216" w:rsidRDefault="002E0216" w:rsidP="002E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0216" w:rsidRPr="002E0216" w:rsidRDefault="002E0216" w:rsidP="002E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0216">
        <w:rPr>
          <w:u w:val="single"/>
        </w:rPr>
        <w:tab/>
        <w:t>Date</w:t>
      </w:r>
      <w:r w:rsidRPr="002E0216">
        <w:rPr>
          <w:u w:val="single"/>
        </w:rPr>
        <w:tab/>
        <w:t>Body</w:t>
      </w:r>
      <w:r w:rsidRPr="002E0216">
        <w:rPr>
          <w:u w:val="single"/>
        </w:rPr>
        <w:tab/>
        <w:t>Action Description with journal page number</w:t>
      </w:r>
      <w:r w:rsidRPr="002E0216">
        <w:rPr>
          <w:u w:val="single"/>
        </w:rPr>
        <w:tab/>
      </w:r>
    </w:p>
    <w:p w:rsidR="00127F97" w:rsidRDefault="00127F97" w:rsidP="00127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House</w:t>
      </w:r>
      <w:r>
        <w:tab/>
      </w:r>
      <w:r w:rsidRPr="00A52DDE">
        <w:t>Introduced and adopted (</w:t>
      </w:r>
      <w:hyperlink r:id="rId7" w:history="1">
        <w:r w:rsidRPr="00A52DDE">
          <w:rPr>
            <w:rStyle w:val="Hyperlink"/>
          </w:rPr>
          <w:t>House Journal</w:t>
        </w:r>
        <w:r w:rsidRPr="00A52DDE">
          <w:rPr>
            <w:rStyle w:val="Hyperlink"/>
          </w:rPr>
          <w:noBreakHyphen/>
          <w:t>page 1</w:t>
        </w:r>
      </w:hyperlink>
      <w:r w:rsidRPr="00A52DDE">
        <w:t>)</w:t>
      </w:r>
    </w:p>
    <w:p w:rsidR="00127F97" w:rsidRDefault="00127F97" w:rsidP="00127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0216" w:rsidRPr="002E0216" w:rsidRDefault="002E0216" w:rsidP="002E0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0216" w:rsidRDefault="002E0216" w:rsidP="002E0216">
      <w:r w:rsidRPr="002E0216">
        <w:rPr>
          <w:b/>
        </w:rPr>
        <w:t>VERSIONS OF THIS BILL</w:t>
      </w:r>
    </w:p>
    <w:p w:rsidR="002E0216" w:rsidRDefault="002E0216" w:rsidP="002E0216"/>
    <w:p w:rsidR="002E0216" w:rsidRDefault="00AB611A" w:rsidP="002E0216">
      <w:hyperlink r:id="rId8" w:history="1">
        <w:r w:rsidR="002E0216">
          <w:rPr>
            <w:rStyle w:val="Hyperlink"/>
          </w:rPr>
          <w:t>5/26/2011</w:t>
        </w:r>
      </w:hyperlink>
    </w:p>
    <w:p w:rsidR="002E0216" w:rsidRDefault="002E0216" w:rsidP="002E0216"/>
    <w:p w:rsidR="002E0216" w:rsidRDefault="002E0216" w:rsidP="002E0216">
      <w:pPr>
        <w:sectPr w:rsidR="002E0216" w:rsidSect="002E02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60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E0A" w:rsidRDefault="00CC0203" w:rsidP="0004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45E0A">
        <w:t xml:space="preserve">RECOGNIZE AND CONGRATULATE THE </w:t>
      </w:r>
      <w:r w:rsidR="008165E5">
        <w:t xml:space="preserve">EASTSIDE </w:t>
      </w:r>
      <w:r w:rsidR="00045E0A">
        <w:t xml:space="preserve">HIGH SCHOOL </w:t>
      </w:r>
      <w:r w:rsidR="00116F41">
        <w:t xml:space="preserve">BOYS </w:t>
      </w:r>
      <w:r w:rsidR="008165E5">
        <w:t>SOCCER</w:t>
      </w:r>
      <w:r w:rsidR="00045E0A">
        <w:t xml:space="preserve"> TEAM ON ITS </w:t>
      </w:r>
      <w:r w:rsidR="00363A04">
        <w:t>EXCELLENT</w:t>
      </w:r>
      <w:r w:rsidR="00045E0A">
        <w:t xml:space="preserve"> SEASON AND IMPRESSIVE WIN OF THE 201</w:t>
      </w:r>
      <w:r w:rsidR="00116F41">
        <w:t>1</w:t>
      </w:r>
      <w:r w:rsidR="00045E0A">
        <w:t xml:space="preserve"> CLASS A</w:t>
      </w:r>
      <w:r w:rsidR="0029573B">
        <w:t>AA</w:t>
      </w:r>
      <w:r w:rsidR="00045E0A">
        <w:t xml:space="preserve"> STATE CHAMPIONSHIP TITLE.</w:t>
      </w:r>
    </w:p>
    <w:p w:rsidR="0058604B" w:rsidRDefault="005860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7177" w:rsidRPr="00A6658A" w:rsidRDefault="0058604B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7177">
        <w:t xml:space="preserve">supremely ready for the challenge, the </w:t>
      </w:r>
      <w:r w:rsidR="00116F41">
        <w:t>Eastside</w:t>
      </w:r>
      <w:r w:rsidR="005B7177">
        <w:t xml:space="preserve"> High School </w:t>
      </w:r>
      <w:r w:rsidR="00363A04">
        <w:t xml:space="preserve">boys </w:t>
      </w:r>
      <w:r w:rsidR="00116F41">
        <w:t>soccer</w:t>
      </w:r>
      <w:r w:rsidR="005B7177">
        <w:t xml:space="preserve"> team nailed the 201</w:t>
      </w:r>
      <w:r w:rsidR="00116F41">
        <w:t>1</w:t>
      </w:r>
      <w:r w:rsidR="005B7177">
        <w:t xml:space="preserve"> Class </w:t>
      </w:r>
      <w:r w:rsidR="00116F41">
        <w:t>AA</w:t>
      </w:r>
      <w:r w:rsidR="005B7177">
        <w:t xml:space="preserve">A State Championship title, defeating </w:t>
      </w:r>
      <w:r w:rsidR="00661324">
        <w:t>Myrtle Beach 2</w:t>
      </w:r>
      <w:r w:rsidR="00F67677">
        <w:noBreakHyphen/>
      </w:r>
      <w:r w:rsidR="00661324">
        <w:t>1</w:t>
      </w:r>
      <w:r w:rsidR="005B7177" w:rsidRPr="00A6658A">
        <w:t>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61324">
        <w:t xml:space="preserve">the stands </w:t>
      </w:r>
      <w:r>
        <w:t>echoed with the shouts of exuberant Eagle fans, pleased to see their confident predictions of victory realized; and</w:t>
      </w:r>
    </w:p>
    <w:p w:rsidR="00370845" w:rsidRDefault="00370845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845" w:rsidRDefault="00370845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wrapping up the title, Eastside scored a pair of second</w:t>
      </w:r>
      <w:r w:rsidR="00F67677">
        <w:noBreakHyphen/>
      </w:r>
      <w:r>
        <w:t>half goals, less than a minute apart, and those goals made all the difference for the Eagles;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Pr="001B15DD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7A1C">
        <w:t>t</w:t>
      </w:r>
      <w:r w:rsidR="00D300B1">
        <w:t>eam members</w:t>
      </w:r>
      <w:r w:rsidR="00CC7A1C">
        <w:t xml:space="preserve"> enjoyed the pleasure of packing up </w:t>
      </w:r>
      <w:r w:rsidR="00D300B1">
        <w:t>Eastside</w:t>
      </w:r>
      <w:r w:rsidR="00F67677" w:rsidRPr="00F67677">
        <w:t>’</w:t>
      </w:r>
      <w:r w:rsidR="00D300B1">
        <w:t>s</w:t>
      </w:r>
      <w:r w:rsidR="00CC7A1C">
        <w:t xml:space="preserve"> fifth </w:t>
      </w:r>
      <w:r w:rsidR="00D300B1">
        <w:t>state</w:t>
      </w:r>
      <w:r w:rsidR="008B2E9F">
        <w:t xml:space="preserve"> </w:t>
      </w:r>
      <w:r w:rsidR="00CC7A1C">
        <w:t xml:space="preserve">title trophy in soccer, the first </w:t>
      </w:r>
      <w:r w:rsidR="00D300B1">
        <w:t xml:space="preserve">such </w:t>
      </w:r>
      <w:r w:rsidR="00CC7A1C">
        <w:t>since 2005</w:t>
      </w:r>
      <w:r>
        <w:t>, impart</w:t>
      </w:r>
      <w:r w:rsidR="00CC7A1C">
        <w:t>ing</w:t>
      </w:r>
      <w:r>
        <w:t xml:space="preserve"> a satisfying ending to a</w:t>
      </w:r>
      <w:r w:rsidR="00CC7A1C">
        <w:t xml:space="preserve">n </w:t>
      </w:r>
      <w:r w:rsidR="00ED181E">
        <w:t xml:space="preserve">exciting </w:t>
      </w:r>
      <w:r w:rsidR="00CC7A1C">
        <w:t>18</w:t>
      </w:r>
      <w:r w:rsidR="00F67677">
        <w:noBreakHyphen/>
      </w:r>
      <w:r w:rsidR="00CC7A1C">
        <w:t>9</w:t>
      </w:r>
      <w:r w:rsidRPr="001B15DD">
        <w:t xml:space="preserve"> season;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Pr="00AA436D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</w:t>
      </w:r>
      <w:r w:rsidR="00D300B1">
        <w:rPr>
          <w:color w:val="000000" w:themeColor="text1"/>
          <w:u w:color="000000" w:themeColor="text1"/>
        </w:rPr>
        <w:t xml:space="preserve">Scott Halkett </w:t>
      </w:r>
      <w:r>
        <w:rPr>
          <w:color w:val="000000" w:themeColor="text1"/>
          <w:u w:color="000000" w:themeColor="text1"/>
        </w:rPr>
        <w:t xml:space="preserve">and </w:t>
      </w:r>
      <w:r w:rsidR="00D300B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>sistant Coach</w:t>
      </w:r>
      <w:r w:rsidR="00D300B1">
        <w:rPr>
          <w:color w:val="000000" w:themeColor="text1"/>
          <w:u w:color="000000" w:themeColor="text1"/>
        </w:rPr>
        <w:t xml:space="preserve"> Nomar Rodriguez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ave built their </w:t>
      </w:r>
      <w:r w:rsidR="00D300B1">
        <w:rPr>
          <w:rFonts w:eastAsiaTheme="minorHAnsi"/>
          <w:color w:val="000000" w:themeColor="text1"/>
          <w:szCs w:val="22"/>
          <w:u w:color="000000" w:themeColor="text1"/>
        </w:rPr>
        <w:t>soccer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a championship team that refuses to settle for second best;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House of Representatives are pleased to have this opportunity to recognize such a wonderful group of young athletes. Now, therefore,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93734B">
        <w:t>Eastside</w:t>
      </w:r>
      <w:r>
        <w:t xml:space="preserve"> High School </w:t>
      </w:r>
      <w:r w:rsidR="00D664B4">
        <w:t xml:space="preserve">boys </w:t>
      </w:r>
      <w:r w:rsidR="00F934B9">
        <w:t>soccer</w:t>
      </w:r>
      <w:r>
        <w:t xml:space="preserve"> team on its </w:t>
      </w:r>
      <w:r w:rsidR="009300FA">
        <w:t>excellent</w:t>
      </w:r>
      <w:r>
        <w:t xml:space="preserve"> season and impressive win of the 201</w:t>
      </w:r>
      <w:r w:rsidR="00F934B9">
        <w:t>1</w:t>
      </w:r>
      <w:r>
        <w:t xml:space="preserve"> Class </w:t>
      </w:r>
      <w:r w:rsidR="00F934B9">
        <w:t>AA</w:t>
      </w:r>
      <w:r>
        <w:t>A State Championship title.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73D23">
        <w:t xml:space="preserve">Mike Thorne </w:t>
      </w:r>
      <w:r>
        <w:t xml:space="preserve">and Coach </w:t>
      </w:r>
      <w:r w:rsidR="00373D23">
        <w:t>Scott Halkett</w:t>
      </w:r>
      <w:r>
        <w:t xml:space="preserve"> of </w:t>
      </w:r>
      <w:r w:rsidR="00373D23">
        <w:t xml:space="preserve">Eastside </w:t>
      </w:r>
      <w:r>
        <w:t>High School.</w:t>
      </w:r>
    </w:p>
    <w:p w:rsidR="00AE7315" w:rsidRDefault="00F676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7315" w:rsidRDefault="00AE7315" w:rsidP="002E0216">
      <w:pPr>
        <w:suppressAutoHyphens/>
      </w:pPr>
    </w:p>
    <w:sectPr w:rsidR="00AE7315" w:rsidSect="002E02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04B" w:rsidRDefault="0058604B" w:rsidP="009F0C77">
      <w:r>
        <w:separator/>
      </w:r>
    </w:p>
  </w:endnote>
  <w:endnote w:type="continuationSeparator" w:id="0">
    <w:p w:rsidR="0058604B" w:rsidRDefault="005860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31AAAB-37F4-4821-A6F1-B7ADFD30EF61}"/>
    <w:embedBold r:id="rId2" w:fontKey="{0C1626E1-9BF4-491B-8453-A349102259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731B93-5E6E-40F8-B415-15B2AE4566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14E3E6-C839-422B-B10F-4B2BF4296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F18FE8-AC8D-41AD-8B9E-0740313C52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16" w:rsidRPr="00AE7315" w:rsidRDefault="002E0216" w:rsidP="00AE73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[4282]</w:t>
    </w:r>
    <w:r>
      <w:tab/>
    </w:r>
    <w:r w:rsidR="00AB611A">
      <w:fldChar w:fldCharType="begin"/>
    </w:r>
    <w:r w:rsidR="00AB611A">
      <w:instrText xml:space="preserve"> PAGE  \* MERGEFORMAT </w:instrText>
    </w:r>
    <w:r w:rsidR="00AB611A">
      <w:fldChar w:fldCharType="separate"/>
    </w:r>
    <w:r w:rsidR="00AB611A">
      <w:rPr>
        <w:noProof/>
      </w:rPr>
      <w:t>1</w:t>
    </w:r>
    <w:r w:rsidR="00AB61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04B" w:rsidRDefault="0058604B" w:rsidP="009F0C77">
      <w:r>
        <w:separator/>
      </w:r>
    </w:p>
  </w:footnote>
  <w:footnote w:type="continuationSeparator" w:id="0">
    <w:p w:rsidR="0058604B" w:rsidRDefault="005860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0BH11"/>
    <w:docVar w:name="CoverBillType" w:val="r"/>
    <w:docVar w:name="docpath" w:val="L:\Council\bills\RM\1250BH11.DOCX"/>
    <w:docVar w:name="dvBillNumber" w:val="42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7568"/>
    <w:rsid w:val="0001028E"/>
    <w:rsid w:val="00011869"/>
    <w:rsid w:val="00045E0A"/>
    <w:rsid w:val="00051BB6"/>
    <w:rsid w:val="000E1785"/>
    <w:rsid w:val="000F40FA"/>
    <w:rsid w:val="0010776B"/>
    <w:rsid w:val="00116F41"/>
    <w:rsid w:val="00127F97"/>
    <w:rsid w:val="00133E66"/>
    <w:rsid w:val="00140672"/>
    <w:rsid w:val="001435A3"/>
    <w:rsid w:val="00180558"/>
    <w:rsid w:val="001D08F2"/>
    <w:rsid w:val="001D525B"/>
    <w:rsid w:val="001D7F4F"/>
    <w:rsid w:val="001F2624"/>
    <w:rsid w:val="001F5DF7"/>
    <w:rsid w:val="002321B6"/>
    <w:rsid w:val="00250967"/>
    <w:rsid w:val="002543C8"/>
    <w:rsid w:val="00284AAE"/>
    <w:rsid w:val="0029573B"/>
    <w:rsid w:val="002E0216"/>
    <w:rsid w:val="002E5912"/>
    <w:rsid w:val="00314A22"/>
    <w:rsid w:val="00325348"/>
    <w:rsid w:val="0032732C"/>
    <w:rsid w:val="00332808"/>
    <w:rsid w:val="00336AD0"/>
    <w:rsid w:val="00363A04"/>
    <w:rsid w:val="0037079A"/>
    <w:rsid w:val="00370845"/>
    <w:rsid w:val="00373D23"/>
    <w:rsid w:val="003B30E0"/>
    <w:rsid w:val="003D01E8"/>
    <w:rsid w:val="003E5288"/>
    <w:rsid w:val="003F6D79"/>
    <w:rsid w:val="00404F52"/>
    <w:rsid w:val="0041760A"/>
    <w:rsid w:val="00417C01"/>
    <w:rsid w:val="00473034"/>
    <w:rsid w:val="004809EE"/>
    <w:rsid w:val="004B7F16"/>
    <w:rsid w:val="004E7D54"/>
    <w:rsid w:val="004F4263"/>
    <w:rsid w:val="005273C6"/>
    <w:rsid w:val="00530A69"/>
    <w:rsid w:val="00545593"/>
    <w:rsid w:val="00571CD2"/>
    <w:rsid w:val="00577C6C"/>
    <w:rsid w:val="0058604B"/>
    <w:rsid w:val="005B504B"/>
    <w:rsid w:val="005B7177"/>
    <w:rsid w:val="005C2FE2"/>
    <w:rsid w:val="005E2BC9"/>
    <w:rsid w:val="00605102"/>
    <w:rsid w:val="006215AA"/>
    <w:rsid w:val="00656407"/>
    <w:rsid w:val="00661324"/>
    <w:rsid w:val="006913C9"/>
    <w:rsid w:val="0069470D"/>
    <w:rsid w:val="006C299B"/>
    <w:rsid w:val="006E18F6"/>
    <w:rsid w:val="00734F00"/>
    <w:rsid w:val="0075050C"/>
    <w:rsid w:val="007A70AE"/>
    <w:rsid w:val="007B045D"/>
    <w:rsid w:val="008165E5"/>
    <w:rsid w:val="008362E8"/>
    <w:rsid w:val="008A0CC8"/>
    <w:rsid w:val="008A1768"/>
    <w:rsid w:val="008B2E9F"/>
    <w:rsid w:val="008F4429"/>
    <w:rsid w:val="009300FA"/>
    <w:rsid w:val="0093734B"/>
    <w:rsid w:val="0094021A"/>
    <w:rsid w:val="009C6A0B"/>
    <w:rsid w:val="009E0FFD"/>
    <w:rsid w:val="009F0C77"/>
    <w:rsid w:val="009F4DD1"/>
    <w:rsid w:val="00A41684"/>
    <w:rsid w:val="00A64E80"/>
    <w:rsid w:val="00A72BCD"/>
    <w:rsid w:val="00A741D9"/>
    <w:rsid w:val="00A833AB"/>
    <w:rsid w:val="00A9741D"/>
    <w:rsid w:val="00AB611A"/>
    <w:rsid w:val="00AC7568"/>
    <w:rsid w:val="00AD4B17"/>
    <w:rsid w:val="00AE7315"/>
    <w:rsid w:val="00B412D4"/>
    <w:rsid w:val="00BB3BD5"/>
    <w:rsid w:val="00BE3C22"/>
    <w:rsid w:val="00C0345E"/>
    <w:rsid w:val="00C07DBB"/>
    <w:rsid w:val="00C3483A"/>
    <w:rsid w:val="00C74E9D"/>
    <w:rsid w:val="00C82FD3"/>
    <w:rsid w:val="00C92819"/>
    <w:rsid w:val="00CC0203"/>
    <w:rsid w:val="00CC6B7B"/>
    <w:rsid w:val="00CC7A1C"/>
    <w:rsid w:val="00CD2089"/>
    <w:rsid w:val="00D12D63"/>
    <w:rsid w:val="00D300B1"/>
    <w:rsid w:val="00D664B4"/>
    <w:rsid w:val="00D73A67"/>
    <w:rsid w:val="00D970A9"/>
    <w:rsid w:val="00DF3845"/>
    <w:rsid w:val="00E126D9"/>
    <w:rsid w:val="00E41911"/>
    <w:rsid w:val="00E92EEF"/>
    <w:rsid w:val="00ED181E"/>
    <w:rsid w:val="00F24442"/>
    <w:rsid w:val="00F50AE3"/>
    <w:rsid w:val="00F67677"/>
    <w:rsid w:val="00F67CF1"/>
    <w:rsid w:val="00F840F0"/>
    <w:rsid w:val="00F934B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4B25CC-CDF3-425D-BA99-CE1FB78E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A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0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82_201105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BB27D-75CF-49DC-B03F-95252428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360</Words>
  <Characters>1954</Characters>
  <Application>Microsoft Office Word</Application>
  <DocSecurity>4</DocSecurity>
  <Lines>81</Lines>
  <Paragraphs>27</Paragraphs>
  <ScaleCrop>false</ScaleCrop>
  <Company> 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4282: Eastside High School Boys Soccer Team - South Carolina Legislature Online</dc:title>
  <dc:subject/>
  <dc:creator>rosannemcdowell</dc:creator>
  <cp:keywords/>
  <dc:description/>
  <cp:lastModifiedBy>N Cumfer</cp:lastModifiedBy>
  <cp:revision>2</cp:revision>
  <cp:lastPrinted>2011-05-25T21:13:00Z</cp:lastPrinted>
  <dcterms:created xsi:type="dcterms:W3CDTF">2014-11-24T14:13:00Z</dcterms:created>
  <dcterms:modified xsi:type="dcterms:W3CDTF">2014-11-24T14:13:00Z</dcterms:modified>
</cp:coreProperties>
</file>