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1AE" w:rsidRDefault="002171AE" w:rsidP="002171AE">
      <w:pPr>
        <w:widowControl w:val="0"/>
        <w:jc w:val="center"/>
      </w:pPr>
      <w:bookmarkStart w:id="0" w:name="_GoBack"/>
      <w:bookmarkEnd w:id="0"/>
      <w:r w:rsidRPr="002171AE">
        <w:rPr>
          <w:b/>
        </w:rPr>
        <w:t>South Carolina General Assembly</w:t>
      </w:r>
    </w:p>
    <w:p w:rsidR="002171AE" w:rsidRDefault="002171AE" w:rsidP="002171AE">
      <w:pPr>
        <w:widowControl w:val="0"/>
        <w:jc w:val="center"/>
      </w:pPr>
      <w:r>
        <w:t>119th Session, 2011-2012</w:t>
      </w: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jc w:val="left"/>
        <w:rPr>
          <w:b/>
        </w:rPr>
      </w:pPr>
      <w:r w:rsidRPr="002171AE">
        <w:rPr>
          <w:b/>
        </w:rPr>
        <w:t>H. 4312</w:t>
      </w:r>
    </w:p>
    <w:p w:rsidR="002171AE" w:rsidRDefault="002171AE" w:rsidP="002171AE">
      <w:pPr>
        <w:widowControl w:val="0"/>
        <w:jc w:val="left"/>
        <w:rPr>
          <w:b/>
        </w:rPr>
      </w:pPr>
    </w:p>
    <w:p w:rsidR="002171AE" w:rsidRDefault="002171AE" w:rsidP="002171AE">
      <w:pPr>
        <w:widowControl w:val="0"/>
        <w:jc w:val="left"/>
      </w:pPr>
      <w:r w:rsidRPr="002171AE">
        <w:rPr>
          <w:b/>
        </w:rPr>
        <w:t>STATUS INFORMATION</w:t>
      </w: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jc w:val="left"/>
      </w:pPr>
      <w:r>
        <w:t>House Resolution</w:t>
      </w:r>
    </w:p>
    <w:p w:rsidR="002171AE" w:rsidRDefault="002171AE" w:rsidP="002171AE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171AE" w:rsidRDefault="002171AE" w:rsidP="002171AE">
      <w:pPr>
        <w:widowControl w:val="0"/>
        <w:jc w:val="left"/>
      </w:pPr>
      <w:r>
        <w:t>Document Path: l:\council\bills\rm\1256ac11.docx</w:t>
      </w: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jc w:val="left"/>
      </w:pPr>
      <w:r>
        <w:t>Introduced in the House on June 1, 2011</w:t>
      </w:r>
    </w:p>
    <w:p w:rsidR="002171AE" w:rsidRDefault="002171AE" w:rsidP="002171AE">
      <w:pPr>
        <w:widowControl w:val="0"/>
        <w:jc w:val="left"/>
      </w:pPr>
      <w:r>
        <w:t>Adopted by the House on June 1, 2011</w:t>
      </w: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jc w:val="left"/>
      </w:pPr>
      <w:r>
        <w:t xml:space="preserve">Summary: </w:t>
      </w:r>
      <w:r w:rsidR="002A538A">
        <w:t>William Wagers</w:t>
      </w: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jc w:val="left"/>
      </w:pPr>
    </w:p>
    <w:p w:rsidR="002171AE" w:rsidRDefault="002171AE" w:rsidP="00217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1AE">
        <w:rPr>
          <w:b/>
        </w:rPr>
        <w:t>HISTORY OF LEGISLATIVE ACTIONS</w:t>
      </w:r>
    </w:p>
    <w:p w:rsidR="002171AE" w:rsidRDefault="002171AE" w:rsidP="00217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1AE" w:rsidRPr="002171AE" w:rsidRDefault="002171AE" w:rsidP="00217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1AE">
        <w:rPr>
          <w:u w:val="single"/>
        </w:rPr>
        <w:tab/>
        <w:t>Date</w:t>
      </w:r>
      <w:r w:rsidRPr="002171AE">
        <w:rPr>
          <w:u w:val="single"/>
        </w:rPr>
        <w:tab/>
        <w:t>Body</w:t>
      </w:r>
      <w:r w:rsidRPr="002171AE">
        <w:rPr>
          <w:u w:val="single"/>
        </w:rPr>
        <w:tab/>
        <w:t>Action Description with journal page number</w:t>
      </w:r>
      <w:r w:rsidRPr="002171AE">
        <w:rPr>
          <w:u w:val="single"/>
        </w:rPr>
        <w:tab/>
      </w:r>
    </w:p>
    <w:p w:rsidR="00900ABD" w:rsidRDefault="00900ABD" w:rsidP="00900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101644">
        <w:t>Introduced and adopted (</w:t>
      </w:r>
      <w:hyperlink r:id="rId7" w:history="1">
        <w:r w:rsidRPr="00101644">
          <w:rPr>
            <w:rStyle w:val="Hyperlink"/>
          </w:rPr>
          <w:t>House Journal</w:t>
        </w:r>
        <w:r w:rsidRPr="00101644">
          <w:rPr>
            <w:rStyle w:val="Hyperlink"/>
          </w:rPr>
          <w:noBreakHyphen/>
          <w:t>page 12</w:t>
        </w:r>
      </w:hyperlink>
      <w:r w:rsidRPr="00101644">
        <w:t>)</w:t>
      </w:r>
    </w:p>
    <w:p w:rsidR="00900ABD" w:rsidRDefault="00900ABD" w:rsidP="00900A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1AE" w:rsidRPr="002171AE" w:rsidRDefault="002171AE" w:rsidP="00217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1AE" w:rsidRDefault="002171AE" w:rsidP="002171AE">
      <w:r w:rsidRPr="002171AE">
        <w:rPr>
          <w:b/>
        </w:rPr>
        <w:t>VERSIONS OF THIS BILL</w:t>
      </w:r>
    </w:p>
    <w:p w:rsidR="002171AE" w:rsidRDefault="002171AE" w:rsidP="002171AE"/>
    <w:p w:rsidR="002171AE" w:rsidRDefault="00AB48C9" w:rsidP="002171AE">
      <w:hyperlink r:id="rId8" w:history="1">
        <w:r w:rsidR="002171AE">
          <w:rPr>
            <w:rStyle w:val="Hyperlink"/>
          </w:rPr>
          <w:t>6/1/2011</w:t>
        </w:r>
      </w:hyperlink>
    </w:p>
    <w:p w:rsidR="002171AE" w:rsidRDefault="002171AE" w:rsidP="002171AE"/>
    <w:p w:rsidR="002171AE" w:rsidRDefault="002171AE" w:rsidP="002171AE">
      <w:pPr>
        <w:sectPr w:rsidR="002171AE" w:rsidSect="002171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6DF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4F" w:rsidRDefault="005933ED" w:rsidP="00BE6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E6E4F">
        <w:t xml:space="preserve">HONOR AND CONGRATULATE </w:t>
      </w:r>
      <w:r w:rsidR="00942B18">
        <w:t xml:space="preserve">WILLIAM </w:t>
      </w:r>
      <w:r w:rsidR="00BE6E4F">
        <w:t xml:space="preserve">WAGERS OF LEXINGTON COUNTY ON BEING NAMED THE </w:t>
      </w:r>
      <w:r w:rsidR="00942B18">
        <w:t xml:space="preserve">VETERANS OF FOREIGN WARS </w:t>
      </w:r>
      <w:r w:rsidR="00BE6E4F">
        <w:t>SOUTH CAROLINA 2011 SCOUT OF THE YEAR.</w:t>
      </w:r>
    </w:p>
    <w:p w:rsidR="00536DF6" w:rsidRDefault="00536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33B0" w:rsidRDefault="00536DF6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FC33B0">
        <w:t xml:space="preserve">the House of Representatives </w:t>
      </w:r>
      <w:r w:rsidR="00A94931">
        <w:t>are</w:t>
      </w:r>
      <w:r w:rsidR="00FC33B0">
        <w:t xml:space="preserve"> pleased to learn that W</w:t>
      </w:r>
      <w:r w:rsidR="00BA02B6">
        <w:t xml:space="preserve">illiam </w:t>
      </w:r>
      <w:r w:rsidR="00FC33B0">
        <w:t xml:space="preserve">Wagers of Lexington County has been named the </w:t>
      </w:r>
      <w:r w:rsidR="00BA02B6">
        <w:t xml:space="preserve">Veterans of Foreign Wars (VFW) </w:t>
      </w:r>
      <w:r w:rsidR="00FC33B0">
        <w:t>South Carolina 2011 Scout of the Year; and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nominated to receive the honor by </w:t>
      </w:r>
      <w:r w:rsidR="004B098B">
        <w:t xml:space="preserve">Lexington VFW Post 8738, </w:t>
      </w:r>
      <w:r>
        <w:t>W</w:t>
      </w:r>
      <w:r w:rsidR="00BA02B6">
        <w:t xml:space="preserve">illiam was </w:t>
      </w:r>
      <w:r>
        <w:t xml:space="preserve">formally recognized as </w:t>
      </w:r>
      <w:r w:rsidR="00BA02B6">
        <w:t>the V</w:t>
      </w:r>
      <w:r w:rsidR="004101E6">
        <w:t xml:space="preserve">FW </w:t>
      </w:r>
      <w:r w:rsidR="00BA02B6">
        <w:t xml:space="preserve">South Carolina 2011 Scout of the Year </w:t>
      </w:r>
      <w:r w:rsidR="004B098B">
        <w:t xml:space="preserve">at an awards ceremony held in Chapin on </w:t>
      </w:r>
      <w:r w:rsidR="005B0748">
        <w:t xml:space="preserve">Monday, </w:t>
      </w:r>
      <w:r w:rsidR="004B098B">
        <w:t>May 23, 2011</w:t>
      </w:r>
      <w:r>
        <w:t>; and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F2A08" w:rsidRDefault="00FC33B0" w:rsidP="008F2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order to be considered for the award, nominees must </w:t>
      </w:r>
      <w:r w:rsidR="008F2A08">
        <w:t xml:space="preserve">be </w:t>
      </w:r>
      <w:r w:rsidR="008F2A08" w:rsidRPr="00256ACB">
        <w:rPr>
          <w:color w:val="000000" w:themeColor="text1"/>
          <w:u w:color="000000" w:themeColor="text1"/>
        </w:rPr>
        <w:t xml:space="preserve">registered, active members of a Boy Scout </w:t>
      </w:r>
      <w:r w:rsidR="008F2A08">
        <w:rPr>
          <w:color w:val="000000" w:themeColor="text1"/>
          <w:u w:color="000000" w:themeColor="text1"/>
        </w:rPr>
        <w:t>t</w:t>
      </w:r>
      <w:r w:rsidR="008F2A08" w:rsidRPr="00256ACB">
        <w:rPr>
          <w:color w:val="000000" w:themeColor="text1"/>
          <w:u w:color="000000" w:themeColor="text1"/>
        </w:rPr>
        <w:t xml:space="preserve">roop, Venturing </w:t>
      </w:r>
      <w:r w:rsidR="008F2A08">
        <w:rPr>
          <w:color w:val="000000" w:themeColor="text1"/>
          <w:u w:color="000000" w:themeColor="text1"/>
        </w:rPr>
        <w:t>c</w:t>
      </w:r>
      <w:r w:rsidR="008F2A08" w:rsidRPr="00256ACB">
        <w:rPr>
          <w:color w:val="000000" w:themeColor="text1"/>
          <w:u w:color="000000" w:themeColor="text1"/>
        </w:rPr>
        <w:t xml:space="preserve">rew, or a Sea Scout </w:t>
      </w:r>
      <w:r w:rsidR="008F2A08">
        <w:rPr>
          <w:color w:val="000000" w:themeColor="text1"/>
          <w:u w:color="000000" w:themeColor="text1"/>
        </w:rPr>
        <w:t>s</w:t>
      </w:r>
      <w:r w:rsidR="008F2A08" w:rsidRPr="00256ACB">
        <w:rPr>
          <w:color w:val="000000" w:themeColor="text1"/>
          <w:u w:color="000000" w:themeColor="text1"/>
        </w:rPr>
        <w:t xml:space="preserve">hip </w:t>
      </w:r>
      <w:r w:rsidR="008F2A08">
        <w:rPr>
          <w:color w:val="000000" w:themeColor="text1"/>
          <w:u w:color="000000" w:themeColor="text1"/>
        </w:rPr>
        <w:t xml:space="preserve">and must </w:t>
      </w:r>
      <w:r w:rsidR="008F2A08" w:rsidRPr="00256ACB">
        <w:rPr>
          <w:color w:val="000000" w:themeColor="text1"/>
          <w:u w:color="000000" w:themeColor="text1"/>
        </w:rPr>
        <w:t>have received the Eagle Scout Award, Venture Silver Award</w:t>
      </w:r>
      <w:r w:rsidR="008F2A08">
        <w:rPr>
          <w:color w:val="000000" w:themeColor="text1"/>
          <w:u w:color="000000" w:themeColor="text1"/>
        </w:rPr>
        <w:t>,</w:t>
      </w:r>
      <w:r w:rsidR="008F2A08" w:rsidRPr="00256ACB">
        <w:rPr>
          <w:color w:val="000000" w:themeColor="text1"/>
          <w:u w:color="000000" w:themeColor="text1"/>
        </w:rPr>
        <w:t xml:space="preserve"> or Sea Scout Quartermaster Award.</w:t>
      </w:r>
      <w:r w:rsidR="008F2A08">
        <w:rPr>
          <w:color w:val="000000" w:themeColor="text1"/>
          <w:u w:color="000000" w:themeColor="text1"/>
        </w:rPr>
        <w:t xml:space="preserve"> Nominees also must be fifteen </w:t>
      </w:r>
      <w:r w:rsidR="008F2A08" w:rsidRPr="00256ACB">
        <w:rPr>
          <w:color w:val="000000" w:themeColor="text1"/>
          <w:u w:color="000000" w:themeColor="text1"/>
        </w:rPr>
        <w:t>years of age</w:t>
      </w:r>
      <w:r w:rsidR="008F2A08">
        <w:rPr>
          <w:color w:val="000000" w:themeColor="text1"/>
          <w:u w:color="000000" w:themeColor="text1"/>
        </w:rPr>
        <w:t>, enrolled in high school at the time of selection,</w:t>
      </w:r>
      <w:r w:rsidR="008F2A08" w:rsidRPr="00256ACB">
        <w:rPr>
          <w:color w:val="000000" w:themeColor="text1"/>
          <w:u w:color="000000" w:themeColor="text1"/>
        </w:rPr>
        <w:t xml:space="preserve"> and </w:t>
      </w:r>
      <w:r w:rsidR="008F2A08">
        <w:rPr>
          <w:color w:val="000000" w:themeColor="text1"/>
          <w:u w:color="000000" w:themeColor="text1"/>
        </w:rPr>
        <w:t xml:space="preserve">must </w:t>
      </w:r>
      <w:r w:rsidR="008F2A08" w:rsidRPr="00256ACB">
        <w:rPr>
          <w:color w:val="000000" w:themeColor="text1"/>
          <w:u w:color="000000" w:themeColor="text1"/>
        </w:rPr>
        <w:t>have demonstrated practical citizenship in school, scouting</w:t>
      </w:r>
      <w:r w:rsidR="008F2A08">
        <w:rPr>
          <w:color w:val="000000" w:themeColor="text1"/>
          <w:u w:color="000000" w:themeColor="text1"/>
        </w:rPr>
        <w:t>,</w:t>
      </w:r>
      <w:r w:rsidR="008F2A08" w:rsidRPr="00256ACB">
        <w:rPr>
          <w:color w:val="000000" w:themeColor="text1"/>
          <w:u w:color="000000" w:themeColor="text1"/>
        </w:rPr>
        <w:t xml:space="preserve"> and the community</w:t>
      </w:r>
      <w:r w:rsidR="008F2A08">
        <w:rPr>
          <w:color w:val="000000" w:themeColor="text1"/>
          <w:u w:color="000000" w:themeColor="text1"/>
        </w:rPr>
        <w:t>; and</w:t>
      </w:r>
    </w:p>
    <w:p w:rsidR="008F2A08" w:rsidRDefault="008F2A08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>Whereas, the House of Representatives, proud of W</w:t>
      </w:r>
      <w:r w:rsidR="00213E99">
        <w:rPr>
          <w:color w:val="000000" w:themeColor="text1"/>
          <w:u w:color="000000" w:themeColor="text1"/>
        </w:rPr>
        <w:t>illiam</w:t>
      </w:r>
      <w:r w:rsidR="00384F9D" w:rsidRPr="00384F9D">
        <w:rPr>
          <w:color w:val="000000" w:themeColor="text1"/>
          <w:u w:color="000000" w:themeColor="text1"/>
        </w:rPr>
        <w:t>’</w:t>
      </w:r>
      <w:r w:rsidR="00213E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achievement, take</w:t>
      </w:r>
      <w:r w:rsidR="004707B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commending him for the outstanding personal and leadership qualities that </w:t>
      </w:r>
      <w:r w:rsidR="00A94931">
        <w:rPr>
          <w:color w:val="000000" w:themeColor="text1"/>
          <w:u w:color="000000" w:themeColor="text1"/>
        </w:rPr>
        <w:t xml:space="preserve">provided the foundation for his </w:t>
      </w:r>
      <w:r>
        <w:rPr>
          <w:color w:val="000000" w:themeColor="text1"/>
          <w:u w:color="000000" w:themeColor="text1"/>
        </w:rPr>
        <w:t>receiving this prestigious award</w:t>
      </w:r>
      <w:r w:rsidR="00A94931">
        <w:rPr>
          <w:color w:val="000000" w:themeColor="text1"/>
          <w:u w:color="000000" w:themeColor="text1"/>
        </w:rPr>
        <w:t xml:space="preserve"> and that will serve him well in life</w:t>
      </w:r>
      <w:r>
        <w:rPr>
          <w:color w:val="000000" w:themeColor="text1"/>
          <w:u w:color="000000" w:themeColor="text1"/>
        </w:rPr>
        <w:t>. The members look with interest to W</w:t>
      </w:r>
      <w:r w:rsidR="00213E99">
        <w:rPr>
          <w:color w:val="000000" w:themeColor="text1"/>
          <w:u w:color="000000" w:themeColor="text1"/>
        </w:rPr>
        <w:t>illiam</w:t>
      </w:r>
      <w:r w:rsidR="00384F9D" w:rsidRPr="00384F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accomplishments in the days ahead. </w:t>
      </w:r>
      <w:r>
        <w:t>Now, therefore,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>honor and congratulate W</w:t>
      </w:r>
      <w:r w:rsidR="00AF24A5">
        <w:t>illiam</w:t>
      </w:r>
      <w:r>
        <w:t xml:space="preserve"> Wagers of Lexington County on being named the </w:t>
      </w:r>
      <w:r w:rsidR="00AF24A5">
        <w:t>Veterans of Foreign Wars South Carolina 2011 Scout of the Year</w:t>
      </w:r>
      <w:r>
        <w:t>.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W</w:t>
      </w:r>
      <w:r w:rsidR="00AF24A5">
        <w:t xml:space="preserve">illiam </w:t>
      </w:r>
      <w:r>
        <w:t>Wagers.</w:t>
      </w:r>
    </w:p>
    <w:p w:rsidR="008D7FE0" w:rsidRDefault="0038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FE0" w:rsidRDefault="008D7FE0" w:rsidP="002171AE">
      <w:pPr>
        <w:suppressAutoHyphens/>
      </w:pPr>
    </w:p>
    <w:sectPr w:rsidR="008D7FE0" w:rsidSect="002171A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DF6" w:rsidRDefault="00536DF6" w:rsidP="009F0C77">
      <w:r>
        <w:separator/>
      </w:r>
    </w:p>
  </w:endnote>
  <w:endnote w:type="continuationSeparator" w:id="0">
    <w:p w:rsidR="00536DF6" w:rsidRDefault="00536D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E6DD7B-345E-43FB-8516-A04EEBF4FDF5}"/>
    <w:embedBold r:id="rId2" w:fontKey="{F6B7D527-8A9D-460F-B9F8-77FC51FC85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2E1DF4-E4AD-4541-A4F8-30EB54AC32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8BE4E4-FA21-4013-A0D5-DEC42E6B9F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2750D9-2027-43C7-8E22-AD41B52CCF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1AE" w:rsidRPr="008D7FE0" w:rsidRDefault="002171AE" w:rsidP="008D7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r w:rsidR="00AB48C9">
      <w:fldChar w:fldCharType="begin"/>
    </w:r>
    <w:r w:rsidR="00AB48C9">
      <w:instrText xml:space="preserve"> PAGE  \* MERGEFORMAT </w:instrText>
    </w:r>
    <w:r w:rsidR="00AB48C9">
      <w:fldChar w:fldCharType="separate"/>
    </w:r>
    <w:r w:rsidR="00AB48C9">
      <w:rPr>
        <w:noProof/>
      </w:rPr>
      <w:t>1</w:t>
    </w:r>
    <w:r w:rsidR="00AB48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DF6" w:rsidRDefault="00536DF6" w:rsidP="009F0C77">
      <w:r>
        <w:separator/>
      </w:r>
    </w:p>
  </w:footnote>
  <w:footnote w:type="continuationSeparator" w:id="0">
    <w:p w:rsidR="00536DF6" w:rsidRDefault="00536D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6AC11"/>
    <w:docVar w:name="CoverBillType" w:val="r"/>
    <w:docVar w:name="docpath" w:val="L:\Council\bills\RM\1256AC11.DOCX"/>
    <w:docVar w:name="dvBillNumber" w:val="43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2567"/>
    <w:rsid w:val="00011869"/>
    <w:rsid w:val="0002208E"/>
    <w:rsid w:val="00023C7B"/>
    <w:rsid w:val="00096586"/>
    <w:rsid w:val="000E1785"/>
    <w:rsid w:val="000E7BD5"/>
    <w:rsid w:val="000F40FA"/>
    <w:rsid w:val="0010776B"/>
    <w:rsid w:val="00133E66"/>
    <w:rsid w:val="001435A3"/>
    <w:rsid w:val="001C2567"/>
    <w:rsid w:val="001D08F2"/>
    <w:rsid w:val="001D525B"/>
    <w:rsid w:val="001D7F4F"/>
    <w:rsid w:val="00202C6E"/>
    <w:rsid w:val="00213E99"/>
    <w:rsid w:val="002171AE"/>
    <w:rsid w:val="002321B6"/>
    <w:rsid w:val="00250967"/>
    <w:rsid w:val="002543C8"/>
    <w:rsid w:val="00261B45"/>
    <w:rsid w:val="00284AAE"/>
    <w:rsid w:val="002943A9"/>
    <w:rsid w:val="002A538A"/>
    <w:rsid w:val="002E5912"/>
    <w:rsid w:val="00325348"/>
    <w:rsid w:val="0032732C"/>
    <w:rsid w:val="00336AD0"/>
    <w:rsid w:val="0037079A"/>
    <w:rsid w:val="00384F9D"/>
    <w:rsid w:val="003C489A"/>
    <w:rsid w:val="003D01E8"/>
    <w:rsid w:val="003E5288"/>
    <w:rsid w:val="003F6D79"/>
    <w:rsid w:val="004101E6"/>
    <w:rsid w:val="0041760A"/>
    <w:rsid w:val="00417C01"/>
    <w:rsid w:val="00433B43"/>
    <w:rsid w:val="00464FD2"/>
    <w:rsid w:val="004707B1"/>
    <w:rsid w:val="00473E79"/>
    <w:rsid w:val="004809EE"/>
    <w:rsid w:val="00480FD6"/>
    <w:rsid w:val="004B098B"/>
    <w:rsid w:val="004E7D54"/>
    <w:rsid w:val="005273C6"/>
    <w:rsid w:val="00530A69"/>
    <w:rsid w:val="00536DF6"/>
    <w:rsid w:val="00545593"/>
    <w:rsid w:val="00555147"/>
    <w:rsid w:val="0057673E"/>
    <w:rsid w:val="00577C6C"/>
    <w:rsid w:val="005933ED"/>
    <w:rsid w:val="005B0748"/>
    <w:rsid w:val="005C2FE2"/>
    <w:rsid w:val="005E2BC9"/>
    <w:rsid w:val="00605102"/>
    <w:rsid w:val="006215AA"/>
    <w:rsid w:val="006913C9"/>
    <w:rsid w:val="0069470D"/>
    <w:rsid w:val="00734F00"/>
    <w:rsid w:val="007A13B7"/>
    <w:rsid w:val="007A70AE"/>
    <w:rsid w:val="007C4211"/>
    <w:rsid w:val="008362E8"/>
    <w:rsid w:val="008A1768"/>
    <w:rsid w:val="008D7FE0"/>
    <w:rsid w:val="008F2A08"/>
    <w:rsid w:val="008F4429"/>
    <w:rsid w:val="00900ABD"/>
    <w:rsid w:val="0094021A"/>
    <w:rsid w:val="00942B18"/>
    <w:rsid w:val="009C6A0B"/>
    <w:rsid w:val="009F0C77"/>
    <w:rsid w:val="009F4DD1"/>
    <w:rsid w:val="00A41684"/>
    <w:rsid w:val="00A64E80"/>
    <w:rsid w:val="00A72BCD"/>
    <w:rsid w:val="00A741D9"/>
    <w:rsid w:val="00A833AB"/>
    <w:rsid w:val="00A852C4"/>
    <w:rsid w:val="00A94931"/>
    <w:rsid w:val="00A9741D"/>
    <w:rsid w:val="00AB48C9"/>
    <w:rsid w:val="00AD4B17"/>
    <w:rsid w:val="00AF24A5"/>
    <w:rsid w:val="00AF4785"/>
    <w:rsid w:val="00B412D4"/>
    <w:rsid w:val="00B45883"/>
    <w:rsid w:val="00B661A5"/>
    <w:rsid w:val="00BA02B6"/>
    <w:rsid w:val="00BE3C22"/>
    <w:rsid w:val="00BE6E4F"/>
    <w:rsid w:val="00C0345E"/>
    <w:rsid w:val="00C16F1B"/>
    <w:rsid w:val="00C3483A"/>
    <w:rsid w:val="00C74E9D"/>
    <w:rsid w:val="00C82FD3"/>
    <w:rsid w:val="00C92819"/>
    <w:rsid w:val="00CC6B7B"/>
    <w:rsid w:val="00CD2089"/>
    <w:rsid w:val="00D035D3"/>
    <w:rsid w:val="00D73A67"/>
    <w:rsid w:val="00D970A9"/>
    <w:rsid w:val="00DC2C41"/>
    <w:rsid w:val="00DD429B"/>
    <w:rsid w:val="00DE2041"/>
    <w:rsid w:val="00DF3845"/>
    <w:rsid w:val="00E41911"/>
    <w:rsid w:val="00E92EEF"/>
    <w:rsid w:val="00E93158"/>
    <w:rsid w:val="00EC6C5A"/>
    <w:rsid w:val="00F24442"/>
    <w:rsid w:val="00F50AE3"/>
    <w:rsid w:val="00F621C1"/>
    <w:rsid w:val="00F67CF1"/>
    <w:rsid w:val="00F840F0"/>
    <w:rsid w:val="00F94415"/>
    <w:rsid w:val="00FB0D0D"/>
    <w:rsid w:val="00FB43B4"/>
    <w:rsid w:val="00FC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E7A36F-2392-468E-BA61-88B7F771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7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7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12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0E5F-3F03-4C33-A704-5624DC76E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485</Words>
  <Characters>2818</Characters>
  <Application>Microsoft Office Word</Application>
  <DocSecurity>4</DocSecurity>
  <Lines>90</Lines>
  <Paragraphs>25</Paragraphs>
  <ScaleCrop>false</ScaleCrop>
  <Company> 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4312: William Wagers - South Carolina Legislature Online</dc:title>
  <dc:subject/>
  <dc:creator>rosannemcdowell</dc:creator>
  <cp:keywords/>
  <dc:description/>
  <cp:lastModifiedBy>N Cumfer</cp:lastModifiedBy>
  <cp:revision>2</cp:revision>
  <cp:lastPrinted>2011-06-01T14:44:00Z</cp:lastPrinted>
  <dcterms:created xsi:type="dcterms:W3CDTF">2014-11-24T14:19:00Z</dcterms:created>
  <dcterms:modified xsi:type="dcterms:W3CDTF">2014-11-24T14:19:00Z</dcterms:modified>
</cp:coreProperties>
</file>