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C7D" w:rsidRDefault="00A93C7D" w:rsidP="00A93C7D">
      <w:pPr>
        <w:widowControl w:val="0"/>
        <w:jc w:val="center"/>
      </w:pPr>
      <w:bookmarkStart w:id="0" w:name="_GoBack"/>
      <w:bookmarkEnd w:id="0"/>
      <w:r w:rsidRPr="00A93C7D">
        <w:rPr>
          <w:b/>
        </w:rPr>
        <w:t>South Carolina General Assembly</w:t>
      </w:r>
    </w:p>
    <w:p w:rsidR="00A93C7D" w:rsidRDefault="00A93C7D" w:rsidP="00A93C7D">
      <w:pPr>
        <w:widowControl w:val="0"/>
        <w:jc w:val="center"/>
      </w:pPr>
      <w:r>
        <w:t>119th Session, 2011-2012</w:t>
      </w:r>
    </w:p>
    <w:p w:rsidR="00A93C7D" w:rsidRDefault="00A93C7D" w:rsidP="00A93C7D">
      <w:pPr>
        <w:widowControl w:val="0"/>
        <w:jc w:val="left"/>
      </w:pPr>
    </w:p>
    <w:p w:rsidR="00A93C7D" w:rsidRDefault="00A93C7D" w:rsidP="00A93C7D">
      <w:pPr>
        <w:widowControl w:val="0"/>
        <w:jc w:val="left"/>
        <w:rPr>
          <w:b/>
        </w:rPr>
      </w:pPr>
      <w:r w:rsidRPr="00A93C7D">
        <w:rPr>
          <w:b/>
        </w:rPr>
        <w:t>H. 4370</w:t>
      </w:r>
    </w:p>
    <w:p w:rsidR="00A93C7D" w:rsidRDefault="00A93C7D" w:rsidP="00A93C7D">
      <w:pPr>
        <w:widowControl w:val="0"/>
        <w:jc w:val="left"/>
        <w:rPr>
          <w:b/>
        </w:rPr>
      </w:pPr>
    </w:p>
    <w:p w:rsidR="00A93C7D" w:rsidRDefault="00A93C7D" w:rsidP="00A93C7D">
      <w:pPr>
        <w:widowControl w:val="0"/>
        <w:jc w:val="left"/>
      </w:pPr>
      <w:r w:rsidRPr="00A93C7D">
        <w:rPr>
          <w:b/>
        </w:rPr>
        <w:t>STATUS INFORMATION</w:t>
      </w:r>
    </w:p>
    <w:p w:rsidR="00A93C7D" w:rsidRDefault="00A93C7D" w:rsidP="00A93C7D">
      <w:pPr>
        <w:widowControl w:val="0"/>
        <w:jc w:val="left"/>
      </w:pPr>
    </w:p>
    <w:p w:rsidR="00A93C7D" w:rsidRDefault="00A93C7D" w:rsidP="00A93C7D">
      <w:pPr>
        <w:widowControl w:val="0"/>
        <w:jc w:val="left"/>
      </w:pPr>
      <w:r>
        <w:t>House Resolution</w:t>
      </w:r>
    </w:p>
    <w:p w:rsidR="00A93C7D" w:rsidRDefault="00A93C7D" w:rsidP="00A93C7D">
      <w:pPr>
        <w:widowControl w:val="0"/>
        <w:jc w:val="left"/>
      </w:pPr>
      <w:r>
        <w:t>Sponsors: Rules Committee</w:t>
      </w:r>
    </w:p>
    <w:p w:rsidR="00A93C7D" w:rsidRDefault="00A93C7D" w:rsidP="00A93C7D">
      <w:pPr>
        <w:widowControl w:val="0"/>
        <w:jc w:val="left"/>
      </w:pPr>
      <w:r>
        <w:t>Document Path: l:\council\bills\dka\3723sd11.docx</w:t>
      </w:r>
    </w:p>
    <w:p w:rsidR="00A93C7D" w:rsidRDefault="00A93C7D" w:rsidP="00A93C7D">
      <w:pPr>
        <w:widowControl w:val="0"/>
        <w:jc w:val="left"/>
      </w:pPr>
    </w:p>
    <w:p w:rsidR="00A93C7D" w:rsidRDefault="00A93C7D" w:rsidP="00A93C7D">
      <w:pPr>
        <w:widowControl w:val="0"/>
        <w:jc w:val="left"/>
      </w:pPr>
      <w:r>
        <w:t>Introduced in the House on June 14, 2011</w:t>
      </w:r>
    </w:p>
    <w:p w:rsidR="00A93C7D" w:rsidRDefault="00A93C7D" w:rsidP="00A93C7D">
      <w:pPr>
        <w:widowControl w:val="0"/>
        <w:jc w:val="left"/>
      </w:pPr>
      <w:r>
        <w:t>Adopted by the House on June 14, 2011</w:t>
      </w:r>
    </w:p>
    <w:p w:rsidR="00A93C7D" w:rsidRDefault="00A93C7D" w:rsidP="00A93C7D">
      <w:pPr>
        <w:widowControl w:val="0"/>
        <w:jc w:val="left"/>
      </w:pPr>
    </w:p>
    <w:p w:rsidR="00A93C7D" w:rsidRDefault="00A93C7D" w:rsidP="00A93C7D">
      <w:pPr>
        <w:widowControl w:val="0"/>
        <w:jc w:val="left"/>
      </w:pPr>
      <w:r>
        <w:t xml:space="preserve">Summary: </w:t>
      </w:r>
      <w:r w:rsidR="00993E93">
        <w:t>Redistricting</w:t>
      </w:r>
    </w:p>
    <w:p w:rsidR="00A93C7D" w:rsidRDefault="00A93C7D" w:rsidP="00A93C7D">
      <w:pPr>
        <w:widowControl w:val="0"/>
        <w:jc w:val="left"/>
      </w:pPr>
    </w:p>
    <w:p w:rsidR="00A93C7D" w:rsidRDefault="00A93C7D" w:rsidP="00A93C7D">
      <w:pPr>
        <w:widowControl w:val="0"/>
        <w:jc w:val="left"/>
      </w:pPr>
    </w:p>
    <w:p w:rsidR="00A93C7D" w:rsidRDefault="00A93C7D" w:rsidP="00A93C7D">
      <w:pPr>
        <w:widowControl w:val="0"/>
        <w:tabs>
          <w:tab w:val="center" w:pos="590"/>
          <w:tab w:val="center" w:pos="1440"/>
          <w:tab w:val="left" w:pos="1872"/>
          <w:tab w:val="left" w:pos="9187"/>
        </w:tabs>
        <w:jc w:val="left"/>
      </w:pPr>
      <w:r w:rsidRPr="00A93C7D">
        <w:rPr>
          <w:b/>
        </w:rPr>
        <w:t>HISTORY OF LEGISLATIVE ACTIONS</w:t>
      </w:r>
    </w:p>
    <w:p w:rsidR="00A93C7D" w:rsidRDefault="00A93C7D" w:rsidP="00A93C7D">
      <w:pPr>
        <w:widowControl w:val="0"/>
        <w:tabs>
          <w:tab w:val="center" w:pos="590"/>
          <w:tab w:val="center" w:pos="1440"/>
          <w:tab w:val="left" w:pos="1872"/>
          <w:tab w:val="left" w:pos="9187"/>
        </w:tabs>
        <w:jc w:val="left"/>
      </w:pPr>
    </w:p>
    <w:p w:rsidR="00A93C7D" w:rsidRPr="00A93C7D" w:rsidRDefault="00A93C7D" w:rsidP="00A93C7D">
      <w:pPr>
        <w:widowControl w:val="0"/>
        <w:tabs>
          <w:tab w:val="center" w:pos="590"/>
          <w:tab w:val="center" w:pos="1440"/>
          <w:tab w:val="left" w:pos="1872"/>
          <w:tab w:val="left" w:pos="9187"/>
        </w:tabs>
        <w:jc w:val="left"/>
      </w:pPr>
      <w:r w:rsidRPr="00A93C7D">
        <w:rPr>
          <w:u w:val="single"/>
        </w:rPr>
        <w:tab/>
        <w:t>Date</w:t>
      </w:r>
      <w:r w:rsidRPr="00A93C7D">
        <w:rPr>
          <w:u w:val="single"/>
        </w:rPr>
        <w:tab/>
        <w:t>Body</w:t>
      </w:r>
      <w:r w:rsidRPr="00A93C7D">
        <w:rPr>
          <w:u w:val="single"/>
        </w:rPr>
        <w:tab/>
        <w:t>Action Description with journal page number</w:t>
      </w:r>
      <w:r w:rsidRPr="00A93C7D">
        <w:rPr>
          <w:u w:val="single"/>
        </w:rPr>
        <w:tab/>
      </w:r>
    </w:p>
    <w:p w:rsidR="00A36242" w:rsidRDefault="00A36242" w:rsidP="00A36242">
      <w:pPr>
        <w:widowControl w:val="0"/>
        <w:tabs>
          <w:tab w:val="right" w:pos="1008"/>
          <w:tab w:val="left" w:pos="1152"/>
          <w:tab w:val="left" w:pos="1872"/>
          <w:tab w:val="left" w:pos="9187"/>
        </w:tabs>
        <w:ind w:left="2088" w:hanging="2088"/>
        <w:jc w:val="left"/>
      </w:pPr>
      <w:r>
        <w:tab/>
        <w:t>6/14/2011</w:t>
      </w:r>
      <w:r>
        <w:tab/>
        <w:t>House</w:t>
      </w:r>
      <w:r>
        <w:tab/>
      </w:r>
      <w:r w:rsidRPr="00A35C95">
        <w:t>Introduced and adopted (</w:t>
      </w:r>
      <w:hyperlink r:id="rId7" w:history="1">
        <w:r w:rsidRPr="00A35C95">
          <w:rPr>
            <w:rStyle w:val="Hyperlink"/>
          </w:rPr>
          <w:t>House Journal</w:t>
        </w:r>
        <w:r w:rsidRPr="00A35C95">
          <w:rPr>
            <w:rStyle w:val="Hyperlink"/>
          </w:rPr>
          <w:noBreakHyphen/>
          <w:t>page 24</w:t>
        </w:r>
      </w:hyperlink>
      <w:r w:rsidRPr="00A35C95">
        <w:t>)</w:t>
      </w:r>
    </w:p>
    <w:p w:rsidR="00A36242" w:rsidRDefault="00A36242" w:rsidP="00A36242">
      <w:pPr>
        <w:widowControl w:val="0"/>
        <w:tabs>
          <w:tab w:val="right" w:pos="1008"/>
          <w:tab w:val="left" w:pos="1152"/>
          <w:tab w:val="left" w:pos="1872"/>
          <w:tab w:val="left" w:pos="9187"/>
        </w:tabs>
        <w:ind w:left="2088" w:hanging="2088"/>
        <w:jc w:val="left"/>
      </w:pPr>
      <w:r>
        <w:tab/>
        <w:t>6/14/2011</w:t>
      </w:r>
      <w:r>
        <w:tab/>
        <w:t>House</w:t>
      </w:r>
      <w:r>
        <w:tab/>
      </w:r>
      <w:r w:rsidRPr="00A35C95">
        <w:t>Roll call Yeas</w:t>
      </w:r>
      <w:r>
        <w:noBreakHyphen/>
      </w:r>
      <w:r w:rsidRPr="00A35C95">
        <w:t>2  Nays</w:t>
      </w:r>
      <w:r>
        <w:noBreakHyphen/>
      </w:r>
      <w:r w:rsidRPr="00A35C95">
        <w:t>1 (</w:t>
      </w:r>
      <w:hyperlink r:id="rId8" w:history="1">
        <w:r w:rsidRPr="00A35C95">
          <w:rPr>
            <w:rStyle w:val="Hyperlink"/>
          </w:rPr>
          <w:t>House Journal</w:t>
        </w:r>
        <w:r w:rsidRPr="00A35C95">
          <w:rPr>
            <w:rStyle w:val="Hyperlink"/>
          </w:rPr>
          <w:noBreakHyphen/>
          <w:t>page 24</w:t>
        </w:r>
      </w:hyperlink>
      <w:r w:rsidRPr="00A35C95">
        <w:t>)</w:t>
      </w:r>
    </w:p>
    <w:p w:rsidR="00A36242" w:rsidRDefault="00A36242" w:rsidP="00A36242">
      <w:pPr>
        <w:widowControl w:val="0"/>
        <w:tabs>
          <w:tab w:val="right" w:pos="1008"/>
          <w:tab w:val="left" w:pos="1152"/>
          <w:tab w:val="left" w:pos="1872"/>
          <w:tab w:val="left" w:pos="9187"/>
        </w:tabs>
        <w:ind w:left="2088" w:hanging="2088"/>
        <w:jc w:val="left"/>
      </w:pPr>
    </w:p>
    <w:p w:rsidR="00A93C7D" w:rsidRPr="00A93C7D" w:rsidRDefault="00A93C7D" w:rsidP="00A93C7D">
      <w:pPr>
        <w:widowControl w:val="0"/>
        <w:tabs>
          <w:tab w:val="right" w:pos="1008"/>
          <w:tab w:val="left" w:pos="1152"/>
          <w:tab w:val="left" w:pos="1872"/>
          <w:tab w:val="left" w:pos="9187"/>
        </w:tabs>
        <w:ind w:left="2088" w:hanging="2088"/>
        <w:jc w:val="left"/>
      </w:pPr>
    </w:p>
    <w:p w:rsidR="00A93C7D" w:rsidRDefault="00A93C7D" w:rsidP="00A93C7D">
      <w:r w:rsidRPr="00A93C7D">
        <w:rPr>
          <w:b/>
        </w:rPr>
        <w:t>VERSIONS OF THIS BILL</w:t>
      </w:r>
    </w:p>
    <w:p w:rsidR="00A93C7D" w:rsidRDefault="00A93C7D" w:rsidP="00A93C7D"/>
    <w:p w:rsidR="00A93C7D" w:rsidRDefault="00515DB2" w:rsidP="00A93C7D">
      <w:hyperlink r:id="rId9" w:history="1">
        <w:r w:rsidR="00A93C7D">
          <w:rPr>
            <w:rStyle w:val="Hyperlink"/>
          </w:rPr>
          <w:t>6/14/2011</w:t>
        </w:r>
      </w:hyperlink>
    </w:p>
    <w:p w:rsidR="00A93C7D" w:rsidRDefault="00A93C7D" w:rsidP="00A93C7D"/>
    <w:p w:rsidR="00A93C7D" w:rsidRDefault="00A93C7D" w:rsidP="00A93C7D">
      <w:pPr>
        <w:sectPr w:rsidR="00A93C7D" w:rsidSect="00A93C7D">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A83" w:rsidRDefault="0045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A83" w:rsidRDefault="0045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A83" w:rsidRDefault="0045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A83" w:rsidRDefault="0045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A83" w:rsidRDefault="0045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A83" w:rsidRDefault="0045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69F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5A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SET BY SPECIAL ORDER H. 3991, RELATING TO REDISTRICTING LEGISLATION CONCERNING THE HOUSE OF REPRESENTATIVES, FOR SECOND READING OR OTHER CONSIDERATION ON TUESDAY, JUNE 14, 2011, IMMEDIATELY FOLLOWING THE ROLL CALL</w:t>
      </w:r>
      <w:r w:rsidR="00D6603F">
        <w:t>,</w:t>
      </w:r>
      <w:r>
        <w:t xml:space="preserve"> AND TO PROVIDE, FOLLOWING THE ROLL CALL ON EACH LEGISLATIVE DAY THEREAFTER, FOR THE CONTINUING SPECIAL ORDER CONSIDERATION OF </w:t>
      </w:r>
      <w:r w:rsidR="001A7DF1">
        <w:t>H</w:t>
      </w:r>
      <w:r>
        <w:t>. 3991 UNTIL SECOND READING OR OTHER DISPOSITIO</w:t>
      </w:r>
      <w:r w:rsidR="00F83D6D">
        <w:t>N; AND TO SET BY SPECIAL ORDER H</w:t>
      </w:r>
      <w:r>
        <w:t>. 3992</w:t>
      </w:r>
      <w:r w:rsidR="00F83D6D">
        <w:t>, RELATING TO REDISTRICTING LEGISLATION CONCERNING THE SEVEN UNITED STATES CONGRESSIONAL DISTRICT SEATS ALLOCATED TO SOUTH CAROLINA, FOR SECOND READING OR OTHER CONSIDERATION IMMEDIATELY FOLLOWING SECOND READING OR OTHER DISPOSITION OF H. 3991</w:t>
      </w:r>
      <w:r w:rsidR="00D6603F">
        <w:t>,</w:t>
      </w:r>
      <w:r w:rsidR="00F83D6D">
        <w:t xml:space="preserve"> AND TO PROVIDE, FOLLOWING THE ROLL CALL ON EACH LEGISLATIVE DAY THEREAFTER, FOR THE CONTINUING SPECIAL ORDER CONSIDERATION OF H. 3992 UNTIL SECOND READING OR OTHER DISPOSITION.</w:t>
      </w:r>
    </w:p>
    <w:p w:rsidR="001B69FA" w:rsidRDefault="001B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69FA" w:rsidRDefault="001B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69FA" w:rsidRDefault="001B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9FA" w:rsidRDefault="001B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83D6D">
        <w:t xml:space="preserve"> H. 3991, relating to redistricting legislation concerning the House of Representatives, is set by special order for second reading or other consideration on Tuesday, June 14, 2011, immediately following the roll call, and to provide, following </w:t>
      </w:r>
      <w:r w:rsidR="00F83D6D">
        <w:lastRenderedPageBreak/>
        <w:t>the roll call on each legislative day thereafter, for continuing special order consideration of H. 3991 until second reading or other disposition.</w:t>
      </w:r>
    </w:p>
    <w:p w:rsidR="00F83D6D" w:rsidRDefault="00F83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D6D" w:rsidRDefault="00F83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H. 3992, relating to redistricting legislation concerning the seven United States Congressional District Seats allocated to South Carolina</w:t>
      </w:r>
      <w:r w:rsidR="001039BE">
        <w:t>, is set by special order for second reading or other consideration immediately following second reading or other disposition of H. 3991</w:t>
      </w:r>
      <w:r w:rsidR="00172DBD">
        <w:t>,</w:t>
      </w:r>
      <w:r w:rsidR="001039BE">
        <w:t xml:space="preserve"> and to provide, following the roll call on each legislative day</w:t>
      </w:r>
      <w:r w:rsidR="001A7DF1">
        <w:t xml:space="preserve"> thereafter</w:t>
      </w:r>
      <w:r w:rsidR="001039BE">
        <w:t>, for the continuing special order consideration of H. 3992 until second reading or other disposition.</w:t>
      </w:r>
    </w:p>
    <w:p w:rsidR="00407B5D" w:rsidRDefault="000F72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7B5D" w:rsidRDefault="00407B5D" w:rsidP="00A93C7D">
      <w:pPr>
        <w:suppressAutoHyphens/>
      </w:pPr>
    </w:p>
    <w:sectPr w:rsidR="00407B5D" w:rsidSect="00A93C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D6D" w:rsidRDefault="00F83D6D" w:rsidP="009F0C77">
      <w:r>
        <w:separator/>
      </w:r>
    </w:p>
  </w:endnote>
  <w:endnote w:type="continuationSeparator" w:id="0">
    <w:p w:rsidR="00F83D6D" w:rsidRDefault="00F83D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9353C2-B449-43A0-A3E1-D7E2D73B0E37}"/>
    <w:embedBold r:id="rId2" w:fontKey="{619284A9-12F1-427F-9024-9F416226C343}"/>
  </w:font>
  <w:font w:name="Calibri">
    <w:panose1 w:val="020F0502020204030204"/>
    <w:charset w:val="00"/>
    <w:family w:val="swiss"/>
    <w:pitch w:val="variable"/>
    <w:sig w:usb0="E10002FF" w:usb1="4000ACFF" w:usb2="00000009" w:usb3="00000000" w:csb0="0000019F" w:csb1="00000000"/>
    <w:embedRegular r:id="rId3" w:fontKey="{6A24DD7F-99C9-4836-BD9A-F8D668C4E012}"/>
  </w:font>
  <w:font w:name="Tahoma">
    <w:panose1 w:val="020B0604030504040204"/>
    <w:charset w:val="00"/>
    <w:family w:val="swiss"/>
    <w:pitch w:val="variable"/>
    <w:sig w:usb0="21002A87" w:usb1="80000000" w:usb2="00000008" w:usb3="00000000" w:csb0="000101FF" w:csb1="00000000"/>
    <w:embedRegular r:id="rId4" w:fontKey="{AA7B7B68-D3B7-4EF5-BB56-0C58AB2DD323}"/>
  </w:font>
  <w:font w:name="Cambria">
    <w:panose1 w:val="02040503050406030204"/>
    <w:charset w:val="00"/>
    <w:family w:val="roman"/>
    <w:pitch w:val="variable"/>
    <w:sig w:usb0="E00002FF" w:usb1="400004FF" w:usb2="00000000" w:usb3="00000000" w:csb0="0000019F" w:csb1="00000000"/>
    <w:embedRegular r:id="rId5" w:fontKey="{2C948354-0C93-4C5B-9745-0030F5369A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C7D" w:rsidRPr="00407B5D" w:rsidRDefault="00A93C7D" w:rsidP="00407B5D">
    <w:pPr>
      <w:pStyle w:val="Footer"/>
      <w:tabs>
        <w:tab w:val="clear" w:pos="4680"/>
        <w:tab w:val="clear" w:pos="9360"/>
        <w:tab w:val="center" w:pos="2995"/>
      </w:tabs>
      <w:spacing w:before="120"/>
    </w:pPr>
    <w:r>
      <w:t>[4370]</w:t>
    </w:r>
    <w:r>
      <w:tab/>
    </w:r>
    <w:r w:rsidR="00515DB2">
      <w:fldChar w:fldCharType="begin"/>
    </w:r>
    <w:r w:rsidR="00515DB2">
      <w:instrText xml:space="preserve"> PAGE  \* MERGEFORMAT </w:instrText>
    </w:r>
    <w:r w:rsidR="00515DB2">
      <w:fldChar w:fldCharType="separate"/>
    </w:r>
    <w:r w:rsidR="00515DB2">
      <w:rPr>
        <w:noProof/>
      </w:rPr>
      <w:t>1</w:t>
    </w:r>
    <w:r w:rsidR="00515D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D6D" w:rsidRDefault="00F83D6D" w:rsidP="009F0C77">
      <w:r>
        <w:separator/>
      </w:r>
    </w:p>
  </w:footnote>
  <w:footnote w:type="continuationSeparator" w:id="0">
    <w:p w:rsidR="00F83D6D" w:rsidRDefault="00F83D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723SD11"/>
    <w:docVar w:name="CoverBillType" w:val="r"/>
    <w:docVar w:name="docpath" w:val="L:\Council\bills\DKA\3723SD11.DOCX"/>
    <w:docVar w:name="dvBillNumber" w:val="4370"/>
    <w:docVar w:name="dvBillNumberPrefix" w:val="H. "/>
    <w:docVar w:name="dvOriginalBody" w:val="House"/>
    <w:docVar w:name="dvSteno" w:val="DKA"/>
    <w:docVar w:name="NameofBody" w:val="h"/>
    <w:docVar w:name="vgroup2" w:val="Council"/>
  </w:docVars>
  <w:rsids>
    <w:rsidRoot w:val="0014093C"/>
    <w:rsid w:val="00011869"/>
    <w:rsid w:val="000A6665"/>
    <w:rsid w:val="000E1785"/>
    <w:rsid w:val="000F40FA"/>
    <w:rsid w:val="000F72ED"/>
    <w:rsid w:val="001039BE"/>
    <w:rsid w:val="0010776B"/>
    <w:rsid w:val="00133E66"/>
    <w:rsid w:val="0014093C"/>
    <w:rsid w:val="001435A3"/>
    <w:rsid w:val="00172DBD"/>
    <w:rsid w:val="001A7DF1"/>
    <w:rsid w:val="001B69FA"/>
    <w:rsid w:val="001D08F2"/>
    <w:rsid w:val="001D525B"/>
    <w:rsid w:val="001D7F4F"/>
    <w:rsid w:val="002321B6"/>
    <w:rsid w:val="00235A98"/>
    <w:rsid w:val="00250967"/>
    <w:rsid w:val="002543C8"/>
    <w:rsid w:val="00284AAE"/>
    <w:rsid w:val="002E5912"/>
    <w:rsid w:val="00325348"/>
    <w:rsid w:val="0032732C"/>
    <w:rsid w:val="00336AD0"/>
    <w:rsid w:val="0037079A"/>
    <w:rsid w:val="003D01E8"/>
    <w:rsid w:val="003E5288"/>
    <w:rsid w:val="003F6D79"/>
    <w:rsid w:val="00407B5D"/>
    <w:rsid w:val="0041760A"/>
    <w:rsid w:val="00417C01"/>
    <w:rsid w:val="00453A83"/>
    <w:rsid w:val="004606AB"/>
    <w:rsid w:val="004809EE"/>
    <w:rsid w:val="004E7D54"/>
    <w:rsid w:val="00515DB2"/>
    <w:rsid w:val="005273C6"/>
    <w:rsid w:val="00530A69"/>
    <w:rsid w:val="00545593"/>
    <w:rsid w:val="00577C6C"/>
    <w:rsid w:val="005C2FE2"/>
    <w:rsid w:val="005C4DE0"/>
    <w:rsid w:val="005E2BC9"/>
    <w:rsid w:val="005E2F25"/>
    <w:rsid w:val="00604648"/>
    <w:rsid w:val="00605102"/>
    <w:rsid w:val="006215AA"/>
    <w:rsid w:val="00653F4C"/>
    <w:rsid w:val="006913C9"/>
    <w:rsid w:val="0069470D"/>
    <w:rsid w:val="006956A2"/>
    <w:rsid w:val="006E4C1D"/>
    <w:rsid w:val="00725F55"/>
    <w:rsid w:val="00734F00"/>
    <w:rsid w:val="00797530"/>
    <w:rsid w:val="007A70AE"/>
    <w:rsid w:val="008362E8"/>
    <w:rsid w:val="008A1768"/>
    <w:rsid w:val="008F4429"/>
    <w:rsid w:val="0094021A"/>
    <w:rsid w:val="00993E93"/>
    <w:rsid w:val="009C6A0B"/>
    <w:rsid w:val="009D6E68"/>
    <w:rsid w:val="009F0C77"/>
    <w:rsid w:val="009F4DD1"/>
    <w:rsid w:val="00A36242"/>
    <w:rsid w:val="00A41684"/>
    <w:rsid w:val="00A578C6"/>
    <w:rsid w:val="00A64E80"/>
    <w:rsid w:val="00A72BCD"/>
    <w:rsid w:val="00A741D9"/>
    <w:rsid w:val="00A833AB"/>
    <w:rsid w:val="00A93C7D"/>
    <w:rsid w:val="00A9741D"/>
    <w:rsid w:val="00AD4B17"/>
    <w:rsid w:val="00B132D1"/>
    <w:rsid w:val="00B412D4"/>
    <w:rsid w:val="00BD1308"/>
    <w:rsid w:val="00BE3C22"/>
    <w:rsid w:val="00BE4A7E"/>
    <w:rsid w:val="00C0345E"/>
    <w:rsid w:val="00C120E6"/>
    <w:rsid w:val="00C3483A"/>
    <w:rsid w:val="00C62979"/>
    <w:rsid w:val="00C74E9D"/>
    <w:rsid w:val="00C82FD3"/>
    <w:rsid w:val="00C92819"/>
    <w:rsid w:val="00CC6B7B"/>
    <w:rsid w:val="00CD2089"/>
    <w:rsid w:val="00CF4FD0"/>
    <w:rsid w:val="00D6603F"/>
    <w:rsid w:val="00D73A67"/>
    <w:rsid w:val="00D970A9"/>
    <w:rsid w:val="00DB7FE5"/>
    <w:rsid w:val="00DF3845"/>
    <w:rsid w:val="00E238E0"/>
    <w:rsid w:val="00E41911"/>
    <w:rsid w:val="00E92EEF"/>
    <w:rsid w:val="00EF6952"/>
    <w:rsid w:val="00F24442"/>
    <w:rsid w:val="00F50AE3"/>
    <w:rsid w:val="00F64678"/>
    <w:rsid w:val="00F65CDC"/>
    <w:rsid w:val="00F67CF1"/>
    <w:rsid w:val="00F83D6D"/>
    <w:rsid w:val="00F840F0"/>
    <w:rsid w:val="00F90236"/>
    <w:rsid w:val="00FB0D0D"/>
    <w:rsid w:val="00FB43B4"/>
    <w:rsid w:val="00FB6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3E8D28-499E-4531-9F72-47B04A301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3A83"/>
    <w:rPr>
      <w:rFonts w:ascii="Tahoma" w:hAnsi="Tahoma" w:cs="Tahoma"/>
      <w:sz w:val="16"/>
      <w:szCs w:val="16"/>
    </w:rPr>
  </w:style>
  <w:style w:type="character" w:customStyle="1" w:styleId="BalloonTextChar">
    <w:name w:val="Balloon Text Char"/>
    <w:basedOn w:val="DefaultParagraphFont"/>
    <w:link w:val="BalloonText"/>
    <w:uiPriority w:val="99"/>
    <w:semiHidden/>
    <w:rsid w:val="00453A83"/>
    <w:rPr>
      <w:rFonts w:ascii="Tahoma" w:eastAsia="Times New Roman" w:hAnsi="Tahoma" w:cs="Tahoma"/>
      <w:sz w:val="16"/>
      <w:szCs w:val="16"/>
    </w:rPr>
  </w:style>
  <w:style w:type="character" w:styleId="Hyperlink">
    <w:name w:val="Hyperlink"/>
    <w:basedOn w:val="DefaultParagraphFont"/>
    <w:uiPriority w:val="99"/>
    <w:unhideWhenUsed/>
    <w:rsid w:val="00A93C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14-11.docx" TargetMode="External"/><Relationship Id="rId3" Type="http://schemas.openxmlformats.org/officeDocument/2006/relationships/settings" Target="settings.xml"/><Relationship Id="rId7" Type="http://schemas.openxmlformats.org/officeDocument/2006/relationships/hyperlink" Target="file:///h:\hj%20archive\2011\06-1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370_201106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9CA3D-E475-4F82-B6BD-7BE3F7442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340</Words>
  <Characters>1991</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4370: Redistricting - South Carolina Legislature Online</dc:title>
  <dc:subject/>
  <dc:creator>sharonpair</dc:creator>
  <cp:keywords/>
  <dc:description/>
  <cp:lastModifiedBy>N Cumfer</cp:lastModifiedBy>
  <cp:revision>2</cp:revision>
  <cp:lastPrinted>2011-06-13T13:16:00Z</cp:lastPrinted>
  <dcterms:created xsi:type="dcterms:W3CDTF">2014-11-24T14:21:00Z</dcterms:created>
  <dcterms:modified xsi:type="dcterms:W3CDTF">2014-11-24T14:21:00Z</dcterms:modified>
</cp:coreProperties>
</file>