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BCF" w:rsidRDefault="002D0BCF" w:rsidP="002D0BCF">
      <w:pPr>
        <w:widowControl w:val="0"/>
        <w:jc w:val="center"/>
      </w:pPr>
      <w:bookmarkStart w:id="0" w:name="_GoBack"/>
      <w:bookmarkEnd w:id="0"/>
      <w:r w:rsidRPr="002D0BCF">
        <w:rPr>
          <w:b/>
        </w:rPr>
        <w:t>South Carolina General Assembly</w:t>
      </w:r>
    </w:p>
    <w:p w:rsidR="002D0BCF" w:rsidRDefault="002D0BCF" w:rsidP="002D0BCF">
      <w:pPr>
        <w:widowControl w:val="0"/>
        <w:jc w:val="center"/>
      </w:pPr>
      <w:r>
        <w:t>119th Session, 2011-2012</w:t>
      </w:r>
    </w:p>
    <w:p w:rsidR="002D0BCF" w:rsidRDefault="002D0BCF" w:rsidP="002D0BCF">
      <w:pPr>
        <w:widowControl w:val="0"/>
        <w:jc w:val="left"/>
      </w:pPr>
    </w:p>
    <w:p w:rsidR="002D0BCF" w:rsidRDefault="002D0BCF" w:rsidP="002D0BCF">
      <w:pPr>
        <w:widowControl w:val="0"/>
        <w:jc w:val="left"/>
        <w:rPr>
          <w:b/>
        </w:rPr>
      </w:pPr>
      <w:r w:rsidRPr="002D0BCF">
        <w:rPr>
          <w:b/>
        </w:rPr>
        <w:t>H. 4372</w:t>
      </w:r>
    </w:p>
    <w:p w:rsidR="002D0BCF" w:rsidRDefault="002D0BCF" w:rsidP="002D0BCF">
      <w:pPr>
        <w:widowControl w:val="0"/>
        <w:jc w:val="left"/>
        <w:rPr>
          <w:b/>
        </w:rPr>
      </w:pPr>
    </w:p>
    <w:p w:rsidR="002D0BCF" w:rsidRDefault="002D0BCF" w:rsidP="002D0BCF">
      <w:pPr>
        <w:widowControl w:val="0"/>
        <w:jc w:val="left"/>
      </w:pPr>
      <w:r w:rsidRPr="002D0BCF">
        <w:rPr>
          <w:b/>
        </w:rPr>
        <w:t>STATUS INFORMATION</w:t>
      </w:r>
    </w:p>
    <w:p w:rsidR="002D0BCF" w:rsidRDefault="002D0BCF" w:rsidP="002D0BCF">
      <w:pPr>
        <w:widowControl w:val="0"/>
        <w:jc w:val="left"/>
      </w:pPr>
    </w:p>
    <w:p w:rsidR="002D0BCF" w:rsidRDefault="002D0BCF" w:rsidP="002D0BCF">
      <w:pPr>
        <w:widowControl w:val="0"/>
        <w:jc w:val="left"/>
      </w:pPr>
      <w:r>
        <w:t>House Resolution</w:t>
      </w:r>
    </w:p>
    <w:p w:rsidR="002D0BCF" w:rsidRDefault="002D0BCF" w:rsidP="002D0BCF">
      <w:pPr>
        <w:widowControl w:val="0"/>
        <w:jc w:val="left"/>
      </w:pPr>
      <w:r>
        <w:t>Sponsors: Reps. Ott,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2D0BCF" w:rsidRDefault="002D0BCF" w:rsidP="002D0BCF">
      <w:pPr>
        <w:widowControl w:val="0"/>
        <w:jc w:val="left"/>
      </w:pPr>
      <w:r>
        <w:t>Document Path: l:\council\bills\gm\24880cm11.docx</w:t>
      </w:r>
    </w:p>
    <w:p w:rsidR="002D0BCF" w:rsidRDefault="002D0BCF" w:rsidP="002D0BCF">
      <w:pPr>
        <w:widowControl w:val="0"/>
        <w:jc w:val="left"/>
      </w:pPr>
    </w:p>
    <w:p w:rsidR="002D0BCF" w:rsidRDefault="002D0BCF" w:rsidP="002D0BCF">
      <w:pPr>
        <w:widowControl w:val="0"/>
        <w:jc w:val="left"/>
      </w:pPr>
      <w:r>
        <w:t>Introduced in the House on June 14, 2011</w:t>
      </w:r>
    </w:p>
    <w:p w:rsidR="002D0BCF" w:rsidRDefault="002D0BCF" w:rsidP="002D0BCF">
      <w:pPr>
        <w:widowControl w:val="0"/>
        <w:jc w:val="left"/>
      </w:pPr>
      <w:r>
        <w:t>Adopted by the House on June 14, 2011</w:t>
      </w:r>
    </w:p>
    <w:p w:rsidR="002D0BCF" w:rsidRDefault="002D0BCF" w:rsidP="002D0BCF">
      <w:pPr>
        <w:widowControl w:val="0"/>
        <w:jc w:val="left"/>
      </w:pPr>
    </w:p>
    <w:p w:rsidR="002D0BCF" w:rsidRDefault="002D0BCF" w:rsidP="002D0BCF">
      <w:pPr>
        <w:widowControl w:val="0"/>
        <w:jc w:val="left"/>
      </w:pPr>
      <w:r>
        <w:t xml:space="preserve">Summary: </w:t>
      </w:r>
      <w:r w:rsidR="00043A38">
        <w:t>Thomas S. Summers</w:t>
      </w:r>
    </w:p>
    <w:p w:rsidR="002D0BCF" w:rsidRDefault="002D0BCF" w:rsidP="002D0BCF">
      <w:pPr>
        <w:widowControl w:val="0"/>
        <w:jc w:val="left"/>
      </w:pPr>
    </w:p>
    <w:p w:rsidR="002D0BCF" w:rsidRDefault="002D0BCF" w:rsidP="002D0BCF">
      <w:pPr>
        <w:widowControl w:val="0"/>
        <w:jc w:val="left"/>
      </w:pPr>
    </w:p>
    <w:p w:rsidR="002D0BCF" w:rsidRDefault="002D0BCF" w:rsidP="002D0B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0BCF">
        <w:rPr>
          <w:b/>
        </w:rPr>
        <w:t>HISTORY OF LEGISLATIVE ACTIONS</w:t>
      </w:r>
    </w:p>
    <w:p w:rsidR="002D0BCF" w:rsidRDefault="002D0BCF" w:rsidP="002D0B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0BCF" w:rsidRPr="002D0BCF" w:rsidRDefault="002D0BCF" w:rsidP="002D0B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0BCF">
        <w:rPr>
          <w:u w:val="single"/>
        </w:rPr>
        <w:tab/>
        <w:t>Date</w:t>
      </w:r>
      <w:r w:rsidRPr="002D0BCF">
        <w:rPr>
          <w:u w:val="single"/>
        </w:rPr>
        <w:tab/>
        <w:t>Body</w:t>
      </w:r>
      <w:r w:rsidRPr="002D0BCF">
        <w:rPr>
          <w:u w:val="single"/>
        </w:rPr>
        <w:tab/>
        <w:t>Action Description with journal page number</w:t>
      </w:r>
      <w:r w:rsidRPr="002D0BCF">
        <w:rPr>
          <w:u w:val="single"/>
        </w:rPr>
        <w:tab/>
      </w:r>
    </w:p>
    <w:p w:rsidR="00F33421" w:rsidRDefault="00F33421" w:rsidP="00F33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6/14/2011</w:t>
      </w:r>
      <w:r>
        <w:tab/>
        <w:t>House</w:t>
      </w:r>
      <w:r>
        <w:tab/>
      </w:r>
      <w:r w:rsidRPr="003333D5">
        <w:t>Introduced and adopted (</w:t>
      </w:r>
      <w:hyperlink r:id="rId7" w:history="1">
        <w:r w:rsidRPr="003333D5">
          <w:rPr>
            <w:rStyle w:val="Hyperlink"/>
          </w:rPr>
          <w:t>House Journal</w:t>
        </w:r>
        <w:r w:rsidRPr="003333D5">
          <w:rPr>
            <w:rStyle w:val="Hyperlink"/>
          </w:rPr>
          <w:noBreakHyphen/>
          <w:t>page 17</w:t>
        </w:r>
      </w:hyperlink>
      <w:r w:rsidRPr="003333D5">
        <w:t>)</w:t>
      </w:r>
    </w:p>
    <w:p w:rsidR="00F33421" w:rsidRDefault="00F33421" w:rsidP="00F33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0BCF" w:rsidRPr="002D0BCF" w:rsidRDefault="002D0BCF" w:rsidP="002D0B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0BCF" w:rsidRDefault="002D0BCF" w:rsidP="002D0BCF">
      <w:r w:rsidRPr="002D0BCF">
        <w:rPr>
          <w:b/>
        </w:rPr>
        <w:t>VERSIONS OF THIS BILL</w:t>
      </w:r>
    </w:p>
    <w:p w:rsidR="002D0BCF" w:rsidRDefault="002D0BCF" w:rsidP="002D0BCF"/>
    <w:p w:rsidR="002D0BCF" w:rsidRDefault="00632C93" w:rsidP="002D0BCF">
      <w:hyperlink r:id="rId8" w:history="1">
        <w:r w:rsidR="002D0BCF">
          <w:rPr>
            <w:rStyle w:val="Hyperlink"/>
          </w:rPr>
          <w:t>6/14/2011</w:t>
        </w:r>
      </w:hyperlink>
    </w:p>
    <w:p w:rsidR="002D0BCF" w:rsidRDefault="002D0BCF" w:rsidP="002D0BCF"/>
    <w:p w:rsidR="002D0BCF" w:rsidRDefault="002D0BCF" w:rsidP="002D0BCF">
      <w:pPr>
        <w:sectPr w:rsidR="002D0BCF" w:rsidSect="002D0B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46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THOMAS S. SUMMER</w:t>
      </w:r>
      <w:r w:rsidR="00D11F6F">
        <w:t>S</w:t>
      </w:r>
      <w:r>
        <w:t>, SHERIFF OF CALHOUN COUNTY, FOR TWENTY</w:t>
      </w:r>
      <w:r w:rsidR="00D11F6F">
        <w:noBreakHyphen/>
      </w:r>
      <w:r>
        <w:t>THREE YEARS OF SERVICE TO THE CITIZENS OF CALHOUN COUNTY, AND TO CONGRATULATE HIM FOR BEING NAMED SOUTH CAROLINA SHERIFF OF THE YEAR BY THE SOUTH CAROLINA SHERIFFS</w:t>
      </w:r>
      <w:r w:rsidR="00D11F6F" w:rsidRPr="00D11F6F">
        <w:t>’</w:t>
      </w:r>
      <w:r>
        <w:t xml:space="preserve"> ASSOCIATION.</w:t>
      </w: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07BD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07BD">
        <w:t xml:space="preserve">the members of the South Carolina House of Representatives are pleased to learn that Sheriff Thomas S. Summers </w:t>
      </w:r>
      <w:r w:rsidR="003B007A">
        <w:t>will be honored as</w:t>
      </w:r>
      <w:r w:rsidR="008307BD">
        <w:t xml:space="preserve"> South Carolina Sheriff of the Year by the South Carolina Sheriffs</w:t>
      </w:r>
      <w:r w:rsidR="00D11F6F" w:rsidRPr="00D11F6F">
        <w:t>’</w:t>
      </w:r>
      <w:r w:rsidR="008307BD">
        <w:t xml:space="preserve"> Association</w:t>
      </w:r>
      <w:r w:rsidR="003B007A">
        <w:t xml:space="preserve"> at their awards banquet to be held on July 13, 2011</w:t>
      </w:r>
      <w:r w:rsidR="008307BD">
        <w:t>; and</w:t>
      </w:r>
    </w:p>
    <w:p w:rsidR="008307BD" w:rsidRPr="00D11F6F" w:rsidRDefault="00830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307BD" w:rsidRPr="00D82A66" w:rsidRDefault="008307BD" w:rsidP="008307B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D11F6F">
        <w:rPr>
          <w:sz w:val="22"/>
          <w:szCs w:val="22"/>
        </w:rPr>
        <w:t xml:space="preserve">Whereas, </w:t>
      </w:r>
      <w:r w:rsidR="00A204E0" w:rsidRPr="00D11F6F">
        <w:rPr>
          <w:sz w:val="22"/>
          <w:szCs w:val="22"/>
        </w:rPr>
        <w:t xml:space="preserve">fellow sheriffs nominate their peers and an independent panel then chooses the recipient of </w:t>
      </w:r>
      <w:r w:rsidR="003B007A">
        <w:rPr>
          <w:color w:val="000000" w:themeColor="text1"/>
          <w:sz w:val="22"/>
          <w:u w:color="000000" w:themeColor="text1"/>
        </w:rPr>
        <w:t>this coveted award f</w:t>
      </w:r>
      <w:r w:rsidRPr="00D82A66">
        <w:rPr>
          <w:color w:val="000000" w:themeColor="text1"/>
          <w:sz w:val="22"/>
          <w:u w:color="000000" w:themeColor="text1"/>
        </w:rPr>
        <w:t>o</w:t>
      </w:r>
      <w:r w:rsidR="003B007A">
        <w:rPr>
          <w:color w:val="000000" w:themeColor="text1"/>
          <w:sz w:val="22"/>
          <w:u w:color="000000" w:themeColor="text1"/>
        </w:rPr>
        <w:t>r</w:t>
      </w:r>
      <w:r w:rsidRPr="00D82A66">
        <w:rPr>
          <w:color w:val="000000" w:themeColor="text1"/>
          <w:sz w:val="22"/>
          <w:u w:color="000000" w:themeColor="text1"/>
        </w:rPr>
        <w:t xml:space="preserve"> the </w:t>
      </w:r>
      <w:r>
        <w:rPr>
          <w:color w:val="000000" w:themeColor="text1"/>
          <w:sz w:val="22"/>
          <w:u w:color="000000" w:themeColor="text1"/>
        </w:rPr>
        <w:t>s</w:t>
      </w:r>
      <w:r w:rsidRPr="00D82A66">
        <w:rPr>
          <w:color w:val="000000" w:themeColor="text1"/>
          <w:sz w:val="22"/>
          <w:u w:color="000000" w:themeColor="text1"/>
        </w:rPr>
        <w:t xml:space="preserve">heriff who exemplifies excellence and leadership in law enforcement in South Carolina, qualities which aptly describe Sheriff </w:t>
      </w:r>
      <w:r>
        <w:rPr>
          <w:color w:val="000000" w:themeColor="text1"/>
          <w:sz w:val="22"/>
          <w:u w:color="000000" w:themeColor="text1"/>
        </w:rPr>
        <w:t>Summers</w:t>
      </w:r>
      <w:r w:rsidRPr="00D82A66">
        <w:rPr>
          <w:color w:val="000000" w:themeColor="text1"/>
          <w:sz w:val="22"/>
          <w:u w:color="000000" w:themeColor="text1"/>
        </w:rPr>
        <w:t xml:space="preserve">; and </w:t>
      </w:r>
    </w:p>
    <w:p w:rsidR="008307BD" w:rsidRDefault="008307BD" w:rsidP="008307B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75F36" w:rsidRDefault="00403C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veteran with twenty</w:t>
      </w:r>
      <w:r w:rsidR="00D11F6F">
        <w:rPr>
          <w:color w:val="000000" w:themeColor="text1"/>
          <w:u w:color="000000" w:themeColor="text1"/>
        </w:rPr>
        <w:noBreakHyphen/>
      </w:r>
      <w:r w:rsidR="008307BD">
        <w:rPr>
          <w:color w:val="000000" w:themeColor="text1"/>
          <w:u w:color="000000" w:themeColor="text1"/>
        </w:rPr>
        <w:t>three</w:t>
      </w:r>
      <w:r w:rsidR="008307BD" w:rsidRPr="00D82A66">
        <w:rPr>
          <w:color w:val="000000" w:themeColor="text1"/>
          <w:u w:color="000000" w:themeColor="text1"/>
        </w:rPr>
        <w:t xml:space="preserve"> years of law</w:t>
      </w:r>
      <w:r>
        <w:rPr>
          <w:color w:val="000000" w:themeColor="text1"/>
          <w:u w:color="000000" w:themeColor="text1"/>
        </w:rPr>
        <w:t xml:space="preserve"> </w:t>
      </w:r>
      <w:r w:rsidR="008307BD" w:rsidRPr="00D82A66">
        <w:rPr>
          <w:color w:val="000000" w:themeColor="text1"/>
          <w:u w:color="000000" w:themeColor="text1"/>
        </w:rPr>
        <w:t xml:space="preserve">enforcement experience, Sheriff </w:t>
      </w:r>
      <w:r w:rsidR="008307BD">
        <w:rPr>
          <w:color w:val="000000" w:themeColor="text1"/>
          <w:u w:color="000000" w:themeColor="text1"/>
        </w:rPr>
        <w:t>Summer</w:t>
      </w:r>
      <w:r w:rsidR="00D11F6F">
        <w:rPr>
          <w:color w:val="000000" w:themeColor="text1"/>
          <w:u w:color="000000" w:themeColor="text1"/>
        </w:rPr>
        <w:t>s</w:t>
      </w:r>
      <w:r w:rsidR="008307BD">
        <w:rPr>
          <w:color w:val="000000" w:themeColor="text1"/>
          <w:u w:color="000000" w:themeColor="text1"/>
        </w:rPr>
        <w:t xml:space="preserve"> </w:t>
      </w:r>
      <w:r w:rsidR="00E75F36" w:rsidRPr="00D82A66">
        <w:rPr>
          <w:color w:val="000000" w:themeColor="text1"/>
          <w:u w:color="000000" w:themeColor="text1"/>
        </w:rPr>
        <w:t>set a standard of excellence time and again as he rose through the ranks</w:t>
      </w:r>
      <w:r w:rsidR="00E75F36">
        <w:rPr>
          <w:color w:val="000000" w:themeColor="text1"/>
          <w:u w:color="000000" w:themeColor="text1"/>
        </w:rPr>
        <w:t>,</w:t>
      </w:r>
      <w:r w:rsidR="00E75F36" w:rsidRPr="00D82A66">
        <w:rPr>
          <w:color w:val="000000" w:themeColor="text1"/>
          <w:u w:color="000000" w:themeColor="text1"/>
        </w:rPr>
        <w:t xml:space="preserve"> achieving the rank of</w:t>
      </w:r>
      <w:r w:rsidR="00E75F36">
        <w:rPr>
          <w:color w:val="000000" w:themeColor="text1"/>
          <w:u w:color="000000" w:themeColor="text1"/>
        </w:rPr>
        <w:t xml:space="preserve"> sergeant and lieutenant; and </w:t>
      </w:r>
    </w:p>
    <w:p w:rsidR="00E75F36" w:rsidRDefault="00E75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5F36" w:rsidRDefault="00830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began his law</w:t>
      </w:r>
      <w:r w:rsidR="00403C31">
        <w:t xml:space="preserve"> </w:t>
      </w:r>
      <w:r>
        <w:t>enforcement career in 1987 as a deputy in the Calhoun County Sheriff</w:t>
      </w:r>
      <w:r w:rsidR="00D11F6F" w:rsidRPr="00D11F6F">
        <w:t>’</w:t>
      </w:r>
      <w:r>
        <w:t>s Office, and one year later, he was named Deputy of the Year; and</w:t>
      </w:r>
    </w:p>
    <w:p w:rsidR="00E75F36" w:rsidRDefault="00E75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F36" w:rsidRDefault="00E75F36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in 1994, he was named assistant chief of police for the Town of St. Matthews, and two years later was selected to fill the position of chief of police; and</w:t>
      </w:r>
    </w:p>
    <w:p w:rsidR="00E75F36" w:rsidRDefault="00E75F36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80F60" w:rsidRDefault="00E75F36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0F60">
        <w:rPr>
          <w:color w:val="000000" w:themeColor="text1"/>
          <w:u w:color="000000" w:themeColor="text1"/>
        </w:rPr>
        <w:t>dedicated to bringing law breakers to justice and improving the quality of life for residents of Calhoun County, Thomas</w:t>
      </w:r>
      <w:r>
        <w:rPr>
          <w:color w:val="000000" w:themeColor="text1"/>
          <w:u w:color="000000" w:themeColor="text1"/>
        </w:rPr>
        <w:t xml:space="preserve"> Summers has served as </w:t>
      </w:r>
      <w:r w:rsidR="00A204E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Sher</w:t>
      </w:r>
      <w:r w:rsidR="003E59CA">
        <w:rPr>
          <w:color w:val="000000" w:themeColor="text1"/>
          <w:u w:color="000000" w:themeColor="text1"/>
        </w:rPr>
        <w:t>iff of Calhoun County since 2001; and</w:t>
      </w:r>
    </w:p>
    <w:p w:rsidR="00A204E0" w:rsidRDefault="00A204E0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204E0" w:rsidRDefault="00A204E0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resident of Calhoun County for forty years and a faithful member of Cameron Baptist Church, Sheriff Summers is a graduate of the South Carolina Criminal Justice Academy, the FBI Law Enforcement Executive Development Program, and the FBI Command College; and</w:t>
      </w:r>
    </w:p>
    <w:p w:rsidR="00A204E0" w:rsidRDefault="00A204E0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59CA" w:rsidRDefault="003E59CA" w:rsidP="003E5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sheriffs in South Carolina are 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>elected official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s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who s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erve as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the 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c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hief 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l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>aw</w:t>
      </w:r>
      <w:r w:rsidR="00403C31">
        <w:rPr>
          <w:rStyle w:val="Strong"/>
          <w:b w:val="0"/>
          <w:color w:val="000000" w:themeColor="text1"/>
          <w:szCs w:val="19"/>
          <w:u w:color="000000" w:themeColor="text1"/>
        </w:rPr>
        <w:t xml:space="preserve"> 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e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>nforcement officer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s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for a county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 xml:space="preserve"> and are 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>active in all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 xml:space="preserve"> three branches of the criminal</w:t>
      </w:r>
      <w:r w:rsidR="00403C31">
        <w:rPr>
          <w:rStyle w:val="Strong"/>
          <w:b w:val="0"/>
          <w:color w:val="000000" w:themeColor="text1"/>
          <w:szCs w:val="19"/>
          <w:u w:color="000000" w:themeColor="text1"/>
        </w:rPr>
        <w:t xml:space="preserve"> 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>justice system:</w:t>
      </w:r>
      <w:r w:rsidR="00403C31">
        <w:rPr>
          <w:rStyle w:val="Strong"/>
          <w:b w:val="0"/>
          <w:color w:val="000000" w:themeColor="text1"/>
          <w:szCs w:val="19"/>
          <w:u w:color="000000" w:themeColor="text1"/>
        </w:rPr>
        <w:t xml:space="preserve"> 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law enforcement, the courts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,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and corrections</w:t>
      </w:r>
      <w:r>
        <w:rPr>
          <w:rStyle w:val="Strong"/>
          <w:b w:val="0"/>
          <w:color w:val="000000" w:themeColor="text1"/>
          <w:szCs w:val="19"/>
          <w:u w:color="000000" w:themeColor="text1"/>
        </w:rPr>
        <w:t>; and</w:t>
      </w:r>
    </w:p>
    <w:p w:rsidR="00C80F60" w:rsidRDefault="00C80F60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4655" w:rsidRDefault="00E75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82A66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="003B007A">
        <w:rPr>
          <w:color w:val="000000" w:themeColor="text1"/>
          <w:u w:color="000000" w:themeColor="text1"/>
        </w:rPr>
        <w:t>the members of the South Carolina House of Representatives are grateful for the standard of excellence that Sheriff Thomas S. Summer</w:t>
      </w:r>
      <w:r w:rsidR="00D11F6F">
        <w:rPr>
          <w:color w:val="000000" w:themeColor="text1"/>
          <w:u w:color="000000" w:themeColor="text1"/>
        </w:rPr>
        <w:t>s</w:t>
      </w:r>
      <w:r w:rsidR="003B007A">
        <w:rPr>
          <w:color w:val="000000" w:themeColor="text1"/>
          <w:u w:color="000000" w:themeColor="text1"/>
        </w:rPr>
        <w:t xml:space="preserve"> brings to the Calhoun County Sheriff</w:t>
      </w:r>
      <w:r w:rsidR="00D11F6F" w:rsidRPr="00D11F6F">
        <w:rPr>
          <w:color w:val="000000" w:themeColor="text1"/>
          <w:u w:color="000000" w:themeColor="text1"/>
        </w:rPr>
        <w:t>’</w:t>
      </w:r>
      <w:r w:rsidR="003B007A">
        <w:rPr>
          <w:color w:val="000000" w:themeColor="text1"/>
          <w:u w:color="000000" w:themeColor="text1"/>
        </w:rPr>
        <w:t>s Office and for the safety he offers to the citizens of our State</w:t>
      </w:r>
      <w:r w:rsidR="003D4655">
        <w:t>.  Now, therefore,</w:t>
      </w: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07BD">
        <w:t xml:space="preserve"> the members of the South Carolina House of Representatives, by this resolution, recognize and honor Thomas S. Summer</w:t>
      </w:r>
      <w:r w:rsidR="00D11F6F">
        <w:t>s</w:t>
      </w:r>
      <w:r w:rsidR="008307BD">
        <w:t>, Sheriff of Calhoun County for twenty</w:t>
      </w:r>
      <w:r w:rsidR="00D11F6F">
        <w:noBreakHyphen/>
      </w:r>
      <w:r w:rsidR="008307BD">
        <w:t>three years of service to the citizens of Calhoun County, and congratulate him for being named South Carolina Sheriff of the Year by the South Carolina Sheriffs</w:t>
      </w:r>
      <w:r w:rsidR="00D11F6F" w:rsidRPr="00D11F6F">
        <w:t>’</w:t>
      </w:r>
      <w:r w:rsidR="008307BD">
        <w:t xml:space="preserve"> Association.</w:t>
      </w: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0F60">
        <w:t>present</w:t>
      </w:r>
      <w:r>
        <w:t>ed to</w:t>
      </w:r>
      <w:r w:rsidR="00C80F60">
        <w:t xml:space="preserve"> </w:t>
      </w:r>
      <w:r w:rsidR="003B007A">
        <w:t>Thomas S. Summer</w:t>
      </w:r>
      <w:r w:rsidR="00D11F6F">
        <w:t>s</w:t>
      </w:r>
      <w:r w:rsidR="003B007A">
        <w:t>.</w:t>
      </w:r>
    </w:p>
    <w:p w:rsidR="00C13B37" w:rsidRDefault="00D11F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3B37" w:rsidRDefault="00C13B37" w:rsidP="002D0BCF">
      <w:pPr>
        <w:suppressAutoHyphens/>
      </w:pPr>
    </w:p>
    <w:sectPr w:rsidR="00C13B37" w:rsidSect="002D0B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07A" w:rsidRDefault="003B007A" w:rsidP="009F0C77">
      <w:r>
        <w:separator/>
      </w:r>
    </w:p>
  </w:endnote>
  <w:endnote w:type="continuationSeparator" w:id="0">
    <w:p w:rsidR="003B007A" w:rsidRDefault="003B00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D1F620-E8B8-4FDD-8D84-B5E11865B519}"/>
    <w:embedBold r:id="rId2" w:fontKey="{B0ACE24D-3A74-4374-B5D2-02D776A5C0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7313D9-4C7C-462F-A778-224AC1DE924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7624BA-79C4-4856-9EB8-3C61CF348C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12307C-B34C-4966-B4F4-4EACB9509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BCF" w:rsidRPr="00C13B37" w:rsidRDefault="002D0BCF" w:rsidP="00C1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[4372]</w:t>
    </w:r>
    <w:r>
      <w:tab/>
    </w:r>
    <w:r w:rsidR="00632C93">
      <w:fldChar w:fldCharType="begin"/>
    </w:r>
    <w:r w:rsidR="00632C93">
      <w:instrText xml:space="preserve"> PAGE  \* MERGEFORMAT </w:instrText>
    </w:r>
    <w:r w:rsidR="00632C93">
      <w:fldChar w:fldCharType="separate"/>
    </w:r>
    <w:r w:rsidR="00632C93">
      <w:rPr>
        <w:noProof/>
      </w:rPr>
      <w:t>1</w:t>
    </w:r>
    <w:r w:rsidR="00632C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07A" w:rsidRDefault="003B007A" w:rsidP="009F0C77">
      <w:r>
        <w:separator/>
      </w:r>
    </w:p>
  </w:footnote>
  <w:footnote w:type="continuationSeparator" w:id="0">
    <w:p w:rsidR="003B007A" w:rsidRDefault="003B00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80CM11"/>
    <w:docVar w:name="CoverBillType" w:val="r"/>
    <w:docVar w:name="docpath" w:val="L:\Council\bills\GM\24880CM11.DOCX"/>
    <w:docVar w:name="dvBillNumber" w:val="43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3667"/>
    <w:rsid w:val="00011869"/>
    <w:rsid w:val="00043A38"/>
    <w:rsid w:val="000E1785"/>
    <w:rsid w:val="000F40FA"/>
    <w:rsid w:val="0010776B"/>
    <w:rsid w:val="00133E66"/>
    <w:rsid w:val="001435A3"/>
    <w:rsid w:val="001C419D"/>
    <w:rsid w:val="001D08F2"/>
    <w:rsid w:val="001D525B"/>
    <w:rsid w:val="001D7F4F"/>
    <w:rsid w:val="002321B6"/>
    <w:rsid w:val="00250967"/>
    <w:rsid w:val="002543C8"/>
    <w:rsid w:val="00284AAE"/>
    <w:rsid w:val="002A48EE"/>
    <w:rsid w:val="002D0BCF"/>
    <w:rsid w:val="002E5912"/>
    <w:rsid w:val="00325348"/>
    <w:rsid w:val="0032732C"/>
    <w:rsid w:val="00336AD0"/>
    <w:rsid w:val="0035765E"/>
    <w:rsid w:val="0037079A"/>
    <w:rsid w:val="00396023"/>
    <w:rsid w:val="003B007A"/>
    <w:rsid w:val="003D01E8"/>
    <w:rsid w:val="003D4655"/>
    <w:rsid w:val="003E5288"/>
    <w:rsid w:val="003E59CA"/>
    <w:rsid w:val="003F4860"/>
    <w:rsid w:val="003F6D79"/>
    <w:rsid w:val="00403C31"/>
    <w:rsid w:val="0041760A"/>
    <w:rsid w:val="00417C01"/>
    <w:rsid w:val="004809EE"/>
    <w:rsid w:val="004A1C44"/>
    <w:rsid w:val="004C3667"/>
    <w:rsid w:val="004D60F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2C93"/>
    <w:rsid w:val="00677C01"/>
    <w:rsid w:val="006913C9"/>
    <w:rsid w:val="0069470D"/>
    <w:rsid w:val="00734F00"/>
    <w:rsid w:val="007A70AE"/>
    <w:rsid w:val="008307BD"/>
    <w:rsid w:val="008362E8"/>
    <w:rsid w:val="008A1768"/>
    <w:rsid w:val="008F4429"/>
    <w:rsid w:val="0094021A"/>
    <w:rsid w:val="009C6A0B"/>
    <w:rsid w:val="009D29A1"/>
    <w:rsid w:val="009F0C77"/>
    <w:rsid w:val="009F4DD1"/>
    <w:rsid w:val="00A204E0"/>
    <w:rsid w:val="00A41684"/>
    <w:rsid w:val="00A64E80"/>
    <w:rsid w:val="00A72BCD"/>
    <w:rsid w:val="00A741D9"/>
    <w:rsid w:val="00A833AB"/>
    <w:rsid w:val="00A90CF8"/>
    <w:rsid w:val="00A9741D"/>
    <w:rsid w:val="00AD4B17"/>
    <w:rsid w:val="00B412D4"/>
    <w:rsid w:val="00B55554"/>
    <w:rsid w:val="00BE3C22"/>
    <w:rsid w:val="00C0345E"/>
    <w:rsid w:val="00C13B37"/>
    <w:rsid w:val="00C3483A"/>
    <w:rsid w:val="00C555EB"/>
    <w:rsid w:val="00C74E9D"/>
    <w:rsid w:val="00C80F60"/>
    <w:rsid w:val="00C82FD3"/>
    <w:rsid w:val="00C92819"/>
    <w:rsid w:val="00CC6B7B"/>
    <w:rsid w:val="00CD2089"/>
    <w:rsid w:val="00D11F6F"/>
    <w:rsid w:val="00D25910"/>
    <w:rsid w:val="00D51317"/>
    <w:rsid w:val="00D73A67"/>
    <w:rsid w:val="00D970A9"/>
    <w:rsid w:val="00DF3845"/>
    <w:rsid w:val="00E41911"/>
    <w:rsid w:val="00E46F47"/>
    <w:rsid w:val="00E75F36"/>
    <w:rsid w:val="00E92EEF"/>
    <w:rsid w:val="00EB22F5"/>
    <w:rsid w:val="00EF3929"/>
    <w:rsid w:val="00F24442"/>
    <w:rsid w:val="00F33421"/>
    <w:rsid w:val="00F41952"/>
    <w:rsid w:val="00F50AE3"/>
    <w:rsid w:val="00F63392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ED61619-FE12-42E5-9069-0E84B9EA8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307BD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3E59C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07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B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72_201106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1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09911-0357-4BF2-AC9F-E3E5A16C0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657</Words>
  <Characters>3705</Characters>
  <Application>Microsoft Office Word</Application>
  <DocSecurity>4</DocSecurity>
  <Lines>115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4372: Thomas S. Summers - South Carolina Legislature Online</dc:title>
  <dc:subject/>
  <dc:creator>gailmoore</dc:creator>
  <cp:keywords/>
  <dc:description/>
  <cp:lastModifiedBy>N Cumfer</cp:lastModifiedBy>
  <cp:revision>2</cp:revision>
  <cp:lastPrinted>2011-06-14T19:17:00Z</cp:lastPrinted>
  <dcterms:created xsi:type="dcterms:W3CDTF">2014-11-24T14:22:00Z</dcterms:created>
  <dcterms:modified xsi:type="dcterms:W3CDTF">2014-11-24T14:22:00Z</dcterms:modified>
</cp:coreProperties>
</file>