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684" w:rsidRDefault="00DD0684" w:rsidP="00DD0684">
      <w:pPr>
        <w:widowControl w:val="0"/>
        <w:jc w:val="center"/>
      </w:pPr>
      <w:bookmarkStart w:id="0" w:name="_GoBack"/>
      <w:bookmarkEnd w:id="0"/>
      <w:r w:rsidRPr="00DD0684">
        <w:rPr>
          <w:b/>
        </w:rPr>
        <w:t>South Carolina General Assembly</w:t>
      </w:r>
    </w:p>
    <w:p w:rsidR="00DD0684" w:rsidRDefault="00DD0684" w:rsidP="00DD0684">
      <w:pPr>
        <w:widowControl w:val="0"/>
        <w:jc w:val="center"/>
      </w:pPr>
      <w:r>
        <w:t>119th Session, 2011-2012</w:t>
      </w:r>
    </w:p>
    <w:p w:rsidR="00DD0684" w:rsidRDefault="00DD0684" w:rsidP="00DD0684">
      <w:pPr>
        <w:widowControl w:val="0"/>
        <w:jc w:val="left"/>
      </w:pPr>
    </w:p>
    <w:p w:rsidR="00DD0684" w:rsidRDefault="00DD0684" w:rsidP="00DD0684">
      <w:pPr>
        <w:widowControl w:val="0"/>
        <w:jc w:val="left"/>
        <w:rPr>
          <w:b/>
        </w:rPr>
      </w:pPr>
      <w:r w:rsidRPr="00DD0684">
        <w:rPr>
          <w:b/>
        </w:rPr>
        <w:t>H. 4398</w:t>
      </w:r>
    </w:p>
    <w:p w:rsidR="00DD0684" w:rsidRDefault="00DD0684" w:rsidP="00DD0684">
      <w:pPr>
        <w:widowControl w:val="0"/>
        <w:jc w:val="left"/>
        <w:rPr>
          <w:b/>
        </w:rPr>
      </w:pPr>
    </w:p>
    <w:p w:rsidR="00DD0684" w:rsidRDefault="00DD0684" w:rsidP="00DD0684">
      <w:pPr>
        <w:widowControl w:val="0"/>
        <w:jc w:val="left"/>
      </w:pPr>
      <w:r w:rsidRPr="00DD0684">
        <w:rPr>
          <w:b/>
        </w:rPr>
        <w:t>STATUS INFORMATION</w:t>
      </w:r>
    </w:p>
    <w:p w:rsidR="00DD0684" w:rsidRDefault="00DD0684" w:rsidP="00DD0684">
      <w:pPr>
        <w:widowControl w:val="0"/>
        <w:jc w:val="left"/>
      </w:pPr>
    </w:p>
    <w:p w:rsidR="00DD0684" w:rsidRDefault="00DD0684" w:rsidP="00DD0684">
      <w:pPr>
        <w:widowControl w:val="0"/>
        <w:jc w:val="left"/>
      </w:pPr>
      <w:r>
        <w:t>Concurrent Resolution</w:t>
      </w:r>
    </w:p>
    <w:p w:rsidR="00DD0684" w:rsidRDefault="00DD0684" w:rsidP="00DD0684">
      <w:pPr>
        <w:widowControl w:val="0"/>
        <w:jc w:val="left"/>
      </w:pPr>
      <w:r>
        <w:t>Sponsors: Reps. Toole, Atwater, Ballentine, Bingham, Frye, Huggins, McLeod, Ott, Quinn and Spires</w:t>
      </w:r>
    </w:p>
    <w:p w:rsidR="00DD0684" w:rsidRDefault="00DD0684" w:rsidP="00DD0684">
      <w:pPr>
        <w:widowControl w:val="0"/>
        <w:jc w:val="left"/>
      </w:pPr>
      <w:r>
        <w:t>Document Path: l:\council\bills\rm\1290ahb11.docx</w:t>
      </w:r>
    </w:p>
    <w:p w:rsidR="00DD0684" w:rsidRDefault="00DD0684" w:rsidP="00DD0684">
      <w:pPr>
        <w:widowControl w:val="0"/>
        <w:jc w:val="left"/>
      </w:pPr>
    </w:p>
    <w:p w:rsidR="003771C4" w:rsidRDefault="003771C4" w:rsidP="00DD0684">
      <w:pPr>
        <w:widowControl w:val="0"/>
        <w:jc w:val="left"/>
      </w:pPr>
      <w:r>
        <w:t>Introduced in the House on June 29, 2011</w:t>
      </w:r>
    </w:p>
    <w:p w:rsidR="003771C4" w:rsidRDefault="003771C4" w:rsidP="00DD0684">
      <w:pPr>
        <w:widowControl w:val="0"/>
        <w:jc w:val="left"/>
      </w:pPr>
      <w:r>
        <w:t>Introduced in the Senate on June 29, 2011</w:t>
      </w:r>
    </w:p>
    <w:p w:rsidR="003771C4" w:rsidRDefault="003771C4" w:rsidP="00DD0684">
      <w:pPr>
        <w:widowControl w:val="0"/>
        <w:jc w:val="left"/>
      </w:pPr>
      <w:r>
        <w:t>Adopted by the General Assembly on June 29, 2011</w:t>
      </w:r>
    </w:p>
    <w:p w:rsidR="003771C4" w:rsidRDefault="003771C4" w:rsidP="00DD0684">
      <w:pPr>
        <w:widowControl w:val="0"/>
        <w:jc w:val="left"/>
      </w:pPr>
    </w:p>
    <w:p w:rsidR="00DD0684" w:rsidRDefault="00DD0684" w:rsidP="00DD0684">
      <w:pPr>
        <w:widowControl w:val="0"/>
        <w:jc w:val="left"/>
      </w:pPr>
      <w:r>
        <w:t xml:space="preserve">Summary: </w:t>
      </w:r>
      <w:r w:rsidR="00095230">
        <w:t>Creighton Summers Culvern</w:t>
      </w:r>
    </w:p>
    <w:p w:rsidR="00DD0684" w:rsidRDefault="00DD0684" w:rsidP="00DD0684">
      <w:pPr>
        <w:widowControl w:val="0"/>
        <w:jc w:val="left"/>
      </w:pPr>
    </w:p>
    <w:p w:rsidR="00DD0684" w:rsidRDefault="00DD0684" w:rsidP="00DD0684">
      <w:pPr>
        <w:widowControl w:val="0"/>
        <w:jc w:val="left"/>
      </w:pPr>
    </w:p>
    <w:p w:rsidR="00DD0684" w:rsidRDefault="00DD0684" w:rsidP="00DD06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684">
        <w:rPr>
          <w:b/>
        </w:rPr>
        <w:t>HISTORY OF LEGISLATIVE ACTIONS</w:t>
      </w:r>
    </w:p>
    <w:p w:rsidR="00DD0684" w:rsidRDefault="00DD0684" w:rsidP="00DD06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0684" w:rsidRPr="00DD0684" w:rsidRDefault="00DD0684" w:rsidP="00DD06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684">
        <w:rPr>
          <w:u w:val="single"/>
        </w:rPr>
        <w:tab/>
        <w:t>Date</w:t>
      </w:r>
      <w:r w:rsidRPr="00DD0684">
        <w:rPr>
          <w:u w:val="single"/>
        </w:rPr>
        <w:tab/>
        <w:t>Body</w:t>
      </w:r>
      <w:r w:rsidRPr="00DD0684">
        <w:rPr>
          <w:u w:val="single"/>
        </w:rPr>
        <w:tab/>
        <w:t>Action Description with journal page number</w:t>
      </w:r>
      <w:r w:rsidRPr="00DD0684">
        <w:rPr>
          <w:u w:val="single"/>
        </w:rPr>
        <w:tab/>
      </w:r>
    </w:p>
    <w:p w:rsidR="00E47DF3" w:rsidRDefault="00E47DF3" w:rsidP="00E47D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E4252E">
        <w:t>Intr</w:t>
      </w:r>
      <w:r>
        <w:t xml:space="preserve">oduced, adopted, sent to Senate </w:t>
      </w:r>
      <w:r w:rsidRPr="00E4252E">
        <w:t>(</w:t>
      </w:r>
      <w:hyperlink r:id="rId7" w:history="1">
        <w:r w:rsidRPr="00E4252E">
          <w:rPr>
            <w:rStyle w:val="Hyperlink"/>
          </w:rPr>
          <w:t>House Journal</w:t>
        </w:r>
        <w:r w:rsidRPr="00E4252E">
          <w:rPr>
            <w:rStyle w:val="Hyperlink"/>
          </w:rPr>
          <w:noBreakHyphen/>
          <w:t>page 22</w:t>
        </w:r>
      </w:hyperlink>
      <w:r w:rsidRPr="00E4252E">
        <w:t>)</w:t>
      </w:r>
    </w:p>
    <w:p w:rsidR="00E47DF3" w:rsidRDefault="00E47DF3" w:rsidP="00E47D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Senate</w:t>
      </w:r>
      <w:r>
        <w:tab/>
      </w:r>
      <w:r w:rsidRPr="00E4252E">
        <w:t>Introduced, ado</w:t>
      </w:r>
      <w:r>
        <w:t xml:space="preserve">pted, returned with concurrence </w:t>
      </w:r>
      <w:r w:rsidRPr="00E4252E">
        <w:t>(</w:t>
      </w:r>
      <w:hyperlink r:id="rId8" w:history="1">
        <w:r w:rsidRPr="00E4252E">
          <w:rPr>
            <w:rStyle w:val="Hyperlink"/>
          </w:rPr>
          <w:t>Senate Journal</w:t>
        </w:r>
        <w:r w:rsidRPr="00E4252E">
          <w:rPr>
            <w:rStyle w:val="Hyperlink"/>
          </w:rPr>
          <w:noBreakHyphen/>
          <w:t>page 20</w:t>
        </w:r>
      </w:hyperlink>
      <w:r w:rsidRPr="00E4252E">
        <w:t>)</w:t>
      </w:r>
    </w:p>
    <w:p w:rsidR="00E47DF3" w:rsidRDefault="00E47DF3" w:rsidP="00E47D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684" w:rsidRPr="00DD0684" w:rsidRDefault="00DD0684" w:rsidP="00DD0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684" w:rsidRDefault="00DD0684" w:rsidP="00DD0684">
      <w:r w:rsidRPr="00DD0684">
        <w:rPr>
          <w:b/>
        </w:rPr>
        <w:t>VERSIONS OF THIS BILL</w:t>
      </w:r>
    </w:p>
    <w:p w:rsidR="00DD0684" w:rsidRDefault="00DD0684" w:rsidP="00DD0684"/>
    <w:p w:rsidR="00DD0684" w:rsidRDefault="008A3692" w:rsidP="00DD0684">
      <w:hyperlink r:id="rId9" w:history="1">
        <w:r w:rsidR="00DD0684">
          <w:rPr>
            <w:rStyle w:val="Hyperlink"/>
          </w:rPr>
          <w:t>6/29/2011</w:t>
        </w:r>
      </w:hyperlink>
    </w:p>
    <w:p w:rsidR="00DD0684" w:rsidRDefault="00DD0684" w:rsidP="00DD0684"/>
    <w:p w:rsidR="00DD0684" w:rsidRDefault="00DD0684" w:rsidP="00DD0684">
      <w:pPr>
        <w:sectPr w:rsidR="00DD0684" w:rsidSect="00DD06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4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77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90D" w:rsidRDefault="00034A14" w:rsidP="004F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F590D">
        <w:t xml:space="preserve">CONGRATULATE </w:t>
      </w:r>
      <w:r w:rsidR="004D1BA1">
        <w:t>CREIGHTON SUMMERS</w:t>
      </w:r>
      <w:r w:rsidR="004F590D">
        <w:t xml:space="preserve"> CULVERN OF LEXINGTON COUNTY FOR ACHIEVING THE ELITE RANK OF EAGLE SCOUT AND TO WISH HIM EVERY SUCCESS IN ALL HIS FUTURE ENDEAVORS.</w:t>
      </w:r>
    </w:p>
    <w:p w:rsidR="00CA77AD" w:rsidRDefault="00CA77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5D06" w:rsidRDefault="00CA77AD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BD5D06">
        <w:t xml:space="preserve">having proved himself worthy, </w:t>
      </w:r>
      <w:r w:rsidR="004D1BA1">
        <w:t>Creighton Summers</w:t>
      </w:r>
      <w:r w:rsidR="00BD5D06">
        <w:t xml:space="preserve"> Culvern of Lexington County has achieved the rank of Eagle Scout, an award granted to only about five percent of all Boy Scouts; and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1BA1">
        <w:t>Creighton</w:t>
      </w:r>
      <w:r>
        <w:t xml:space="preserve">, son of Christopher and Kathryn Culvern and a student at Lexington High School, was born </w:t>
      </w:r>
      <w:r w:rsidR="004D1BA1">
        <w:t>June 3, 1994</w:t>
      </w:r>
      <w:r>
        <w:t>, and is a member of Boy Scout Troop 331 (Indian Waters Council); and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his Eagle Scout service project, </w:t>
      </w:r>
      <w:r w:rsidR="004D1BA1">
        <w:t>Creighton</w:t>
      </w:r>
      <w:r>
        <w:t xml:space="preserve"> </w:t>
      </w:r>
      <w:r w:rsidR="004D1BA1">
        <w:t xml:space="preserve">designed, </w:t>
      </w:r>
      <w:r>
        <w:t>built</w:t>
      </w:r>
      <w:r w:rsidR="004D1BA1">
        <w:t>,</w:t>
      </w:r>
      <w:r>
        <w:t xml:space="preserve"> and installed </w:t>
      </w:r>
      <w:r w:rsidR="004D1BA1">
        <w:t xml:space="preserve">a horseshoe pit, tetherball area, </w:t>
      </w:r>
      <w:r>
        <w:t>picnic tables</w:t>
      </w:r>
      <w:r w:rsidR="004D1BA1">
        <w:t>, and</w:t>
      </w:r>
      <w:r>
        <w:t xml:space="preserve"> benches and </w:t>
      </w:r>
      <w:r w:rsidR="004D1BA1">
        <w:t xml:space="preserve">also cleaned and </w:t>
      </w:r>
      <w:r>
        <w:t xml:space="preserve">landscaped the </w:t>
      </w:r>
      <w:r w:rsidR="004D1BA1">
        <w:t xml:space="preserve">youth outdoor recreational area at </w:t>
      </w:r>
      <w:r>
        <w:t>Mt. Hebron United Methodist Church</w:t>
      </w:r>
      <w:r w:rsidR="004D1BA1">
        <w:t xml:space="preserve"> in West Columbia</w:t>
      </w:r>
      <w:r>
        <w:t>, where he is a member; and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commends </w:t>
      </w:r>
      <w:r w:rsidR="00BA0535">
        <w:t>Creighton</w:t>
      </w:r>
      <w:r>
        <w:t xml:space="preserve"> for this fine achievement, of which he may be justly proud. Now, therefore,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congratulate </w:t>
      </w:r>
      <w:r w:rsidR="00BA0535">
        <w:t>Creighton Summers</w:t>
      </w:r>
      <w:r>
        <w:t xml:space="preserve"> Culvern of Lexington County for achievin</w:t>
      </w:r>
      <w:r w:rsidR="00D50D59">
        <w:t>g the elite rank of Eagle Scout</w:t>
      </w:r>
      <w:r>
        <w:t xml:space="preserve"> and wish him every success in all his future endeavors.</w:t>
      </w: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D06" w:rsidRDefault="00BD5D06" w:rsidP="00BD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BA0535">
        <w:t>Creighton Summers</w:t>
      </w:r>
      <w:r>
        <w:t xml:space="preserve"> Culvern.</w:t>
      </w:r>
    </w:p>
    <w:p w:rsidR="00C445EA" w:rsidRDefault="008554CC" w:rsidP="00D5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45EA" w:rsidRDefault="00C445EA" w:rsidP="00DD0684">
      <w:pPr>
        <w:suppressAutoHyphens/>
      </w:pPr>
    </w:p>
    <w:sectPr w:rsidR="00C445EA" w:rsidSect="00DD06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7AD" w:rsidRDefault="00CA77AD" w:rsidP="009F0C77">
      <w:r>
        <w:separator/>
      </w:r>
    </w:p>
  </w:endnote>
  <w:endnote w:type="continuationSeparator" w:id="0">
    <w:p w:rsidR="00CA77AD" w:rsidRDefault="00CA77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51E404-1BF2-45AE-82C9-BF91F246ECCB}"/>
    <w:embedBold r:id="rId2" w:fontKey="{DFC47E0E-2D69-4418-A0B6-DC0421D57B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7304D1-7B3A-40F3-9EE8-0742ABAFCC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5D9C528-2E3B-45C1-8C35-CC5FF9FC3F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D6D85B-C01A-4891-AE5C-996928743C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684" w:rsidRPr="00C445EA" w:rsidRDefault="00DD0684" w:rsidP="00C445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[4398]</w:t>
    </w:r>
    <w:r>
      <w:tab/>
    </w:r>
    <w:r w:rsidR="008A3692">
      <w:fldChar w:fldCharType="begin"/>
    </w:r>
    <w:r w:rsidR="008A3692">
      <w:instrText xml:space="preserve"> PAGE  \* MERGEFORMAT </w:instrText>
    </w:r>
    <w:r w:rsidR="008A3692">
      <w:fldChar w:fldCharType="separate"/>
    </w:r>
    <w:r w:rsidR="008A3692">
      <w:rPr>
        <w:noProof/>
      </w:rPr>
      <w:t>1</w:t>
    </w:r>
    <w:r w:rsidR="008A36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7AD" w:rsidRDefault="00CA77AD" w:rsidP="009F0C77">
      <w:r>
        <w:separator/>
      </w:r>
    </w:p>
  </w:footnote>
  <w:footnote w:type="continuationSeparator" w:id="0">
    <w:p w:rsidR="00CA77AD" w:rsidRDefault="00CA77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0AHB11"/>
    <w:docVar w:name="CoverBillType" w:val="c"/>
    <w:docVar w:name="docpath" w:val="L:\Council\bills\RM\1290AHB11.DOCX"/>
    <w:docVar w:name="dvBillNumber" w:val="43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09C7"/>
    <w:rsid w:val="00011869"/>
    <w:rsid w:val="00034A14"/>
    <w:rsid w:val="00095230"/>
    <w:rsid w:val="000E1785"/>
    <w:rsid w:val="000F40FA"/>
    <w:rsid w:val="0010776B"/>
    <w:rsid w:val="00133E66"/>
    <w:rsid w:val="001435A3"/>
    <w:rsid w:val="00162106"/>
    <w:rsid w:val="001B4C36"/>
    <w:rsid w:val="001B71E7"/>
    <w:rsid w:val="001D08F2"/>
    <w:rsid w:val="001D525B"/>
    <w:rsid w:val="001D7F4F"/>
    <w:rsid w:val="001E071D"/>
    <w:rsid w:val="002321B6"/>
    <w:rsid w:val="00250967"/>
    <w:rsid w:val="002543C8"/>
    <w:rsid w:val="00282C54"/>
    <w:rsid w:val="00284AAE"/>
    <w:rsid w:val="002E0656"/>
    <w:rsid w:val="002E5912"/>
    <w:rsid w:val="002F360C"/>
    <w:rsid w:val="00325348"/>
    <w:rsid w:val="0032732C"/>
    <w:rsid w:val="00330543"/>
    <w:rsid w:val="00336AD0"/>
    <w:rsid w:val="003612DE"/>
    <w:rsid w:val="0037079A"/>
    <w:rsid w:val="003771C4"/>
    <w:rsid w:val="003C09C7"/>
    <w:rsid w:val="003D01E8"/>
    <w:rsid w:val="003E5288"/>
    <w:rsid w:val="003F6D79"/>
    <w:rsid w:val="00400028"/>
    <w:rsid w:val="0041760A"/>
    <w:rsid w:val="00417C01"/>
    <w:rsid w:val="004809EE"/>
    <w:rsid w:val="004D1BA1"/>
    <w:rsid w:val="004D2B55"/>
    <w:rsid w:val="004E7D54"/>
    <w:rsid w:val="004F590D"/>
    <w:rsid w:val="0051404B"/>
    <w:rsid w:val="005273C6"/>
    <w:rsid w:val="00530A69"/>
    <w:rsid w:val="00545593"/>
    <w:rsid w:val="00577C6C"/>
    <w:rsid w:val="005C2FE2"/>
    <w:rsid w:val="005D5C50"/>
    <w:rsid w:val="005E2BC9"/>
    <w:rsid w:val="00605102"/>
    <w:rsid w:val="006078B3"/>
    <w:rsid w:val="006215AA"/>
    <w:rsid w:val="0067007B"/>
    <w:rsid w:val="006913C9"/>
    <w:rsid w:val="0069470D"/>
    <w:rsid w:val="00734F00"/>
    <w:rsid w:val="00793500"/>
    <w:rsid w:val="007A70AE"/>
    <w:rsid w:val="008362E8"/>
    <w:rsid w:val="008554CC"/>
    <w:rsid w:val="008A1768"/>
    <w:rsid w:val="008A3692"/>
    <w:rsid w:val="008F4429"/>
    <w:rsid w:val="0094021A"/>
    <w:rsid w:val="00973863"/>
    <w:rsid w:val="009C6A0B"/>
    <w:rsid w:val="009F0C77"/>
    <w:rsid w:val="009F4DD1"/>
    <w:rsid w:val="00A26132"/>
    <w:rsid w:val="00A41684"/>
    <w:rsid w:val="00A64E80"/>
    <w:rsid w:val="00A72BCD"/>
    <w:rsid w:val="00A741D9"/>
    <w:rsid w:val="00A833AB"/>
    <w:rsid w:val="00A9741D"/>
    <w:rsid w:val="00AD4B17"/>
    <w:rsid w:val="00B412D4"/>
    <w:rsid w:val="00B50F36"/>
    <w:rsid w:val="00B61778"/>
    <w:rsid w:val="00B83332"/>
    <w:rsid w:val="00BA0535"/>
    <w:rsid w:val="00BD3F2E"/>
    <w:rsid w:val="00BD5D06"/>
    <w:rsid w:val="00BE3C22"/>
    <w:rsid w:val="00C0345E"/>
    <w:rsid w:val="00C07EC5"/>
    <w:rsid w:val="00C3483A"/>
    <w:rsid w:val="00C445EA"/>
    <w:rsid w:val="00C62149"/>
    <w:rsid w:val="00C74E9D"/>
    <w:rsid w:val="00C82FD3"/>
    <w:rsid w:val="00C92819"/>
    <w:rsid w:val="00CA77AD"/>
    <w:rsid w:val="00CC6B7B"/>
    <w:rsid w:val="00CD2089"/>
    <w:rsid w:val="00D07323"/>
    <w:rsid w:val="00D50D59"/>
    <w:rsid w:val="00D52D25"/>
    <w:rsid w:val="00D73A67"/>
    <w:rsid w:val="00D970A9"/>
    <w:rsid w:val="00DD0684"/>
    <w:rsid w:val="00DF3845"/>
    <w:rsid w:val="00E32022"/>
    <w:rsid w:val="00E41911"/>
    <w:rsid w:val="00E47DF3"/>
    <w:rsid w:val="00E92EEF"/>
    <w:rsid w:val="00EB3783"/>
    <w:rsid w:val="00EE62A0"/>
    <w:rsid w:val="00F24442"/>
    <w:rsid w:val="00F50AE3"/>
    <w:rsid w:val="00F67CF1"/>
    <w:rsid w:val="00F840F0"/>
    <w:rsid w:val="00FB0D0D"/>
    <w:rsid w:val="00FB43B4"/>
    <w:rsid w:val="00FD2472"/>
    <w:rsid w:val="00FE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244CAC-9C9F-4785-B386-504A7330E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07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1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06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6-2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98_201106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BCE8C-E497-4D3E-8946-736A4A24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320</Words>
  <Characters>1791</Characters>
  <Application>Microsoft Office Word</Application>
  <DocSecurity>4</DocSecurity>
  <Lines>74</Lines>
  <Paragraphs>27</Paragraphs>
  <ScaleCrop>false</ScaleCrop>
  <Company> 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4398: Creighton Summers Culvern - South Carolina Legislature Online</dc:title>
  <dc:subject/>
  <dc:creator>rosannemcdowell</dc:creator>
  <cp:keywords/>
  <dc:description/>
  <cp:lastModifiedBy>N Cumfer</cp:lastModifiedBy>
  <cp:revision>2</cp:revision>
  <cp:lastPrinted>2011-06-27T15:40:00Z</cp:lastPrinted>
  <dcterms:created xsi:type="dcterms:W3CDTF">2014-11-24T14:22:00Z</dcterms:created>
  <dcterms:modified xsi:type="dcterms:W3CDTF">2014-11-24T14:22:00Z</dcterms:modified>
</cp:coreProperties>
</file>