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3B0" w:rsidRDefault="00A963B0" w:rsidP="00A963B0">
      <w:pPr>
        <w:widowControl w:val="0"/>
        <w:jc w:val="center"/>
      </w:pPr>
      <w:bookmarkStart w:id="0" w:name="_GoBack"/>
      <w:bookmarkEnd w:id="0"/>
      <w:r w:rsidRPr="00A963B0">
        <w:rPr>
          <w:b/>
        </w:rPr>
        <w:t>South Carolina General Assembly</w:t>
      </w:r>
    </w:p>
    <w:p w:rsidR="00A963B0" w:rsidRDefault="00A963B0" w:rsidP="00A963B0">
      <w:pPr>
        <w:widowControl w:val="0"/>
        <w:jc w:val="center"/>
      </w:pPr>
      <w:r>
        <w:t>119th Session, 2011-2012</w:t>
      </w: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jc w:val="left"/>
        <w:rPr>
          <w:b/>
        </w:rPr>
      </w:pPr>
      <w:r w:rsidRPr="00A963B0">
        <w:rPr>
          <w:b/>
        </w:rPr>
        <w:t>H. 4405</w:t>
      </w:r>
    </w:p>
    <w:p w:rsidR="00A963B0" w:rsidRDefault="00A963B0" w:rsidP="00A963B0">
      <w:pPr>
        <w:widowControl w:val="0"/>
        <w:jc w:val="left"/>
        <w:rPr>
          <w:b/>
        </w:rPr>
      </w:pPr>
    </w:p>
    <w:p w:rsidR="00A963B0" w:rsidRDefault="00A963B0" w:rsidP="00A963B0">
      <w:pPr>
        <w:widowControl w:val="0"/>
        <w:jc w:val="left"/>
      </w:pPr>
      <w:r w:rsidRPr="00A963B0">
        <w:rPr>
          <w:b/>
        </w:rPr>
        <w:t>STATUS INFORMATION</w:t>
      </w: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jc w:val="left"/>
      </w:pPr>
      <w:r>
        <w:t>House Resolution</w:t>
      </w:r>
    </w:p>
    <w:p w:rsidR="00A963B0" w:rsidRDefault="00A963B0" w:rsidP="00A963B0">
      <w:pPr>
        <w:widowControl w:val="0"/>
        <w:jc w:val="left"/>
      </w:pPr>
      <w:r>
        <w:t>Sponsors: Reps. Harrell, Erickson, Brady, Ballentine, Herbkersman, Bingham, Merrill, Huggins, Agnew, Alexander, Allen, Allison, Anderson, Anthony, Atwater, Bales, Bannister, Barfield, Battle, Bedingfield, Bikas, Bowen, Bowers, Branham, Brannon, Brantley, G.A. Brown, H.B. Brown, R.L. Brown, Butler Garrick, Chumley, Clemmons, Clyburn, Cobb</w:t>
      </w:r>
      <w:r>
        <w:noBreakHyphen/>
        <w:t>Hunter, Cole, Corbin, Crawford, Crosby, Daning, Delleney, Dillard, Edge, Forrester, Frye, Funderburk, Gambrell, Gilliard, Govan, Hamilton, Hardwick, Harrison, Hart, Hayes, Hearn, Henderson, Hiott, Hixon, Hodges, Horne, Hosey, Howard, Jefferson, Johnson, King, Knight, Limehouse, Loftis, Long, Lowe, Lucas, Mack, McCoy, McEachern, McLeod,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A963B0" w:rsidRDefault="00A963B0" w:rsidP="00A963B0">
      <w:pPr>
        <w:widowControl w:val="0"/>
        <w:jc w:val="left"/>
      </w:pPr>
      <w:r>
        <w:t>Document Path: l:\council\bills\gm\24905sd11.docx</w:t>
      </w: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jc w:val="left"/>
      </w:pPr>
      <w:r>
        <w:t>Introduced in the House on June 29, 2011</w:t>
      </w:r>
    </w:p>
    <w:p w:rsidR="00A963B0" w:rsidRDefault="00A963B0" w:rsidP="00A963B0">
      <w:pPr>
        <w:widowControl w:val="0"/>
        <w:jc w:val="left"/>
      </w:pPr>
      <w:r>
        <w:t>Adopted by the House on June 29, 2011</w:t>
      </w: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jc w:val="left"/>
      </w:pPr>
      <w:r>
        <w:t xml:space="preserve">Summary: </w:t>
      </w:r>
      <w:r w:rsidR="00D609E2">
        <w:t>USC Baseball Team</w:t>
      </w: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jc w:val="left"/>
      </w:pPr>
    </w:p>
    <w:p w:rsidR="00A963B0" w:rsidRDefault="00A963B0" w:rsidP="00A96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3B0">
        <w:rPr>
          <w:b/>
        </w:rPr>
        <w:t>HISTORY OF LEGISLATIVE ACTIONS</w:t>
      </w:r>
    </w:p>
    <w:p w:rsidR="00A963B0" w:rsidRDefault="00A963B0" w:rsidP="00A96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3B0" w:rsidRPr="00A963B0" w:rsidRDefault="00A963B0" w:rsidP="00A96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3B0">
        <w:rPr>
          <w:u w:val="single"/>
        </w:rPr>
        <w:tab/>
        <w:t>Date</w:t>
      </w:r>
      <w:r w:rsidRPr="00A963B0">
        <w:rPr>
          <w:u w:val="single"/>
        </w:rPr>
        <w:tab/>
        <w:t>Body</w:t>
      </w:r>
      <w:r w:rsidRPr="00A963B0">
        <w:rPr>
          <w:u w:val="single"/>
        </w:rPr>
        <w:tab/>
        <w:t>Action Description with journal page number</w:t>
      </w:r>
      <w:r w:rsidRPr="00A963B0">
        <w:rPr>
          <w:u w:val="single"/>
        </w:rPr>
        <w:tab/>
      </w:r>
    </w:p>
    <w:p w:rsidR="001412CD" w:rsidRDefault="001412CD" w:rsidP="00141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604FED">
        <w:t>Introduced and adopted (</w:t>
      </w:r>
      <w:hyperlink r:id="rId7" w:history="1">
        <w:r w:rsidRPr="00604FED">
          <w:rPr>
            <w:rStyle w:val="Hyperlink"/>
          </w:rPr>
          <w:t>House Journal</w:t>
        </w:r>
        <w:r w:rsidRPr="00604FED">
          <w:rPr>
            <w:rStyle w:val="Hyperlink"/>
          </w:rPr>
          <w:noBreakHyphen/>
          <w:t>page 116</w:t>
        </w:r>
      </w:hyperlink>
      <w:r w:rsidRPr="00604FED">
        <w:t>)</w:t>
      </w:r>
    </w:p>
    <w:p w:rsidR="001412CD" w:rsidRDefault="001412CD" w:rsidP="001412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3B0" w:rsidRPr="00A963B0" w:rsidRDefault="00A963B0" w:rsidP="00A96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3B0" w:rsidRDefault="00A963B0" w:rsidP="00A963B0">
      <w:r w:rsidRPr="00A963B0">
        <w:rPr>
          <w:b/>
        </w:rPr>
        <w:t>VERSIONS OF THIS BILL</w:t>
      </w:r>
    </w:p>
    <w:p w:rsidR="00A963B0" w:rsidRDefault="00A963B0" w:rsidP="00A963B0"/>
    <w:p w:rsidR="00A963B0" w:rsidRDefault="00B572C3" w:rsidP="00A963B0">
      <w:hyperlink r:id="rId8" w:history="1">
        <w:r w:rsidR="00A963B0">
          <w:rPr>
            <w:rStyle w:val="Hyperlink"/>
          </w:rPr>
          <w:t>6/29/2011</w:t>
        </w:r>
      </w:hyperlink>
    </w:p>
    <w:p w:rsidR="00A963B0" w:rsidRDefault="00A963B0" w:rsidP="00A963B0"/>
    <w:p w:rsidR="00A963B0" w:rsidRDefault="00A963B0" w:rsidP="00A963B0">
      <w:pPr>
        <w:sectPr w:rsidR="00A963B0" w:rsidSect="00A963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26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UNIVERSITY OF SOUTH CAROLINA BASEBALL TEAM, UPON </w:t>
      </w:r>
      <w:r w:rsidR="000366D8">
        <w:t>WINNING THE 2011 COLLEGE WORLD SERIES</w:t>
      </w:r>
      <w:r>
        <w:t>, AND TO COMMEND THE TEAM MEMBERS, COACHES, AND SCHOOL OFFICIALS FOR A</w:t>
      </w:r>
      <w:r w:rsidR="00D03BFE">
        <w:t>NOTHER</w:t>
      </w:r>
      <w:r>
        <w:t xml:space="preserve"> MOMENTOUS, </w:t>
      </w:r>
      <w:r w:rsidR="000366D8">
        <w:t>CHAMPIONSHIP</w:t>
      </w:r>
      <w:r>
        <w:t xml:space="preserve"> SEASON.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FF8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32A2">
        <w:t xml:space="preserve">the members of the </w:t>
      </w:r>
      <w:r w:rsidR="00574A6C">
        <w:t xml:space="preserve">South Carolina </w:t>
      </w:r>
      <w:r w:rsidR="00F932A2">
        <w:t>House of Representatives</w:t>
      </w:r>
      <w:r w:rsidR="00574A6C">
        <w:t xml:space="preserve"> </w:t>
      </w:r>
      <w:r w:rsidR="00F932A2">
        <w:t xml:space="preserve">learned with tremendous </w:t>
      </w:r>
      <w:r w:rsidR="000366D8">
        <w:t>pride</w:t>
      </w:r>
      <w:r w:rsidR="00F932A2">
        <w:t xml:space="preserve"> that the University of South Carolina baseball team won the</w:t>
      </w:r>
      <w:r w:rsidR="000366D8">
        <w:t>ir</w:t>
      </w:r>
      <w:r w:rsidR="00F932A2">
        <w:t xml:space="preserve"> second consecutive national championship at the College World Series held in Omaha, Nebraska; and</w:t>
      </w: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BFE">
        <w:t xml:space="preserve">Coach </w:t>
      </w:r>
      <w:r>
        <w:t>Ray Tanner</w:t>
      </w:r>
      <w:r w:rsidR="00E972C3" w:rsidRPr="00E972C3">
        <w:t>’</w:t>
      </w:r>
      <w:r>
        <w:t xml:space="preserve">s Gamecock baseball team </w:t>
      </w:r>
      <w:r w:rsidR="000366D8">
        <w:t>won</w:t>
      </w:r>
      <w:r>
        <w:t xml:space="preserve"> the school</w:t>
      </w:r>
      <w:r w:rsidR="00E972C3" w:rsidRPr="00E972C3">
        <w:t>’</w:t>
      </w:r>
      <w:r>
        <w:t xml:space="preserve">s first national championship in any </w:t>
      </w:r>
      <w:r w:rsidR="00D03BFE">
        <w:t xml:space="preserve">major </w:t>
      </w:r>
      <w:r>
        <w:t>sport</w:t>
      </w:r>
      <w:r w:rsidR="007D2787">
        <w:t xml:space="preserve"> by winning the 2010 College World Series</w:t>
      </w:r>
      <w:r w:rsidR="00F932A2">
        <w:t>, and in 2011</w:t>
      </w:r>
      <w:r w:rsidR="00E972C3">
        <w:t>,</w:t>
      </w:r>
      <w:r w:rsidR="00F932A2">
        <w:t xml:space="preserve"> the </w:t>
      </w:r>
      <w:r w:rsidR="000366D8">
        <w:t xml:space="preserve">Gamecock baseball team won a </w:t>
      </w:r>
      <w:r w:rsidR="00F932A2">
        <w:t xml:space="preserve">repeat </w:t>
      </w:r>
      <w:r w:rsidR="00E972C3">
        <w:t xml:space="preserve">title </w:t>
      </w:r>
      <w:r w:rsidR="00F932A2">
        <w:t>that included no losses during the series; and</w:t>
      </w:r>
    </w:p>
    <w:p w:rsidR="00F932A2" w:rsidRDefault="00F93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2A2" w:rsidRDefault="00F93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Gamecocks garnered the 2010 College</w:t>
      </w:r>
      <w:r w:rsidR="007D2787">
        <w:t xml:space="preserve"> World</w:t>
      </w:r>
      <w:r>
        <w:t xml:space="preserve"> Series as the sun set on </w:t>
      </w:r>
      <w:r w:rsidR="001C01E5">
        <w:t>historic</w:t>
      </w:r>
      <w:r>
        <w:t xml:space="preserve"> </w:t>
      </w:r>
      <w:r w:rsidR="001C01E5">
        <w:t>Rosenblatt Stadium, and the</w:t>
      </w:r>
      <w:r w:rsidR="00101B25">
        <w:t>y</w:t>
      </w:r>
      <w:r w:rsidR="001C01E5">
        <w:t xml:space="preserve"> brought a glorious sunrise to the </w:t>
      </w:r>
      <w:r w:rsidR="00101B25">
        <w:t xml:space="preserve">brand </w:t>
      </w:r>
      <w:r w:rsidR="001C01E5">
        <w:t xml:space="preserve">new TD Ameritrade Park by capturing the 2011 </w:t>
      </w:r>
      <w:r w:rsidR="000366D8">
        <w:t>title</w:t>
      </w:r>
      <w:r w:rsidR="001C01E5">
        <w:t>; and</w:t>
      </w:r>
    </w:p>
    <w:p w:rsidR="005158E0" w:rsidRDefault="005158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279" w:rsidRDefault="00A972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the Gamecocks and the University of Florida Gators met </w:t>
      </w:r>
      <w:r w:rsidR="007D2787">
        <w:t>in</w:t>
      </w:r>
      <w:r>
        <w:t xml:space="preserve"> the </w:t>
      </w:r>
      <w:r w:rsidR="000366D8">
        <w:t xml:space="preserve">best two out of three </w:t>
      </w:r>
      <w:r>
        <w:t>final</w:t>
      </w:r>
      <w:r w:rsidR="00686613">
        <w:t>s</w:t>
      </w:r>
      <w:r>
        <w:t xml:space="preserve">, the </w:t>
      </w:r>
      <w:r w:rsidR="00D03BFE">
        <w:t>College World S</w:t>
      </w:r>
      <w:r>
        <w:t xml:space="preserve">eries </w:t>
      </w:r>
      <w:r w:rsidR="00D03BFE">
        <w:t xml:space="preserve">had </w:t>
      </w:r>
      <w:r>
        <w:t>bec</w:t>
      </w:r>
      <w:r w:rsidR="00D03BFE">
        <w:t>o</w:t>
      </w:r>
      <w:r>
        <w:t>me a South</w:t>
      </w:r>
      <w:r w:rsidR="00D03BFE">
        <w:t>e</w:t>
      </w:r>
      <w:r>
        <w:t xml:space="preserve">astern Conference </w:t>
      </w:r>
      <w:r w:rsidR="00101B25">
        <w:t xml:space="preserve">(SEC) </w:t>
      </w:r>
      <w:r>
        <w:t xml:space="preserve">showdown because of the elimination of </w:t>
      </w:r>
      <w:r w:rsidR="00686613">
        <w:t xml:space="preserve">Virginia, </w:t>
      </w:r>
      <w:r w:rsidR="000366D8">
        <w:t xml:space="preserve">California, Texas, Texas A &amp; </w:t>
      </w:r>
      <w:r>
        <w:t xml:space="preserve">M, </w:t>
      </w:r>
      <w:r w:rsidR="00686613">
        <w:t xml:space="preserve">and </w:t>
      </w:r>
      <w:r>
        <w:t>North Carolina</w:t>
      </w:r>
      <w:r w:rsidR="00101B25">
        <w:t>, all non</w:t>
      </w:r>
      <w:r w:rsidR="00E972C3">
        <w:noBreakHyphen/>
      </w:r>
      <w:r w:rsidR="00101B25">
        <w:t>SEC teams</w:t>
      </w:r>
      <w:r w:rsidR="000366D8">
        <w:t>, and Vanderbilt, the third SEC team in the series</w:t>
      </w:r>
      <w:r>
        <w:t>; and</w:t>
      </w:r>
    </w:p>
    <w:p w:rsidR="00A97279" w:rsidRDefault="00A972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5158E0">
        <w:t>5</w:t>
      </w:r>
      <w:r w:rsidR="00E972C3">
        <w:noBreakHyphen/>
      </w:r>
      <w:r w:rsidR="005158E0">
        <w:t xml:space="preserve">2 </w:t>
      </w:r>
      <w:r>
        <w:t xml:space="preserve">victory </w:t>
      </w:r>
      <w:r w:rsidR="005158E0">
        <w:t xml:space="preserve">over the Florida Gators </w:t>
      </w:r>
      <w:r w:rsidR="000366D8">
        <w:t xml:space="preserve">in game two of the finals after beating the Gators in game one of the finals in an eleven inning thriller </w:t>
      </w:r>
      <w:r>
        <w:t xml:space="preserve">stands as a tribute to </w:t>
      </w:r>
      <w:r w:rsidR="00D03BFE">
        <w:t xml:space="preserve">former </w:t>
      </w:r>
      <w:r>
        <w:t xml:space="preserve">University of South Carolina Coaches Bobby Richardson and June Raines, who developed a baseball </w:t>
      </w:r>
      <w:r w:rsidR="00D03BFE">
        <w:t>program</w:t>
      </w:r>
      <w:r>
        <w:t xml:space="preserve"> worthy of national </w:t>
      </w:r>
      <w:r w:rsidR="000366D8">
        <w:t>acclaim</w:t>
      </w:r>
      <w:r>
        <w:t>; and</w:t>
      </w: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E0" w:rsidRDefault="005158E0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5B4A">
        <w:t>celebrating their victory with a</w:t>
      </w:r>
      <w:r>
        <w:t xml:space="preserve"> </w:t>
      </w:r>
      <w:r>
        <w:rPr>
          <w:color w:val="000000" w:themeColor="text1"/>
          <w:u w:color="000000" w:themeColor="text1"/>
        </w:rPr>
        <w:t xml:space="preserve">traditional dogpile </w:t>
      </w:r>
      <w:r w:rsidRPr="00DE3D8C">
        <w:rPr>
          <w:color w:val="000000" w:themeColor="text1"/>
          <w:u w:color="000000" w:themeColor="text1"/>
        </w:rPr>
        <w:t>on the pitcher</w:t>
      </w:r>
      <w:r w:rsidR="00E972C3" w:rsidRPr="00E972C3">
        <w:rPr>
          <w:color w:val="000000" w:themeColor="text1"/>
          <w:u w:color="000000" w:themeColor="text1"/>
        </w:rPr>
        <w:t>’</w:t>
      </w:r>
      <w:r w:rsidRPr="00DE3D8C">
        <w:rPr>
          <w:color w:val="000000" w:themeColor="text1"/>
          <w:u w:color="000000" w:themeColor="text1"/>
        </w:rPr>
        <w:t>s mound</w:t>
      </w:r>
      <w:r w:rsidR="00D03BFE">
        <w:rPr>
          <w:color w:val="000000" w:themeColor="text1"/>
          <w:u w:color="000000" w:themeColor="text1"/>
        </w:rPr>
        <w:t>, the players had</w:t>
      </w:r>
      <w:r>
        <w:rPr>
          <w:color w:val="000000" w:themeColor="text1"/>
          <w:u w:color="000000" w:themeColor="text1"/>
        </w:rPr>
        <w:t xml:space="preserve"> reason to celebrate two</w:t>
      </w:r>
      <w:r w:rsidR="00D03BFE">
        <w:rPr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records not soon to be repeated by another team: sixteen consecutive </w:t>
      </w:r>
      <w:r w:rsidRPr="00580C74">
        <w:rPr>
          <w:color w:val="000000" w:themeColor="text1"/>
          <w:u w:color="000000" w:themeColor="text1"/>
        </w:rPr>
        <w:t xml:space="preserve">NCAA </w:t>
      </w:r>
      <w:r w:rsidR="000366D8">
        <w:rPr>
          <w:color w:val="000000" w:themeColor="text1"/>
          <w:u w:color="000000" w:themeColor="text1"/>
        </w:rPr>
        <w:t xml:space="preserve">tournament </w:t>
      </w:r>
      <w:r w:rsidRPr="00580C74">
        <w:rPr>
          <w:color w:val="000000" w:themeColor="text1"/>
          <w:u w:color="000000" w:themeColor="text1"/>
        </w:rPr>
        <w:t>victories</w:t>
      </w:r>
      <w:r>
        <w:rPr>
          <w:color w:val="000000" w:themeColor="text1"/>
          <w:u w:color="000000" w:themeColor="text1"/>
        </w:rPr>
        <w:t xml:space="preserve"> and eleven</w:t>
      </w:r>
      <w:r w:rsidRPr="00580C74">
        <w:rPr>
          <w:color w:val="000000" w:themeColor="text1"/>
          <w:u w:color="000000" w:themeColor="text1"/>
        </w:rPr>
        <w:t xml:space="preserve"> consecutive C</w:t>
      </w:r>
      <w:r>
        <w:rPr>
          <w:color w:val="000000" w:themeColor="text1"/>
          <w:u w:color="000000" w:themeColor="text1"/>
        </w:rPr>
        <w:t xml:space="preserve">ollege </w:t>
      </w:r>
      <w:r w:rsidRPr="00580C7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orld </w:t>
      </w:r>
      <w:r w:rsidRPr="00580C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eries</w:t>
      </w:r>
      <w:r w:rsidRPr="00580C74">
        <w:rPr>
          <w:color w:val="000000" w:themeColor="text1"/>
          <w:u w:color="000000" w:themeColor="text1"/>
        </w:rPr>
        <w:t xml:space="preserve"> victories</w:t>
      </w:r>
      <w:r>
        <w:rPr>
          <w:color w:val="000000" w:themeColor="text1"/>
          <w:u w:color="000000" w:themeColor="text1"/>
        </w:rPr>
        <w:t xml:space="preserve">.  The last game they lost in the </w:t>
      </w:r>
      <w:r w:rsidR="007D2787">
        <w:rPr>
          <w:color w:val="000000" w:themeColor="text1"/>
          <w:u w:color="000000" w:themeColor="text1"/>
        </w:rPr>
        <w:t xml:space="preserve">world </w:t>
      </w:r>
      <w:r>
        <w:rPr>
          <w:color w:val="000000" w:themeColor="text1"/>
          <w:u w:color="000000" w:themeColor="text1"/>
        </w:rPr>
        <w:t>series was the first game of the 2010 series; and</w:t>
      </w:r>
    </w:p>
    <w:p w:rsidR="005158E0" w:rsidRDefault="005158E0" w:rsidP="00515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5" w:rsidRDefault="001C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often repeating their game</w:t>
      </w:r>
      <w:r w:rsidR="00E972C3">
        <w:noBreakHyphen/>
      </w:r>
      <w:r>
        <w:t xml:space="preserve">winning mantra, “battle,” the players </w:t>
      </w:r>
      <w:r w:rsidRPr="00DE3D8C">
        <w:rPr>
          <w:color w:val="000000" w:themeColor="text1"/>
          <w:u w:color="000000" w:themeColor="text1"/>
        </w:rPr>
        <w:t>battled through injuries to</w:t>
      </w:r>
      <w:r w:rsidR="000366D8">
        <w:rPr>
          <w:color w:val="000000" w:themeColor="text1"/>
          <w:u w:color="000000" w:themeColor="text1"/>
        </w:rPr>
        <w:t xml:space="preserve"> their lineup all season</w:t>
      </w:r>
      <w:r w:rsidRPr="00DE3D8C">
        <w:rPr>
          <w:color w:val="000000" w:themeColor="text1"/>
          <w:u w:color="000000" w:themeColor="text1"/>
        </w:rPr>
        <w:t xml:space="preserve"> and into the postseason</w:t>
      </w:r>
      <w:r w:rsidR="005158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5158E0">
        <w:rPr>
          <w:color w:val="000000" w:themeColor="text1"/>
          <w:u w:color="000000" w:themeColor="text1"/>
        </w:rPr>
        <w:t xml:space="preserve">emerged victorious </w:t>
      </w:r>
      <w:r w:rsidR="000366D8">
        <w:rPr>
          <w:color w:val="000000" w:themeColor="text1"/>
          <w:u w:color="000000" w:themeColor="text1"/>
        </w:rPr>
        <w:t>through heart, determination, and effort, all the while maintaining their cool and calm composure</w:t>
      </w:r>
      <w:r w:rsidR="005158E0">
        <w:rPr>
          <w:color w:val="000000" w:themeColor="text1"/>
          <w:u w:color="000000" w:themeColor="text1"/>
        </w:rPr>
        <w:t>; and</w:t>
      </w:r>
    </w:p>
    <w:p w:rsidR="00D97FF8" w:rsidRDefault="00D97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BFE" w:rsidRDefault="005158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although the last game of the 2011 series ended in eight and a half innings, the road to that game was not so short</w:t>
      </w:r>
      <w:r w:rsidR="00686613">
        <w:t xml:space="preserve">.  The Gamecocks </w:t>
      </w:r>
      <w:r w:rsidR="00686613" w:rsidRPr="00DE3D8C">
        <w:rPr>
          <w:color w:val="000000" w:themeColor="text1"/>
          <w:u w:color="000000" w:themeColor="text1"/>
        </w:rPr>
        <w:t>escaped three bases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>loaded, no</w:t>
      </w:r>
      <w:r w:rsidR="00E972C3">
        <w:rPr>
          <w:color w:val="000000" w:themeColor="text1"/>
          <w:u w:color="000000" w:themeColor="text1"/>
        </w:rPr>
        <w:noBreakHyphen/>
      </w:r>
      <w:r w:rsidR="00686613" w:rsidRPr="00DE3D8C">
        <w:rPr>
          <w:color w:val="000000" w:themeColor="text1"/>
          <w:u w:color="000000" w:themeColor="text1"/>
        </w:rPr>
        <w:t>out jams in extra innings</w:t>
      </w:r>
      <w:r w:rsidR="00686613">
        <w:rPr>
          <w:color w:val="000000" w:themeColor="text1"/>
          <w:u w:color="000000" w:themeColor="text1"/>
        </w:rPr>
        <w:t xml:space="preserve"> to</w:t>
      </w:r>
      <w:r w:rsidR="00686613" w:rsidRPr="00DE3D8C">
        <w:rPr>
          <w:color w:val="000000" w:themeColor="text1"/>
          <w:u w:color="000000" w:themeColor="text1"/>
        </w:rPr>
        <w:t xml:space="preserve"> w</w:t>
      </w:r>
      <w:r w:rsidR="00686613">
        <w:rPr>
          <w:color w:val="000000" w:themeColor="text1"/>
          <w:u w:color="000000" w:themeColor="text1"/>
        </w:rPr>
        <w:t>i</w:t>
      </w:r>
      <w:r w:rsidR="00686613" w:rsidRPr="00DE3D8C">
        <w:rPr>
          <w:color w:val="000000" w:themeColor="text1"/>
          <w:u w:color="000000" w:themeColor="text1"/>
        </w:rPr>
        <w:t>n</w:t>
      </w:r>
      <w:r w:rsidR="00101B25">
        <w:rPr>
          <w:color w:val="000000" w:themeColor="text1"/>
          <w:u w:color="000000" w:themeColor="text1"/>
        </w:rPr>
        <w:t xml:space="preserve"> their second victory over</w:t>
      </w:r>
      <w:r w:rsidR="00101B25" w:rsidRPr="00DE3D8C">
        <w:rPr>
          <w:color w:val="000000" w:themeColor="text1"/>
          <w:u w:color="000000" w:themeColor="text1"/>
        </w:rPr>
        <w:t xml:space="preserve"> Virginia</w:t>
      </w:r>
      <w:r w:rsidR="00686613" w:rsidRPr="00DE3D8C">
        <w:rPr>
          <w:color w:val="000000" w:themeColor="text1"/>
          <w:u w:color="000000" w:themeColor="text1"/>
        </w:rPr>
        <w:t xml:space="preserve"> in </w:t>
      </w:r>
      <w:r w:rsidR="00686613">
        <w:rPr>
          <w:color w:val="000000" w:themeColor="text1"/>
          <w:u w:color="000000" w:themeColor="text1"/>
        </w:rPr>
        <w:t>thirteen innings, and they took eleven innings in the first game of the finals to defeat Florida after dodging another bases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>loaded, no</w:t>
      </w:r>
      <w:r w:rsidR="00E972C3">
        <w:rPr>
          <w:color w:val="000000" w:themeColor="text1"/>
          <w:u w:color="000000" w:themeColor="text1"/>
        </w:rPr>
        <w:noBreakHyphen/>
      </w:r>
      <w:r w:rsidR="00686613">
        <w:rPr>
          <w:color w:val="000000" w:themeColor="text1"/>
          <w:u w:color="000000" w:themeColor="text1"/>
        </w:rPr>
        <w:t xml:space="preserve">out </w:t>
      </w:r>
      <w:r w:rsidR="007D2787">
        <w:rPr>
          <w:color w:val="000000" w:themeColor="text1"/>
          <w:u w:color="000000" w:themeColor="text1"/>
        </w:rPr>
        <w:t>threat</w:t>
      </w:r>
      <w:r w:rsidR="00D03BFE">
        <w:rPr>
          <w:color w:val="000000" w:themeColor="text1"/>
          <w:u w:color="000000" w:themeColor="text1"/>
        </w:rPr>
        <w:t>; and</w:t>
      </w:r>
    </w:p>
    <w:p w:rsidR="00D03BFE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BA6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BA6">
        <w:rPr>
          <w:color w:val="000000" w:themeColor="text1"/>
          <w:u w:color="000000" w:themeColor="text1"/>
        </w:rPr>
        <w:t>the powerful defensive work of second baseman</w:t>
      </w:r>
      <w:r w:rsidR="008B2BA6" w:rsidRPr="00DE3D8C">
        <w:rPr>
          <w:color w:val="000000" w:themeColor="text1"/>
          <w:u w:color="000000" w:themeColor="text1"/>
        </w:rPr>
        <w:t xml:space="preserve"> Scott Wingo</w:t>
      </w:r>
      <w:r w:rsidR="008B2BA6">
        <w:rPr>
          <w:color w:val="000000" w:themeColor="text1"/>
          <w:u w:color="000000" w:themeColor="text1"/>
        </w:rPr>
        <w:t>,</w:t>
      </w:r>
      <w:r w:rsidR="008B2BA6" w:rsidRPr="00DE3D8C">
        <w:rPr>
          <w:color w:val="000000" w:themeColor="text1"/>
          <w:u w:color="000000" w:themeColor="text1"/>
        </w:rPr>
        <w:t xml:space="preserve"> third baseman Adrian Morales</w:t>
      </w:r>
      <w:r w:rsidR="008B2BA6">
        <w:rPr>
          <w:color w:val="000000" w:themeColor="text1"/>
          <w:u w:color="000000" w:themeColor="text1"/>
        </w:rPr>
        <w:t>,</w:t>
      </w:r>
      <w:r w:rsidR="008B2BA6" w:rsidRPr="00DE3D8C">
        <w:rPr>
          <w:color w:val="000000" w:themeColor="text1"/>
          <w:u w:color="000000" w:themeColor="text1"/>
        </w:rPr>
        <w:t xml:space="preserve"> catcher Brady Thomas</w:t>
      </w:r>
      <w:r w:rsidR="008B2BA6">
        <w:rPr>
          <w:color w:val="000000" w:themeColor="text1"/>
          <w:u w:color="000000" w:themeColor="text1"/>
        </w:rPr>
        <w:t>, and</w:t>
      </w:r>
      <w:r w:rsidR="007D2787">
        <w:rPr>
          <w:color w:val="000000" w:themeColor="text1"/>
          <w:u w:color="000000" w:themeColor="text1"/>
        </w:rPr>
        <w:t xml:space="preserve"> center</w:t>
      </w:r>
      <w:r w:rsidR="008B2BA6" w:rsidRPr="00DE3D8C">
        <w:rPr>
          <w:color w:val="000000" w:themeColor="text1"/>
          <w:u w:color="000000" w:themeColor="text1"/>
        </w:rPr>
        <w:t>fielder Jackie Bradley</w:t>
      </w:r>
      <w:r w:rsidR="008B2BA6">
        <w:rPr>
          <w:color w:val="000000" w:themeColor="text1"/>
          <w:u w:color="000000" w:themeColor="text1"/>
        </w:rPr>
        <w:t xml:space="preserve"> allowed </w:t>
      </w:r>
      <w:r w:rsidR="00574A6C">
        <w:rPr>
          <w:color w:val="000000" w:themeColor="text1"/>
          <w:u w:color="000000" w:themeColor="text1"/>
        </w:rPr>
        <w:t>southpaw pitching ace</w:t>
      </w:r>
      <w:r w:rsidR="008826AA" w:rsidRPr="008823BE">
        <w:rPr>
          <w:color w:val="000000" w:themeColor="text1"/>
          <w:u w:color="000000" w:themeColor="text1"/>
        </w:rPr>
        <w:t xml:space="preserve"> Michael Roth</w:t>
      </w:r>
      <w:r w:rsidR="008826AA">
        <w:rPr>
          <w:color w:val="000000" w:themeColor="text1"/>
          <w:u w:color="000000" w:themeColor="text1"/>
        </w:rPr>
        <w:t xml:space="preserve">, </w:t>
      </w:r>
      <w:r w:rsidR="008826AA" w:rsidRPr="00DE3D8C">
        <w:rPr>
          <w:color w:val="000000" w:themeColor="text1"/>
          <w:u w:color="000000" w:themeColor="text1"/>
        </w:rPr>
        <w:t>side</w:t>
      </w:r>
      <w:r w:rsidR="00E972C3">
        <w:rPr>
          <w:color w:val="000000" w:themeColor="text1"/>
          <w:u w:color="000000" w:themeColor="text1"/>
        </w:rPr>
        <w:noBreakHyphen/>
      </w:r>
      <w:r w:rsidR="008826AA" w:rsidRPr="00DE3D8C">
        <w:rPr>
          <w:color w:val="000000" w:themeColor="text1"/>
          <w:u w:color="000000" w:themeColor="text1"/>
        </w:rPr>
        <w:t xml:space="preserve">winder </w:t>
      </w:r>
      <w:r w:rsidR="008826AA">
        <w:rPr>
          <w:color w:val="000000" w:themeColor="text1"/>
          <w:u w:color="000000" w:themeColor="text1"/>
        </w:rPr>
        <w:t xml:space="preserve">John </w:t>
      </w:r>
      <w:r w:rsidR="008826AA" w:rsidRPr="00DE3D8C">
        <w:rPr>
          <w:color w:val="000000" w:themeColor="text1"/>
          <w:u w:color="000000" w:themeColor="text1"/>
        </w:rPr>
        <w:t>Taylor</w:t>
      </w:r>
      <w:r w:rsidR="008826AA">
        <w:rPr>
          <w:color w:val="000000" w:themeColor="text1"/>
          <w:u w:color="000000" w:themeColor="text1"/>
        </w:rPr>
        <w:t>,</w:t>
      </w:r>
      <w:r w:rsidR="008826AA" w:rsidRPr="00DE3D8C">
        <w:rPr>
          <w:color w:val="000000" w:themeColor="text1"/>
          <w:u w:color="000000" w:themeColor="text1"/>
        </w:rPr>
        <w:t xml:space="preserve"> </w:t>
      </w:r>
      <w:r w:rsidR="00101B25">
        <w:rPr>
          <w:color w:val="000000" w:themeColor="text1"/>
          <w:u w:color="000000" w:themeColor="text1"/>
        </w:rPr>
        <w:t xml:space="preserve">and </w:t>
      </w:r>
      <w:r w:rsidR="008826AA" w:rsidRPr="00DE3D8C">
        <w:rPr>
          <w:color w:val="000000" w:themeColor="text1"/>
          <w:u w:color="000000" w:themeColor="text1"/>
        </w:rPr>
        <w:t>power</w:t>
      </w:r>
      <w:r w:rsidR="008826AA">
        <w:rPr>
          <w:color w:val="000000" w:themeColor="text1"/>
          <w:u w:color="000000" w:themeColor="text1"/>
        </w:rPr>
        <w:t>house closer</w:t>
      </w:r>
      <w:r w:rsidR="008826AA" w:rsidRPr="00DE3D8C">
        <w:rPr>
          <w:color w:val="000000" w:themeColor="text1"/>
          <w:u w:color="000000" w:themeColor="text1"/>
        </w:rPr>
        <w:t xml:space="preserve"> </w:t>
      </w:r>
      <w:r w:rsidR="008826AA">
        <w:rPr>
          <w:color w:val="000000" w:themeColor="text1"/>
          <w:u w:color="000000" w:themeColor="text1"/>
        </w:rPr>
        <w:t xml:space="preserve">Matt </w:t>
      </w:r>
      <w:r w:rsidR="008826AA" w:rsidRPr="00DE3D8C">
        <w:rPr>
          <w:color w:val="000000" w:themeColor="text1"/>
          <w:u w:color="000000" w:themeColor="text1"/>
        </w:rPr>
        <w:t>Price</w:t>
      </w:r>
      <w:r w:rsidR="008826AA">
        <w:rPr>
          <w:color w:val="000000" w:themeColor="text1"/>
          <w:u w:color="000000" w:themeColor="text1"/>
        </w:rPr>
        <w:t xml:space="preserve"> to </w:t>
      </w:r>
      <w:r w:rsidR="000366D8">
        <w:rPr>
          <w:color w:val="000000" w:themeColor="text1"/>
          <w:u w:color="000000" w:themeColor="text1"/>
        </w:rPr>
        <w:t>stop any significant offensive threats</w:t>
      </w:r>
      <w:r w:rsidR="008826AA">
        <w:rPr>
          <w:color w:val="000000" w:themeColor="text1"/>
          <w:u w:color="000000" w:themeColor="text1"/>
        </w:rPr>
        <w:t>; and</w:t>
      </w:r>
    </w:p>
    <w:p w:rsidR="008B2BA6" w:rsidRDefault="008B2B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aggressive Gamecock offense forced opposing pitchers to rotate repeatedly in </w:t>
      </w:r>
      <w:r w:rsidR="007D278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mid</w:t>
      </w:r>
      <w:r w:rsidR="007C746D">
        <w:rPr>
          <w:color w:val="000000" w:themeColor="text1"/>
          <w:u w:color="000000" w:themeColor="text1"/>
        </w:rPr>
        <w:t xml:space="preserve">dle </w:t>
      </w:r>
      <w:r>
        <w:rPr>
          <w:color w:val="000000" w:themeColor="text1"/>
          <w:u w:color="000000" w:themeColor="text1"/>
        </w:rPr>
        <w:t>inning</w:t>
      </w:r>
      <w:r w:rsidR="007C74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while Christian Walker </w:t>
      </w:r>
      <w:r w:rsidR="007D2787">
        <w:rPr>
          <w:color w:val="000000" w:themeColor="text1"/>
          <w:u w:color="000000" w:themeColor="text1"/>
        </w:rPr>
        <w:t xml:space="preserve">in the first game of the Florida final </w:t>
      </w:r>
      <w:r>
        <w:rPr>
          <w:color w:val="000000" w:themeColor="text1"/>
          <w:u w:color="000000" w:themeColor="text1"/>
        </w:rPr>
        <w:t xml:space="preserve">hit a </w:t>
      </w:r>
      <w:r w:rsidRPr="00DE3D8C">
        <w:rPr>
          <w:color w:val="000000" w:themeColor="text1"/>
          <w:u w:color="000000" w:themeColor="text1"/>
        </w:rPr>
        <w:t>single, stole second</w:t>
      </w:r>
      <w:r>
        <w:rPr>
          <w:color w:val="000000" w:themeColor="text1"/>
          <w:u w:color="000000" w:themeColor="text1"/>
        </w:rPr>
        <w:t>,</w:t>
      </w:r>
      <w:r w:rsidRPr="00DE3D8C">
        <w:rPr>
          <w:color w:val="000000" w:themeColor="text1"/>
          <w:u w:color="000000" w:themeColor="text1"/>
        </w:rPr>
        <w:t xml:space="preserve"> and scored the winning run</w:t>
      </w:r>
      <w:r>
        <w:rPr>
          <w:color w:val="000000" w:themeColor="text1"/>
          <w:u w:color="000000" w:themeColor="text1"/>
        </w:rPr>
        <w:t>,</w:t>
      </w:r>
      <w:r w:rsidRPr="00DE3D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with a fractured wrist; and</w:t>
      </w: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4A6C" w:rsidRDefault="008826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D2787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the T</w:t>
      </w:r>
      <w:r w:rsidR="00EC5B4A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Ameritrade Park does not stand on a hill to receive favorable winds for the batters </w:t>
      </w:r>
      <w:r w:rsidR="00101B25">
        <w:rPr>
          <w:color w:val="000000" w:themeColor="text1"/>
          <w:u w:color="000000" w:themeColor="text1"/>
        </w:rPr>
        <w:t xml:space="preserve">as Rosenblatt Stadium did, </w:t>
      </w:r>
      <w:r>
        <w:rPr>
          <w:color w:val="000000" w:themeColor="text1"/>
          <w:u w:color="000000" w:themeColor="text1"/>
        </w:rPr>
        <w:t xml:space="preserve">and </w:t>
      </w:r>
      <w:r w:rsidR="007D2787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the wind </w:t>
      </w:r>
      <w:r w:rsidR="007D278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blowing into the stadium </w:t>
      </w:r>
      <w:r w:rsidR="00EC5B4A">
        <w:rPr>
          <w:color w:val="000000" w:themeColor="text1"/>
          <w:u w:color="000000" w:themeColor="text1"/>
        </w:rPr>
        <w:t xml:space="preserve">against the batters </w:t>
      </w:r>
      <w:r>
        <w:rPr>
          <w:color w:val="000000" w:themeColor="text1"/>
          <w:u w:color="000000" w:themeColor="text1"/>
        </w:rPr>
        <w:t xml:space="preserve">for the second finals game, </w:t>
      </w:r>
      <w:r w:rsidR="007C746D">
        <w:rPr>
          <w:color w:val="000000" w:themeColor="text1"/>
          <w:u w:color="000000" w:themeColor="text1"/>
        </w:rPr>
        <w:t xml:space="preserve">only </w:t>
      </w:r>
      <w:r w:rsidR="00101B25">
        <w:rPr>
          <w:color w:val="000000" w:themeColor="text1"/>
          <w:u w:color="000000" w:themeColor="text1"/>
        </w:rPr>
        <w:t xml:space="preserve">Peter Mooney </w:t>
      </w:r>
      <w:r w:rsidR="007C746D">
        <w:rPr>
          <w:color w:val="000000" w:themeColor="text1"/>
          <w:u w:color="000000" w:themeColor="text1"/>
        </w:rPr>
        <w:t>of</w:t>
      </w:r>
      <w:r w:rsidR="00101B25">
        <w:rPr>
          <w:color w:val="000000" w:themeColor="text1"/>
          <w:u w:color="000000" w:themeColor="text1"/>
        </w:rPr>
        <w:t xml:space="preserve"> the Gamecocks</w:t>
      </w:r>
      <w:r w:rsidR="007C746D">
        <w:rPr>
          <w:color w:val="000000" w:themeColor="text1"/>
          <w:u w:color="000000" w:themeColor="text1"/>
        </w:rPr>
        <w:t xml:space="preserve"> managed to hit a home run</w:t>
      </w:r>
      <w:r w:rsidR="00574A6C">
        <w:rPr>
          <w:color w:val="000000" w:themeColor="text1"/>
          <w:u w:color="000000" w:themeColor="text1"/>
        </w:rPr>
        <w:t>; and</w:t>
      </w:r>
    </w:p>
    <w:p w:rsidR="00574A6C" w:rsidRDefault="00574A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2676" w:rsidRDefault="00E972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617F">
        <w:t xml:space="preserve">Whereas, the </w:t>
      </w:r>
      <w:r>
        <w:t xml:space="preserve">members of the South Carolina House of Representatives are once again grateful for the </w:t>
      </w:r>
      <w:r w:rsidR="007C746D">
        <w:t xml:space="preserve">national attention and </w:t>
      </w:r>
      <w:r w:rsidRPr="00DD617F">
        <w:t>recognition</w:t>
      </w:r>
      <w:r>
        <w:t xml:space="preserve"> that </w:t>
      </w:r>
      <w:r w:rsidR="00EC5B4A">
        <w:t xml:space="preserve">the athletes of </w:t>
      </w:r>
      <w:r>
        <w:t xml:space="preserve">the </w:t>
      </w:r>
      <w:r w:rsidRPr="00DD617F">
        <w:t xml:space="preserve">University </w:t>
      </w:r>
      <w:r>
        <w:t>of South Carolina baseball team ha</w:t>
      </w:r>
      <w:r w:rsidR="00EC5B4A">
        <w:t>ve</w:t>
      </w:r>
      <w:r>
        <w:t xml:space="preserve"> brought to their school and to the Palmetto State and expect to hear of </w:t>
      </w:r>
      <w:r w:rsidR="00EC5B4A">
        <w:t xml:space="preserve">continued </w:t>
      </w:r>
      <w:r w:rsidR="007C746D">
        <w:t xml:space="preserve">championship </w:t>
      </w:r>
      <w:r>
        <w:t xml:space="preserve">accomplishments in the </w:t>
      </w:r>
      <w:r w:rsidR="00EC5B4A">
        <w:t>years ahead</w:t>
      </w:r>
      <w:r w:rsidR="005158E0">
        <w:t>.</w:t>
      </w:r>
      <w:r w:rsidR="002F2676">
        <w:t xml:space="preserve">  Now, therefore,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2676" w:rsidRDefault="002F2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BFE" w:rsidRDefault="002F2676" w:rsidP="003C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03BFE">
        <w:t xml:space="preserve"> the members of the </w:t>
      </w:r>
      <w:r w:rsidR="00E972C3">
        <w:t xml:space="preserve">South Carolina </w:t>
      </w:r>
      <w:r w:rsidR="00D03BFE">
        <w:t>House</w:t>
      </w:r>
      <w:r w:rsidR="00E972C3">
        <w:t xml:space="preserve"> of Representatives</w:t>
      </w:r>
      <w:r w:rsidR="00D03BFE">
        <w:t>, by this resolution, recognize and honor the University of South Caro</w:t>
      </w:r>
      <w:r w:rsidR="00574A6C">
        <w:t xml:space="preserve">lina baseball team, upon </w:t>
      </w:r>
      <w:r w:rsidR="007C746D">
        <w:t>winning the 2011 College World Series</w:t>
      </w:r>
      <w:r w:rsidR="00D03BFE">
        <w:t xml:space="preserve">, and commend the team members, coaches, and school officials for a </w:t>
      </w:r>
      <w:r w:rsidR="00574A6C">
        <w:t xml:space="preserve">another </w:t>
      </w:r>
      <w:r w:rsidR="00D03BFE">
        <w:t xml:space="preserve">momentous, </w:t>
      </w:r>
      <w:r w:rsidR="007C746D">
        <w:t>championship</w:t>
      </w:r>
      <w:r w:rsidR="00D03BFE">
        <w:t xml:space="preserve"> season.</w:t>
      </w:r>
    </w:p>
    <w:p w:rsidR="00D03BFE" w:rsidRDefault="00D03BFE" w:rsidP="00D03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B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University of South Carolina President Harris Pastides and Head Coach Ray Tanner.</w:t>
      </w:r>
    </w:p>
    <w:p w:rsidR="003C344F" w:rsidRDefault="00E972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44F" w:rsidRDefault="003C344F" w:rsidP="00A963B0">
      <w:pPr>
        <w:suppressAutoHyphens/>
      </w:pPr>
    </w:p>
    <w:sectPr w:rsidR="003C344F" w:rsidSect="00A963B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6D8" w:rsidRDefault="000366D8" w:rsidP="009F0C77">
      <w:r>
        <w:separator/>
      </w:r>
    </w:p>
  </w:endnote>
  <w:endnote w:type="continuationSeparator" w:id="0">
    <w:p w:rsidR="000366D8" w:rsidRDefault="000366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19A91-8B80-4FCF-9373-B67C222E67FB}"/>
    <w:embedBold r:id="rId2" w:fontKey="{245915C0-DE31-47C6-96D5-5D28E25890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9B446D-832D-499A-914A-572035D55B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8F22B6-2AA6-442A-8D62-52EB50A63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66B3F7-A405-4A76-ABA5-1B504A358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B0" w:rsidRPr="003C344F" w:rsidRDefault="00A963B0" w:rsidP="003C3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[4405]</w:t>
    </w:r>
    <w:r>
      <w:tab/>
    </w:r>
    <w:r w:rsidR="00B572C3">
      <w:fldChar w:fldCharType="begin"/>
    </w:r>
    <w:r w:rsidR="00B572C3">
      <w:instrText xml:space="preserve"> PAGE  \* MERGEFORMAT </w:instrText>
    </w:r>
    <w:r w:rsidR="00B572C3">
      <w:fldChar w:fldCharType="separate"/>
    </w:r>
    <w:r w:rsidR="00B572C3">
      <w:rPr>
        <w:noProof/>
      </w:rPr>
      <w:t>1</w:t>
    </w:r>
    <w:r w:rsidR="00B572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6D8" w:rsidRDefault="000366D8" w:rsidP="009F0C77">
      <w:r>
        <w:separator/>
      </w:r>
    </w:p>
  </w:footnote>
  <w:footnote w:type="continuationSeparator" w:id="0">
    <w:p w:rsidR="000366D8" w:rsidRDefault="000366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05SD11"/>
    <w:docVar w:name="CoverBillType" w:val="r"/>
    <w:docVar w:name="docpath" w:val="L:\Council\bills\GM\24905SD11.DOCX"/>
    <w:docVar w:name="dvBillNumber" w:val="4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076F"/>
    <w:rsid w:val="00011869"/>
    <w:rsid w:val="000366D8"/>
    <w:rsid w:val="00095A6D"/>
    <w:rsid w:val="000E1785"/>
    <w:rsid w:val="000F40FA"/>
    <w:rsid w:val="00101B25"/>
    <w:rsid w:val="0010776B"/>
    <w:rsid w:val="00133E66"/>
    <w:rsid w:val="001373DC"/>
    <w:rsid w:val="001412CD"/>
    <w:rsid w:val="001435A3"/>
    <w:rsid w:val="0015076F"/>
    <w:rsid w:val="00160F70"/>
    <w:rsid w:val="00161027"/>
    <w:rsid w:val="001C01E5"/>
    <w:rsid w:val="001D08F2"/>
    <w:rsid w:val="001D525B"/>
    <w:rsid w:val="001D7F4F"/>
    <w:rsid w:val="002140B5"/>
    <w:rsid w:val="00231CB2"/>
    <w:rsid w:val="002321B6"/>
    <w:rsid w:val="00250967"/>
    <w:rsid w:val="002543C8"/>
    <w:rsid w:val="002667A2"/>
    <w:rsid w:val="00284AAE"/>
    <w:rsid w:val="002E5912"/>
    <w:rsid w:val="002F2676"/>
    <w:rsid w:val="00325348"/>
    <w:rsid w:val="0032732C"/>
    <w:rsid w:val="00336AD0"/>
    <w:rsid w:val="0037079A"/>
    <w:rsid w:val="003C344F"/>
    <w:rsid w:val="003D01E8"/>
    <w:rsid w:val="003E5288"/>
    <w:rsid w:val="003F6D79"/>
    <w:rsid w:val="0041760A"/>
    <w:rsid w:val="00417C01"/>
    <w:rsid w:val="004809EE"/>
    <w:rsid w:val="004D794C"/>
    <w:rsid w:val="004E7D54"/>
    <w:rsid w:val="005158E0"/>
    <w:rsid w:val="005273C6"/>
    <w:rsid w:val="00530A69"/>
    <w:rsid w:val="00545593"/>
    <w:rsid w:val="00574A6C"/>
    <w:rsid w:val="00577C6C"/>
    <w:rsid w:val="005C2FE2"/>
    <w:rsid w:val="005E2BC9"/>
    <w:rsid w:val="005F04F8"/>
    <w:rsid w:val="00605102"/>
    <w:rsid w:val="006215AA"/>
    <w:rsid w:val="00674C67"/>
    <w:rsid w:val="00686613"/>
    <w:rsid w:val="006913C9"/>
    <w:rsid w:val="0069470D"/>
    <w:rsid w:val="006D27A8"/>
    <w:rsid w:val="00734F00"/>
    <w:rsid w:val="007A6CD3"/>
    <w:rsid w:val="007A70AE"/>
    <w:rsid w:val="007C746D"/>
    <w:rsid w:val="007D0965"/>
    <w:rsid w:val="007D2787"/>
    <w:rsid w:val="00807510"/>
    <w:rsid w:val="00826F30"/>
    <w:rsid w:val="008362E8"/>
    <w:rsid w:val="008826AA"/>
    <w:rsid w:val="008A1768"/>
    <w:rsid w:val="008B2BA6"/>
    <w:rsid w:val="008F4429"/>
    <w:rsid w:val="0094021A"/>
    <w:rsid w:val="00967476"/>
    <w:rsid w:val="009C6A0B"/>
    <w:rsid w:val="009D577F"/>
    <w:rsid w:val="009F0C77"/>
    <w:rsid w:val="009F4DD1"/>
    <w:rsid w:val="00A41684"/>
    <w:rsid w:val="00A512DB"/>
    <w:rsid w:val="00A64E80"/>
    <w:rsid w:val="00A72BCD"/>
    <w:rsid w:val="00A741D9"/>
    <w:rsid w:val="00A833AB"/>
    <w:rsid w:val="00A963B0"/>
    <w:rsid w:val="00A97279"/>
    <w:rsid w:val="00A9741D"/>
    <w:rsid w:val="00AD4B17"/>
    <w:rsid w:val="00B05A01"/>
    <w:rsid w:val="00B412D4"/>
    <w:rsid w:val="00B572C3"/>
    <w:rsid w:val="00BE3C22"/>
    <w:rsid w:val="00C0345E"/>
    <w:rsid w:val="00C3483A"/>
    <w:rsid w:val="00C74E9D"/>
    <w:rsid w:val="00C82FD3"/>
    <w:rsid w:val="00C92819"/>
    <w:rsid w:val="00CC6B7B"/>
    <w:rsid w:val="00CD2089"/>
    <w:rsid w:val="00D03BFE"/>
    <w:rsid w:val="00D17738"/>
    <w:rsid w:val="00D424C5"/>
    <w:rsid w:val="00D609E2"/>
    <w:rsid w:val="00D73A67"/>
    <w:rsid w:val="00D970A9"/>
    <w:rsid w:val="00D97FF8"/>
    <w:rsid w:val="00DF3845"/>
    <w:rsid w:val="00E41911"/>
    <w:rsid w:val="00E61F8F"/>
    <w:rsid w:val="00E81C10"/>
    <w:rsid w:val="00E92EEF"/>
    <w:rsid w:val="00E972C3"/>
    <w:rsid w:val="00EC5B4A"/>
    <w:rsid w:val="00F24442"/>
    <w:rsid w:val="00F50AE3"/>
    <w:rsid w:val="00F67CF1"/>
    <w:rsid w:val="00F840F0"/>
    <w:rsid w:val="00F932A2"/>
    <w:rsid w:val="00FB0D0D"/>
    <w:rsid w:val="00FB3E49"/>
    <w:rsid w:val="00FB43B4"/>
    <w:rsid w:val="00FF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BEABBE-844F-4542-AE8F-05A94837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72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6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05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5D024-3F92-410C-84B1-EBBEFA13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901</Words>
  <Characters>5054</Characters>
  <Application>Microsoft Office Word</Application>
  <DocSecurity>4</DocSecurity>
  <Lines>143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4405: USC Baseball Team - South Carolina Legislature Online</dc:title>
  <dc:subject/>
  <dc:creator>gailmoore</dc:creator>
  <cp:keywords/>
  <dc:description/>
  <cp:lastModifiedBy>N Cumfer</cp:lastModifiedBy>
  <cp:revision>2</cp:revision>
  <cp:lastPrinted>2011-06-29T18:18:00Z</cp:lastPrinted>
  <dcterms:created xsi:type="dcterms:W3CDTF">2014-11-24T14:22:00Z</dcterms:created>
  <dcterms:modified xsi:type="dcterms:W3CDTF">2014-11-24T14:22:00Z</dcterms:modified>
</cp:coreProperties>
</file>