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D05" w:rsidRDefault="00664D05" w:rsidP="00664D05">
      <w:pPr>
        <w:widowControl w:val="0"/>
        <w:jc w:val="center"/>
      </w:pPr>
      <w:bookmarkStart w:id="0" w:name="_GoBack"/>
      <w:bookmarkEnd w:id="0"/>
      <w:r w:rsidRPr="00664D05">
        <w:rPr>
          <w:b/>
        </w:rPr>
        <w:t>South Carolina General Assembly</w:t>
      </w:r>
    </w:p>
    <w:p w:rsidR="00664D05" w:rsidRDefault="00664D05" w:rsidP="00664D05">
      <w:pPr>
        <w:widowControl w:val="0"/>
        <w:jc w:val="center"/>
      </w:pPr>
      <w:r>
        <w:t>119th Session, 2011-2012</w:t>
      </w:r>
    </w:p>
    <w:p w:rsidR="00664D05" w:rsidRDefault="00664D05" w:rsidP="00664D05">
      <w:pPr>
        <w:widowControl w:val="0"/>
        <w:jc w:val="left"/>
      </w:pPr>
    </w:p>
    <w:p w:rsidR="00664D05" w:rsidRDefault="00664D05" w:rsidP="00664D05">
      <w:pPr>
        <w:widowControl w:val="0"/>
        <w:jc w:val="left"/>
        <w:rPr>
          <w:b/>
        </w:rPr>
      </w:pPr>
      <w:r w:rsidRPr="00664D05">
        <w:rPr>
          <w:b/>
        </w:rPr>
        <w:t>H. 4437</w:t>
      </w:r>
    </w:p>
    <w:p w:rsidR="00664D05" w:rsidRDefault="00664D05" w:rsidP="00664D05">
      <w:pPr>
        <w:widowControl w:val="0"/>
        <w:jc w:val="left"/>
        <w:rPr>
          <w:b/>
        </w:rPr>
      </w:pPr>
    </w:p>
    <w:p w:rsidR="00664D05" w:rsidRDefault="00664D05" w:rsidP="00664D05">
      <w:pPr>
        <w:widowControl w:val="0"/>
        <w:jc w:val="left"/>
      </w:pPr>
      <w:r w:rsidRPr="00664D05">
        <w:rPr>
          <w:b/>
        </w:rPr>
        <w:t>STATUS INFORMATION</w:t>
      </w:r>
    </w:p>
    <w:p w:rsidR="00664D05" w:rsidRDefault="00664D05" w:rsidP="00664D05">
      <w:pPr>
        <w:widowControl w:val="0"/>
        <w:jc w:val="left"/>
      </w:pPr>
    </w:p>
    <w:p w:rsidR="00664D05" w:rsidRDefault="00664D05" w:rsidP="00664D05">
      <w:pPr>
        <w:widowControl w:val="0"/>
        <w:jc w:val="left"/>
      </w:pPr>
      <w:r>
        <w:t>General Bill</w:t>
      </w:r>
    </w:p>
    <w:p w:rsidR="00664D05" w:rsidRDefault="003104CC" w:rsidP="00664D05">
      <w:pPr>
        <w:widowControl w:val="0"/>
        <w:jc w:val="left"/>
      </w:pPr>
      <w:r>
        <w:t>Sponsors: Reps. Brannon, Clyburn, Murphy and Long</w:t>
      </w:r>
    </w:p>
    <w:p w:rsidR="00664D05" w:rsidRDefault="00664D05" w:rsidP="00664D05">
      <w:pPr>
        <w:widowControl w:val="0"/>
        <w:jc w:val="left"/>
      </w:pPr>
      <w:r>
        <w:t>Document Path: l:\council\bills\swb\5002cm12.docx</w:t>
      </w:r>
    </w:p>
    <w:p w:rsidR="00664D05" w:rsidRDefault="00664D05" w:rsidP="00664D05">
      <w:pPr>
        <w:widowControl w:val="0"/>
        <w:jc w:val="left"/>
      </w:pPr>
    </w:p>
    <w:p w:rsidR="00CB5EEE" w:rsidRDefault="00CB5EEE" w:rsidP="00664D05">
      <w:pPr>
        <w:widowControl w:val="0"/>
        <w:jc w:val="left"/>
      </w:pPr>
      <w:r>
        <w:t>Introduced in the House on January 10, 2012</w:t>
      </w:r>
    </w:p>
    <w:p w:rsidR="00CB5EEE" w:rsidRPr="00CB5EEE" w:rsidRDefault="00CB5EEE" w:rsidP="00664D05">
      <w:pPr>
        <w:widowControl w:val="0"/>
        <w:jc w:val="left"/>
      </w:pPr>
      <w:r>
        <w:t xml:space="preserve">Currently residing in the House Committee on </w:t>
      </w:r>
      <w:r w:rsidRPr="00CB5EEE">
        <w:rPr>
          <w:b/>
        </w:rPr>
        <w:t>Judiciary</w:t>
      </w:r>
    </w:p>
    <w:p w:rsidR="00CB5EEE" w:rsidRDefault="00CB5EEE" w:rsidP="00664D05">
      <w:pPr>
        <w:widowControl w:val="0"/>
        <w:jc w:val="left"/>
      </w:pPr>
    </w:p>
    <w:p w:rsidR="00664D05" w:rsidRDefault="00664D05" w:rsidP="00664D05">
      <w:pPr>
        <w:widowControl w:val="0"/>
        <w:jc w:val="left"/>
      </w:pPr>
      <w:r>
        <w:t xml:space="preserve">Summary: </w:t>
      </w:r>
      <w:r w:rsidR="004B0EEE">
        <w:t>Sex offender registry</w:t>
      </w:r>
    </w:p>
    <w:p w:rsidR="00664D05" w:rsidRDefault="00664D05" w:rsidP="00664D05">
      <w:pPr>
        <w:widowControl w:val="0"/>
        <w:jc w:val="left"/>
      </w:pPr>
    </w:p>
    <w:p w:rsidR="00664D05" w:rsidRDefault="00664D05" w:rsidP="00664D05">
      <w:pPr>
        <w:widowControl w:val="0"/>
        <w:jc w:val="left"/>
      </w:pPr>
    </w:p>
    <w:p w:rsidR="00664D05" w:rsidRDefault="00664D05" w:rsidP="00664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4D05">
        <w:rPr>
          <w:b/>
        </w:rPr>
        <w:t>HISTORY OF LEGISLATIVE ACTIONS</w:t>
      </w:r>
    </w:p>
    <w:p w:rsidR="00664D05" w:rsidRDefault="00664D05" w:rsidP="00664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4D05" w:rsidRPr="00664D05" w:rsidRDefault="00664D05" w:rsidP="00664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4D05">
        <w:rPr>
          <w:u w:val="single"/>
        </w:rPr>
        <w:tab/>
        <w:t>Date</w:t>
      </w:r>
      <w:r w:rsidRPr="00664D05">
        <w:rPr>
          <w:u w:val="single"/>
        </w:rPr>
        <w:tab/>
        <w:t>Body</w:t>
      </w:r>
      <w:r w:rsidRPr="00664D05">
        <w:rPr>
          <w:u w:val="single"/>
        </w:rPr>
        <w:tab/>
        <w:t>Action Description with journal page number</w:t>
      </w:r>
      <w:r w:rsidRPr="00664D05">
        <w:rPr>
          <w:u w:val="single"/>
        </w:rPr>
        <w:tab/>
      </w:r>
    </w:p>
    <w:p w:rsidR="001C1A23" w:rsidRDefault="001C1A23" w:rsidP="001C1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8D2DBA">
        <w:t>Prefiled</w:t>
      </w:r>
    </w:p>
    <w:p w:rsidR="001C1A23" w:rsidRDefault="001C1A23" w:rsidP="001C1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8D2DBA">
        <w:t xml:space="preserve">Referred to Committee on </w:t>
      </w:r>
      <w:r w:rsidRPr="008D2DBA">
        <w:rPr>
          <w:b/>
        </w:rPr>
        <w:t>Judiciary</w:t>
      </w:r>
    </w:p>
    <w:p w:rsidR="001C1A23" w:rsidRDefault="001C1A23" w:rsidP="001C1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8D2DBA">
        <w:t>Introduced and read first time (</w:t>
      </w:r>
      <w:hyperlink r:id="rId7" w:history="1">
        <w:r w:rsidRPr="008D2DBA">
          <w:rPr>
            <w:rStyle w:val="Hyperlink"/>
          </w:rPr>
          <w:t>House Journal</w:t>
        </w:r>
        <w:r w:rsidRPr="008D2DBA">
          <w:rPr>
            <w:rStyle w:val="Hyperlink"/>
          </w:rPr>
          <w:noBreakHyphen/>
          <w:t>page 38</w:t>
        </w:r>
      </w:hyperlink>
      <w:r w:rsidRPr="008D2DBA">
        <w:t>)</w:t>
      </w:r>
    </w:p>
    <w:p w:rsidR="001C1A23" w:rsidRDefault="001C1A23" w:rsidP="001C1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8D2DBA">
        <w:t xml:space="preserve">Referred to Committee on </w:t>
      </w:r>
      <w:r w:rsidRPr="008D2DBA">
        <w:rPr>
          <w:b/>
        </w:rPr>
        <w:t>Judiciary</w:t>
      </w:r>
      <w:r w:rsidRPr="008D2DBA">
        <w:t xml:space="preserve"> (</w:t>
      </w:r>
      <w:hyperlink r:id="rId8" w:history="1">
        <w:r w:rsidRPr="008D2DBA">
          <w:rPr>
            <w:rStyle w:val="Hyperlink"/>
          </w:rPr>
          <w:t>House Journal</w:t>
        </w:r>
        <w:r w:rsidRPr="008D2DBA">
          <w:rPr>
            <w:rStyle w:val="Hyperlink"/>
          </w:rPr>
          <w:noBreakHyphen/>
          <w:t>page 38</w:t>
        </w:r>
      </w:hyperlink>
      <w:r w:rsidRPr="008D2DBA">
        <w:t>)</w:t>
      </w:r>
    </w:p>
    <w:p w:rsidR="001C1A23" w:rsidRDefault="001C1A23" w:rsidP="001C1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4D05" w:rsidRPr="00664D05" w:rsidRDefault="00664D05" w:rsidP="00664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4D05" w:rsidRDefault="00664D05" w:rsidP="00664D05">
      <w:pPr>
        <w:widowControl w:val="0"/>
        <w:jc w:val="left"/>
      </w:pPr>
      <w:r w:rsidRPr="00664D05">
        <w:rPr>
          <w:b/>
        </w:rPr>
        <w:t>VERSIONS OF THIS BILL</w:t>
      </w:r>
    </w:p>
    <w:p w:rsidR="00664D05" w:rsidRDefault="00664D05" w:rsidP="00664D05">
      <w:pPr>
        <w:widowControl w:val="0"/>
        <w:jc w:val="left"/>
      </w:pPr>
    </w:p>
    <w:p w:rsidR="00664D05" w:rsidRDefault="008C2445" w:rsidP="00664D05">
      <w:pPr>
        <w:widowControl w:val="0"/>
        <w:jc w:val="left"/>
      </w:pPr>
      <w:hyperlink r:id="rId9" w:history="1">
        <w:r w:rsidR="00664D05">
          <w:rPr>
            <w:rStyle w:val="Hyperlink"/>
          </w:rPr>
          <w:t>11/29/2011</w:t>
        </w:r>
      </w:hyperlink>
    </w:p>
    <w:p w:rsidR="00664D05" w:rsidRDefault="00664D05" w:rsidP="00664D05"/>
    <w:p w:rsidR="00664D05" w:rsidRDefault="00664D05" w:rsidP="00664D05">
      <w:pPr>
        <w:sectPr w:rsidR="00664D05" w:rsidSect="00664D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0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018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32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23</w:t>
      </w:r>
      <w:r>
        <w:noBreakHyphen/>
        <w:t>3</w:t>
      </w:r>
      <w:r>
        <w:noBreakHyphen/>
        <w:t>430, AS AMENDED, CODE OF LAWS, 1976, RELATING TO THE SEX OFFENDER REGISTRY, SO AS TO PROVIDE THE FAMILY COURT WITH THE DISCRETION TO DETERMINE WHETHER A JUVENILE IS PLACED ON THE SEX OFFENDER REGISTRY.</w:t>
      </w:r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64AAD">
        <w:t>Section 23</w:t>
      </w:r>
      <w:r w:rsidR="00613283">
        <w:noBreakHyphen/>
      </w:r>
      <w:r w:rsidR="00364AAD">
        <w:t>3</w:t>
      </w:r>
      <w:r w:rsidR="00613283">
        <w:noBreakHyphen/>
      </w:r>
      <w:r w:rsidR="00364AAD">
        <w:t>430 of the 1976 Code, as last amended by Act 289 of 2010, is further amended by adding the following appropriately lettered subsection at the end:</w:t>
      </w:r>
    </w:p>
    <w:p w:rsidR="00364AAD" w:rsidRDefault="00364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AAD" w:rsidRDefault="00364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Notwithstanding another provision of law, the family court shall use its discretion to determine whether a juvenile is placed on the sex offender registry.”</w:t>
      </w:r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4AAD">
        <w:t>2</w:t>
      </w:r>
      <w:r>
        <w:t>.</w:t>
      </w:r>
      <w:r>
        <w:tab/>
        <w:t>This act takes effect upon approval by the Governor</w:t>
      </w:r>
      <w:r w:rsidR="00006F4E">
        <w:t xml:space="preserve"> and applies to family court proceedings that occur </w:t>
      </w:r>
      <w:r w:rsidR="00B032E4">
        <w:t>after the effective date of the Omnibus Crime Reduction and Sentencing Reform Act of</w:t>
      </w:r>
      <w:r w:rsidR="004320CD">
        <w:t xml:space="preserve"> </w:t>
      </w:r>
      <w:r w:rsidR="00B032E4">
        <w:t>2010</w:t>
      </w:r>
      <w:r w:rsidR="00006F4E">
        <w:t>.</w:t>
      </w:r>
    </w:p>
    <w:p w:rsidR="001F0A98" w:rsidRDefault="006132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0A98" w:rsidRDefault="001F0A98" w:rsidP="00664D05">
      <w:pPr>
        <w:suppressAutoHyphens/>
      </w:pPr>
    </w:p>
    <w:sectPr w:rsidR="001F0A98" w:rsidSect="00664D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AAD" w:rsidRDefault="00364AAD" w:rsidP="009F0C77">
      <w:r>
        <w:separator/>
      </w:r>
    </w:p>
  </w:endnote>
  <w:endnote w:type="continuationSeparator" w:id="0">
    <w:p w:rsidR="00364AAD" w:rsidRDefault="00364A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276F5F-8D4B-4C88-A602-0348645035C3}"/>
    <w:embedBold r:id="rId2" w:fontKey="{70408AF0-704B-4C73-AD31-F87B863AB8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BDC744-6B77-41CD-B4B7-038EA53AB9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92D3A3-DFE5-4419-8115-C326CDA153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8A3717-B117-4F4D-B000-C36A1A8ED0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D05" w:rsidRPr="001F0A98" w:rsidRDefault="00664D05" w:rsidP="001F0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[4437]</w:t>
    </w:r>
    <w:r>
      <w:tab/>
    </w:r>
    <w:r w:rsidR="008C2445">
      <w:fldChar w:fldCharType="begin"/>
    </w:r>
    <w:r w:rsidR="008C2445">
      <w:instrText xml:space="preserve"> PAGE  \* MERGEFORMAT </w:instrText>
    </w:r>
    <w:r w:rsidR="008C2445">
      <w:fldChar w:fldCharType="separate"/>
    </w:r>
    <w:r w:rsidR="008C2445">
      <w:rPr>
        <w:noProof/>
      </w:rPr>
      <w:t>1</w:t>
    </w:r>
    <w:r w:rsidR="008C24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AAD" w:rsidRDefault="00364AAD" w:rsidP="009F0C77">
      <w:r>
        <w:separator/>
      </w:r>
    </w:p>
  </w:footnote>
  <w:footnote w:type="continuationSeparator" w:id="0">
    <w:p w:rsidR="00364AAD" w:rsidRDefault="00364A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02CM12"/>
    <w:docVar w:name="CoverBillType" w:val="b"/>
    <w:docVar w:name="docpath" w:val="L:\Council\bills\SWB\5002CM12.DOCX"/>
    <w:docVar w:name="dvBillNumber" w:val="443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F5197"/>
    <w:rsid w:val="00006F4E"/>
    <w:rsid w:val="00011869"/>
    <w:rsid w:val="00070383"/>
    <w:rsid w:val="00074579"/>
    <w:rsid w:val="000B45B6"/>
    <w:rsid w:val="000C7844"/>
    <w:rsid w:val="000E1785"/>
    <w:rsid w:val="000F40FA"/>
    <w:rsid w:val="00107258"/>
    <w:rsid w:val="0010776B"/>
    <w:rsid w:val="00133E66"/>
    <w:rsid w:val="001435A3"/>
    <w:rsid w:val="001C1A23"/>
    <w:rsid w:val="001D08F2"/>
    <w:rsid w:val="001D525B"/>
    <w:rsid w:val="001D7F4F"/>
    <w:rsid w:val="001F0A98"/>
    <w:rsid w:val="002321B6"/>
    <w:rsid w:val="00250967"/>
    <w:rsid w:val="002543C8"/>
    <w:rsid w:val="00284AAE"/>
    <w:rsid w:val="002E5912"/>
    <w:rsid w:val="003104CC"/>
    <w:rsid w:val="00325348"/>
    <w:rsid w:val="0032732C"/>
    <w:rsid w:val="00336AD0"/>
    <w:rsid w:val="00364AAD"/>
    <w:rsid w:val="0037079A"/>
    <w:rsid w:val="00381E53"/>
    <w:rsid w:val="003D01E8"/>
    <w:rsid w:val="003E5288"/>
    <w:rsid w:val="003F6D79"/>
    <w:rsid w:val="0041760A"/>
    <w:rsid w:val="00417C01"/>
    <w:rsid w:val="004320CD"/>
    <w:rsid w:val="004809EE"/>
    <w:rsid w:val="00484458"/>
    <w:rsid w:val="004B0EEE"/>
    <w:rsid w:val="004D0539"/>
    <w:rsid w:val="004E32A4"/>
    <w:rsid w:val="004E7D54"/>
    <w:rsid w:val="005273C6"/>
    <w:rsid w:val="00530A69"/>
    <w:rsid w:val="00545593"/>
    <w:rsid w:val="00577C6C"/>
    <w:rsid w:val="005C2FE2"/>
    <w:rsid w:val="005E2BC9"/>
    <w:rsid w:val="00605102"/>
    <w:rsid w:val="00613283"/>
    <w:rsid w:val="006153AD"/>
    <w:rsid w:val="006215AA"/>
    <w:rsid w:val="00664D05"/>
    <w:rsid w:val="006913C9"/>
    <w:rsid w:val="00693022"/>
    <w:rsid w:val="0069470D"/>
    <w:rsid w:val="00734F00"/>
    <w:rsid w:val="007A70AE"/>
    <w:rsid w:val="007C6561"/>
    <w:rsid w:val="007F0180"/>
    <w:rsid w:val="008362E8"/>
    <w:rsid w:val="00847323"/>
    <w:rsid w:val="008A1768"/>
    <w:rsid w:val="008C2445"/>
    <w:rsid w:val="008F4429"/>
    <w:rsid w:val="0094021A"/>
    <w:rsid w:val="0097783E"/>
    <w:rsid w:val="00996390"/>
    <w:rsid w:val="009C6A0B"/>
    <w:rsid w:val="009F0C77"/>
    <w:rsid w:val="009F4DD1"/>
    <w:rsid w:val="009F5197"/>
    <w:rsid w:val="00A37504"/>
    <w:rsid w:val="00A41684"/>
    <w:rsid w:val="00A64E80"/>
    <w:rsid w:val="00A72BCD"/>
    <w:rsid w:val="00A741D9"/>
    <w:rsid w:val="00A833AB"/>
    <w:rsid w:val="00A9741D"/>
    <w:rsid w:val="00A97924"/>
    <w:rsid w:val="00AD4B17"/>
    <w:rsid w:val="00AE7E61"/>
    <w:rsid w:val="00B032E4"/>
    <w:rsid w:val="00B412D4"/>
    <w:rsid w:val="00BA5368"/>
    <w:rsid w:val="00BE3C22"/>
    <w:rsid w:val="00BF62BC"/>
    <w:rsid w:val="00C0345E"/>
    <w:rsid w:val="00C3483A"/>
    <w:rsid w:val="00C74E9D"/>
    <w:rsid w:val="00C82FD3"/>
    <w:rsid w:val="00C92819"/>
    <w:rsid w:val="00CB5EEE"/>
    <w:rsid w:val="00CC6B7B"/>
    <w:rsid w:val="00CD2089"/>
    <w:rsid w:val="00D03092"/>
    <w:rsid w:val="00D465D7"/>
    <w:rsid w:val="00D73A67"/>
    <w:rsid w:val="00D970A9"/>
    <w:rsid w:val="00DF3845"/>
    <w:rsid w:val="00E04B7B"/>
    <w:rsid w:val="00E14DAA"/>
    <w:rsid w:val="00E41911"/>
    <w:rsid w:val="00E639B9"/>
    <w:rsid w:val="00E92EEF"/>
    <w:rsid w:val="00E95EBA"/>
    <w:rsid w:val="00F24442"/>
    <w:rsid w:val="00F30D3B"/>
    <w:rsid w:val="00F50AE3"/>
    <w:rsid w:val="00F67CF1"/>
    <w:rsid w:val="00F840F0"/>
    <w:rsid w:val="00FB0D0D"/>
    <w:rsid w:val="00FB43B4"/>
    <w:rsid w:val="00FC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38A8078-DFE3-4BEB-9793-AA43618D5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2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4D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37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87C82-0ED4-432D-A960-4330FBCE5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234</Words>
  <Characters>1286</Characters>
  <Application>Microsoft Office Word</Application>
  <DocSecurity>4</DocSecurity>
  <Lines>63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4437: Sex offender registry - South Carolina Legislature Online</dc:title>
  <dc:subject/>
  <dc:creator>SandyBarden</dc:creator>
  <cp:keywords/>
  <dc:description/>
  <cp:lastModifiedBy>N Cumfer</cp:lastModifiedBy>
  <cp:revision>2</cp:revision>
  <cp:lastPrinted>2011-11-16T20:20:00Z</cp:lastPrinted>
  <dcterms:created xsi:type="dcterms:W3CDTF">2014-11-24T14:23:00Z</dcterms:created>
  <dcterms:modified xsi:type="dcterms:W3CDTF">2014-11-24T14:23:00Z</dcterms:modified>
</cp:coreProperties>
</file>