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C1F" w:rsidRDefault="00D06C1F" w:rsidP="00D06C1F">
      <w:pPr>
        <w:widowControl w:val="0"/>
        <w:jc w:val="center"/>
      </w:pPr>
      <w:bookmarkStart w:id="0" w:name="_GoBack"/>
      <w:bookmarkEnd w:id="0"/>
      <w:r w:rsidRPr="00D06C1F">
        <w:rPr>
          <w:b/>
        </w:rPr>
        <w:t>South Carolina General Assembly</w:t>
      </w:r>
    </w:p>
    <w:p w:rsidR="00D06C1F" w:rsidRDefault="00D06C1F" w:rsidP="00D06C1F">
      <w:pPr>
        <w:widowControl w:val="0"/>
        <w:jc w:val="center"/>
      </w:pPr>
      <w:r>
        <w:t>119th Session, 2011-2012</w:t>
      </w:r>
    </w:p>
    <w:p w:rsidR="00D06C1F" w:rsidRDefault="00D06C1F" w:rsidP="00D06C1F">
      <w:pPr>
        <w:widowControl w:val="0"/>
        <w:jc w:val="left"/>
      </w:pPr>
    </w:p>
    <w:p w:rsidR="00D06C1F" w:rsidRDefault="00D06C1F" w:rsidP="00D06C1F">
      <w:pPr>
        <w:widowControl w:val="0"/>
        <w:jc w:val="left"/>
        <w:rPr>
          <w:b/>
        </w:rPr>
      </w:pPr>
      <w:r w:rsidRPr="00D06C1F">
        <w:rPr>
          <w:b/>
        </w:rPr>
        <w:t>H. 4449</w:t>
      </w:r>
    </w:p>
    <w:p w:rsidR="00D06C1F" w:rsidRDefault="00D06C1F" w:rsidP="00D06C1F">
      <w:pPr>
        <w:widowControl w:val="0"/>
        <w:jc w:val="left"/>
        <w:rPr>
          <w:b/>
        </w:rPr>
      </w:pPr>
    </w:p>
    <w:p w:rsidR="00D06C1F" w:rsidRDefault="00D06C1F" w:rsidP="00D06C1F">
      <w:pPr>
        <w:widowControl w:val="0"/>
        <w:jc w:val="left"/>
      </w:pPr>
      <w:r w:rsidRPr="00D06C1F">
        <w:rPr>
          <w:b/>
        </w:rPr>
        <w:t>STATUS INFORMATION</w:t>
      </w:r>
    </w:p>
    <w:p w:rsidR="00D06C1F" w:rsidRDefault="00D06C1F" w:rsidP="00D06C1F">
      <w:pPr>
        <w:widowControl w:val="0"/>
        <w:jc w:val="left"/>
      </w:pPr>
    </w:p>
    <w:p w:rsidR="00D06C1F" w:rsidRDefault="00D06C1F" w:rsidP="00D06C1F">
      <w:pPr>
        <w:widowControl w:val="0"/>
        <w:jc w:val="left"/>
      </w:pPr>
      <w:r>
        <w:t>General Bill</w:t>
      </w:r>
    </w:p>
    <w:p w:rsidR="00D06C1F" w:rsidRDefault="00260A96" w:rsidP="00D06C1F">
      <w:pPr>
        <w:widowControl w:val="0"/>
        <w:jc w:val="left"/>
      </w:pPr>
      <w:r>
        <w:t>Sponsors: Reps. Lucas and G.R. Smith</w:t>
      </w:r>
    </w:p>
    <w:p w:rsidR="00D06C1F" w:rsidRDefault="00D06C1F" w:rsidP="00D06C1F">
      <w:pPr>
        <w:widowControl w:val="0"/>
        <w:jc w:val="left"/>
      </w:pPr>
      <w:r>
        <w:t>Document Path: l:\council\bills\bbm\10459cm12.docx</w:t>
      </w:r>
    </w:p>
    <w:p w:rsidR="00D06C1F" w:rsidRDefault="00D06C1F" w:rsidP="00D06C1F">
      <w:pPr>
        <w:widowControl w:val="0"/>
        <w:jc w:val="left"/>
      </w:pPr>
    </w:p>
    <w:p w:rsidR="005B2CB8" w:rsidRDefault="005B2CB8" w:rsidP="00D06C1F">
      <w:pPr>
        <w:widowControl w:val="0"/>
        <w:jc w:val="left"/>
      </w:pPr>
      <w:r>
        <w:t>Introduced in the House on January 10, 2012</w:t>
      </w:r>
    </w:p>
    <w:p w:rsidR="005B2CB8" w:rsidRPr="005B2CB8" w:rsidRDefault="005B2CB8" w:rsidP="00D06C1F">
      <w:pPr>
        <w:widowControl w:val="0"/>
        <w:jc w:val="left"/>
      </w:pPr>
      <w:r>
        <w:t xml:space="preserve">Currently residing in the House Committee on </w:t>
      </w:r>
      <w:r w:rsidRPr="005B2CB8">
        <w:rPr>
          <w:b/>
        </w:rPr>
        <w:t>Judiciary</w:t>
      </w:r>
    </w:p>
    <w:p w:rsidR="005B2CB8" w:rsidRDefault="005B2CB8" w:rsidP="00D06C1F">
      <w:pPr>
        <w:widowControl w:val="0"/>
        <w:jc w:val="left"/>
      </w:pPr>
    </w:p>
    <w:p w:rsidR="00D06C1F" w:rsidRDefault="00D06C1F" w:rsidP="00D06C1F">
      <w:pPr>
        <w:widowControl w:val="0"/>
        <w:jc w:val="left"/>
      </w:pPr>
      <w:r>
        <w:t xml:space="preserve">Summary: </w:t>
      </w:r>
      <w:r w:rsidR="008C03B1">
        <w:t>Breath test site video recordings</w:t>
      </w:r>
    </w:p>
    <w:p w:rsidR="00D06C1F" w:rsidRDefault="00D06C1F" w:rsidP="00D06C1F">
      <w:pPr>
        <w:widowControl w:val="0"/>
        <w:jc w:val="left"/>
      </w:pPr>
    </w:p>
    <w:p w:rsidR="00D06C1F" w:rsidRDefault="00D06C1F" w:rsidP="00D06C1F">
      <w:pPr>
        <w:widowControl w:val="0"/>
        <w:jc w:val="left"/>
      </w:pPr>
    </w:p>
    <w:p w:rsidR="00D06C1F" w:rsidRDefault="00D06C1F" w:rsidP="00D06C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6C1F">
        <w:rPr>
          <w:b/>
        </w:rPr>
        <w:t>HISTORY OF LEGISLATIVE ACTIONS</w:t>
      </w:r>
    </w:p>
    <w:p w:rsidR="00D06C1F" w:rsidRDefault="00D06C1F" w:rsidP="00D06C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06C1F" w:rsidRPr="00D06C1F" w:rsidRDefault="00D06C1F" w:rsidP="00D06C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6C1F">
        <w:rPr>
          <w:u w:val="single"/>
        </w:rPr>
        <w:tab/>
        <w:t>Date</w:t>
      </w:r>
      <w:r w:rsidRPr="00D06C1F">
        <w:rPr>
          <w:u w:val="single"/>
        </w:rPr>
        <w:tab/>
        <w:t>Body</w:t>
      </w:r>
      <w:r w:rsidRPr="00D06C1F">
        <w:rPr>
          <w:u w:val="single"/>
        </w:rPr>
        <w:tab/>
        <w:t>Action Description with journal page number</w:t>
      </w:r>
      <w:r w:rsidRPr="00D06C1F">
        <w:rPr>
          <w:u w:val="single"/>
        </w:rPr>
        <w:tab/>
      </w:r>
    </w:p>
    <w:p w:rsidR="00EB6686" w:rsidRDefault="00EB6686" w:rsidP="00EB66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  <w:t>House</w:t>
      </w:r>
      <w:r>
        <w:tab/>
      </w:r>
      <w:r w:rsidRPr="002B691A">
        <w:t>Prefiled</w:t>
      </w:r>
    </w:p>
    <w:p w:rsidR="00EB6686" w:rsidRDefault="00EB6686" w:rsidP="00EB66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  <w:t>House</w:t>
      </w:r>
      <w:r>
        <w:tab/>
      </w:r>
      <w:r w:rsidRPr="002B691A">
        <w:t xml:space="preserve">Referred to Committee on </w:t>
      </w:r>
      <w:r w:rsidRPr="002B691A">
        <w:rPr>
          <w:b/>
        </w:rPr>
        <w:t>Judiciary</w:t>
      </w:r>
    </w:p>
    <w:p w:rsidR="00EB6686" w:rsidRDefault="00EB6686" w:rsidP="00EB66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2B691A">
        <w:t>Introduced and read first time (</w:t>
      </w:r>
      <w:hyperlink r:id="rId7" w:history="1">
        <w:r w:rsidRPr="002B691A">
          <w:rPr>
            <w:rStyle w:val="Hyperlink"/>
          </w:rPr>
          <w:t>House Journal</w:t>
        </w:r>
        <w:r w:rsidRPr="002B691A">
          <w:rPr>
            <w:rStyle w:val="Hyperlink"/>
          </w:rPr>
          <w:noBreakHyphen/>
          <w:t>page 45</w:t>
        </w:r>
      </w:hyperlink>
      <w:r w:rsidRPr="002B691A">
        <w:t>)</w:t>
      </w:r>
    </w:p>
    <w:p w:rsidR="00EB6686" w:rsidRDefault="00EB6686" w:rsidP="00EB66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2B691A">
        <w:t>Referred to Commit</w:t>
      </w:r>
      <w:r>
        <w:t xml:space="preserve">tee on </w:t>
      </w:r>
      <w:r w:rsidRPr="002B691A">
        <w:rPr>
          <w:b/>
        </w:rPr>
        <w:t>Judiciary</w:t>
      </w:r>
      <w:r>
        <w:t xml:space="preserve"> </w:t>
      </w:r>
      <w:r w:rsidRPr="002B691A">
        <w:t>(</w:t>
      </w:r>
      <w:hyperlink r:id="rId8" w:history="1">
        <w:r w:rsidRPr="002B691A">
          <w:rPr>
            <w:rStyle w:val="Hyperlink"/>
          </w:rPr>
          <w:t>House Journal</w:t>
        </w:r>
        <w:r w:rsidRPr="002B691A">
          <w:rPr>
            <w:rStyle w:val="Hyperlink"/>
          </w:rPr>
          <w:noBreakHyphen/>
          <w:t>page 45</w:t>
        </w:r>
      </w:hyperlink>
      <w:r w:rsidRPr="002B691A">
        <w:t>)</w:t>
      </w:r>
    </w:p>
    <w:p w:rsidR="00EB6686" w:rsidRDefault="00EB6686" w:rsidP="00EB66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6C1F" w:rsidRPr="00D06C1F" w:rsidRDefault="00D06C1F" w:rsidP="00D06C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6C1F" w:rsidRDefault="00D06C1F" w:rsidP="00D06C1F">
      <w:pPr>
        <w:widowControl w:val="0"/>
        <w:jc w:val="left"/>
      </w:pPr>
      <w:r w:rsidRPr="00D06C1F">
        <w:rPr>
          <w:b/>
        </w:rPr>
        <w:t>VERSIONS OF THIS BILL</w:t>
      </w:r>
    </w:p>
    <w:p w:rsidR="00D06C1F" w:rsidRDefault="00D06C1F" w:rsidP="00D06C1F">
      <w:pPr>
        <w:widowControl w:val="0"/>
        <w:jc w:val="left"/>
      </w:pPr>
    </w:p>
    <w:p w:rsidR="00D06C1F" w:rsidRDefault="00035519" w:rsidP="00D06C1F">
      <w:pPr>
        <w:widowControl w:val="0"/>
        <w:jc w:val="left"/>
      </w:pPr>
      <w:hyperlink r:id="rId9" w:history="1">
        <w:r w:rsidR="00D06C1F">
          <w:rPr>
            <w:rStyle w:val="Hyperlink"/>
          </w:rPr>
          <w:t>11/29/2011</w:t>
        </w:r>
      </w:hyperlink>
    </w:p>
    <w:p w:rsidR="00D06C1F" w:rsidRDefault="00D06C1F" w:rsidP="00D06C1F"/>
    <w:p w:rsidR="00D06C1F" w:rsidRDefault="00D06C1F" w:rsidP="00D06C1F">
      <w:pPr>
        <w:sectPr w:rsidR="00D06C1F" w:rsidSect="00D06C1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4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455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55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56</w:t>
      </w:r>
      <w:r w:rsidR="00840943">
        <w:noBreakHyphen/>
      </w:r>
      <w:r>
        <w:t>5</w:t>
      </w:r>
      <w:r w:rsidR="00840943">
        <w:noBreakHyphen/>
      </w:r>
      <w:r>
        <w:t>2953, AS AMENDED, CODE OF LAWS OF SOUTH CAROLINA, 1976, RELATING TO INCIDENT SITE AND BREATH TEST SITE VIDEO RECORDING, SO AS TO PROVIDE THAT IF A PERSON REFUSES TO TAKE A BREATH TEST, THEN THE VIDEO RECORDING MAY END.</w:t>
      </w:r>
    </w:p>
    <w:p w:rsidR="00D1455E" w:rsidRDefault="00D145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455E" w:rsidRDefault="00D145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1455E" w:rsidRDefault="00D145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55E" w:rsidRDefault="00D145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C551F">
        <w:t>Section 56</w:t>
      </w:r>
      <w:r w:rsidR="00840943">
        <w:noBreakHyphen/>
      </w:r>
      <w:r w:rsidR="00BC551F">
        <w:t>5</w:t>
      </w:r>
      <w:r w:rsidR="00840943">
        <w:noBreakHyphen/>
      </w:r>
      <w:r w:rsidR="00BC551F">
        <w:t>2953(A)(2) of the 1976 Code, as last amended by Act 201 of 2008, is further amended to read:</w:t>
      </w:r>
    </w:p>
    <w:p w:rsidR="00BC551F" w:rsidRDefault="00BC55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551F" w:rsidRPr="00BE13D0" w:rsidRDefault="00BC551F" w:rsidP="00BC5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“(2)</w:t>
      </w:r>
      <w:r>
        <w:tab/>
      </w:r>
      <w:r w:rsidRPr="00BE13D0">
        <w:t xml:space="preserve">The video recording at the breath test site must: </w:t>
      </w:r>
    </w:p>
    <w:p w:rsidR="00BC551F" w:rsidRPr="00BE13D0" w:rsidRDefault="00BC551F" w:rsidP="00BC5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BE13D0">
        <w:t>(a)</w:t>
      </w:r>
      <w:r>
        <w:tab/>
      </w:r>
      <w:r w:rsidRPr="00BE13D0">
        <w:t>include the entire breath test procedure, the person being informed that he is being video recorded, and that he has the right to refuse the test</w:t>
      </w:r>
      <w:r>
        <w:rPr>
          <w:u w:val="single"/>
        </w:rPr>
        <w:t>.  If the person refuses to take the test, then the video recording may end</w:t>
      </w:r>
      <w:r w:rsidRPr="00BE13D0">
        <w:t xml:space="preserve">; </w:t>
      </w:r>
    </w:p>
    <w:p w:rsidR="00BC551F" w:rsidRPr="00BE13D0" w:rsidRDefault="00BC551F" w:rsidP="00BC5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BE13D0">
        <w:t>(b)</w:t>
      </w:r>
      <w:r>
        <w:tab/>
      </w:r>
      <w:r w:rsidRPr="00BE13D0">
        <w:t>include the person taking or refusing the breath test and the actions of the breath test operator while conducting the test</w:t>
      </w:r>
      <w:r>
        <w:rPr>
          <w:u w:val="single"/>
        </w:rPr>
        <w:t>.  If the person refuses to take the test, then the video recording may end</w:t>
      </w:r>
      <w:r w:rsidRPr="00BE13D0">
        <w:t xml:space="preserve">; and </w:t>
      </w:r>
    </w:p>
    <w:p w:rsidR="00BC551F" w:rsidRDefault="00BC551F" w:rsidP="00BC5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BE13D0">
        <w:t>(c)</w:t>
      </w:r>
      <w:r>
        <w:tab/>
      </w:r>
      <w:r w:rsidRPr="00BE13D0">
        <w:t>also include the person</w:t>
      </w:r>
      <w:r w:rsidR="00840943" w:rsidRPr="00840943">
        <w:t>’</w:t>
      </w:r>
      <w:r w:rsidRPr="00BE13D0">
        <w:t>s conduct during the required twenty</w:t>
      </w:r>
      <w:r w:rsidR="00840943">
        <w:noBreakHyphen/>
      </w:r>
      <w:r w:rsidRPr="00BE13D0">
        <w:t>minute pre</w:t>
      </w:r>
      <w:r w:rsidR="00840943">
        <w:noBreakHyphen/>
      </w:r>
      <w:r w:rsidRPr="00BE13D0">
        <w:t>test waiting period, unless the officer submits a sworn affidavit certifying that it was physically impossible to video record this waiting period</w:t>
      </w:r>
      <w:r w:rsidRPr="00BC551F">
        <w:t xml:space="preserve">.  </w:t>
      </w:r>
      <w:r>
        <w:rPr>
          <w:u w:val="single"/>
        </w:rPr>
        <w:t>If the person refuses to take the test, then the video recording may end</w:t>
      </w:r>
      <w:r w:rsidRPr="00BC551F">
        <w:rPr>
          <w:u w:val="single"/>
        </w:rPr>
        <w:t>.</w:t>
      </w:r>
      <w:r>
        <w:t>”</w:t>
      </w:r>
    </w:p>
    <w:p w:rsidR="00D1455E" w:rsidRDefault="00D145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45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C551F">
        <w:t>2</w:t>
      </w:r>
      <w:r>
        <w:t>.</w:t>
      </w:r>
      <w:r>
        <w:tab/>
        <w:t>This act takes effect upon approval by the Governor.</w:t>
      </w:r>
    </w:p>
    <w:p w:rsidR="00234EC2" w:rsidRDefault="008409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4EC2" w:rsidRDefault="00234EC2" w:rsidP="00D06C1F">
      <w:pPr>
        <w:suppressAutoHyphens/>
      </w:pPr>
    </w:p>
    <w:sectPr w:rsidR="00234EC2" w:rsidSect="00D06C1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455E" w:rsidRDefault="00D1455E" w:rsidP="009F0C77">
      <w:r>
        <w:separator/>
      </w:r>
    </w:p>
  </w:endnote>
  <w:endnote w:type="continuationSeparator" w:id="0">
    <w:p w:rsidR="00D1455E" w:rsidRDefault="00D145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C761A5-2C90-4546-BE80-48059820E3B6}"/>
    <w:embedBold r:id="rId2" w:fontKey="{1BA1741A-9C26-4CA3-84C7-97FDEB9502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3A35748-30C9-4C1A-898B-014544618E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5C4F96D-E34B-4A14-B862-F4E53406BA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C1F" w:rsidRPr="00234EC2" w:rsidRDefault="00D06C1F" w:rsidP="00234E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[4449]</w:t>
    </w:r>
    <w:r>
      <w:tab/>
    </w:r>
    <w:r w:rsidR="00035519">
      <w:fldChar w:fldCharType="begin"/>
    </w:r>
    <w:r w:rsidR="00035519">
      <w:instrText xml:space="preserve"> PAGE  \* MERGEFORMAT </w:instrText>
    </w:r>
    <w:r w:rsidR="00035519">
      <w:fldChar w:fldCharType="separate"/>
    </w:r>
    <w:r w:rsidR="00035519">
      <w:rPr>
        <w:noProof/>
      </w:rPr>
      <w:t>1</w:t>
    </w:r>
    <w:r w:rsidR="0003551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455E" w:rsidRDefault="00D1455E" w:rsidP="009F0C77">
      <w:r>
        <w:separator/>
      </w:r>
    </w:p>
  </w:footnote>
  <w:footnote w:type="continuationSeparator" w:id="0">
    <w:p w:rsidR="00D1455E" w:rsidRDefault="00D145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459CM12"/>
    <w:docVar w:name="CoverBillType" w:val="b"/>
    <w:docVar w:name="docpath" w:val="L:\Council\bills\BBM\10459CM12.DOCX"/>
    <w:docVar w:name="dvBillNumber" w:val="4449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5F6189"/>
    <w:rsid w:val="00011869"/>
    <w:rsid w:val="00035519"/>
    <w:rsid w:val="000C76BD"/>
    <w:rsid w:val="000E1785"/>
    <w:rsid w:val="000F40FA"/>
    <w:rsid w:val="0010776B"/>
    <w:rsid w:val="00133E66"/>
    <w:rsid w:val="001435A3"/>
    <w:rsid w:val="001D08F2"/>
    <w:rsid w:val="001D525B"/>
    <w:rsid w:val="001D7F4F"/>
    <w:rsid w:val="0022364A"/>
    <w:rsid w:val="002321B6"/>
    <w:rsid w:val="00234EC2"/>
    <w:rsid w:val="002450E2"/>
    <w:rsid w:val="00250967"/>
    <w:rsid w:val="002543C8"/>
    <w:rsid w:val="00260A96"/>
    <w:rsid w:val="00284AAE"/>
    <w:rsid w:val="002C6A3B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1533"/>
    <w:rsid w:val="004A2B2C"/>
    <w:rsid w:val="004E7D54"/>
    <w:rsid w:val="005273C6"/>
    <w:rsid w:val="00530A69"/>
    <w:rsid w:val="00545593"/>
    <w:rsid w:val="00577C6C"/>
    <w:rsid w:val="00585F4C"/>
    <w:rsid w:val="005B2CB8"/>
    <w:rsid w:val="005C2FE2"/>
    <w:rsid w:val="005D2745"/>
    <w:rsid w:val="005E2BC9"/>
    <w:rsid w:val="005F6189"/>
    <w:rsid w:val="00605102"/>
    <w:rsid w:val="006215AA"/>
    <w:rsid w:val="006913C9"/>
    <w:rsid w:val="0069470D"/>
    <w:rsid w:val="006D4648"/>
    <w:rsid w:val="00731AED"/>
    <w:rsid w:val="00734F00"/>
    <w:rsid w:val="007933F6"/>
    <w:rsid w:val="007A70AE"/>
    <w:rsid w:val="008362E8"/>
    <w:rsid w:val="00840943"/>
    <w:rsid w:val="00856847"/>
    <w:rsid w:val="008A1768"/>
    <w:rsid w:val="008A1FE8"/>
    <w:rsid w:val="008C03B1"/>
    <w:rsid w:val="008F4429"/>
    <w:rsid w:val="0094021A"/>
    <w:rsid w:val="00943CA8"/>
    <w:rsid w:val="009C6A0B"/>
    <w:rsid w:val="009D40C3"/>
    <w:rsid w:val="009F0C77"/>
    <w:rsid w:val="009F4DD1"/>
    <w:rsid w:val="00A35555"/>
    <w:rsid w:val="00A41684"/>
    <w:rsid w:val="00A64E80"/>
    <w:rsid w:val="00A72BCD"/>
    <w:rsid w:val="00A741D9"/>
    <w:rsid w:val="00A77BD1"/>
    <w:rsid w:val="00A833AB"/>
    <w:rsid w:val="00A9741D"/>
    <w:rsid w:val="00AD4B17"/>
    <w:rsid w:val="00B412D4"/>
    <w:rsid w:val="00BC551F"/>
    <w:rsid w:val="00BE3C22"/>
    <w:rsid w:val="00C0345E"/>
    <w:rsid w:val="00C3483A"/>
    <w:rsid w:val="00C74E9D"/>
    <w:rsid w:val="00C82FD3"/>
    <w:rsid w:val="00C92819"/>
    <w:rsid w:val="00CC3616"/>
    <w:rsid w:val="00CC6B7B"/>
    <w:rsid w:val="00CD2089"/>
    <w:rsid w:val="00D06C1F"/>
    <w:rsid w:val="00D1455E"/>
    <w:rsid w:val="00D73A67"/>
    <w:rsid w:val="00D970A9"/>
    <w:rsid w:val="00DF3845"/>
    <w:rsid w:val="00E41911"/>
    <w:rsid w:val="00E92EEF"/>
    <w:rsid w:val="00EB668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27B17F9-0567-4C67-834E-52BA811C1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06C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1-10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0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449_20111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77E501-B501-4A55-BC20-E0B65461A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317</Words>
  <Characters>1649</Characters>
  <Application>Microsoft Office Word</Application>
  <DocSecurity>4</DocSecurity>
  <Lines>71</Lines>
  <Paragraphs>28</Paragraphs>
  <ScaleCrop>false</ScaleCrop>
  <Company> </Company>
  <LinksUpToDate>false</LinksUpToDate>
  <CharactersWithSpaces>1955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4449: Breath test site video recordings - South Carolina Legislature Online</dc:title>
  <dc:subject/>
  <dc:creator>BrendaMelton</dc:creator>
  <cp:keywords/>
  <dc:description/>
  <cp:lastModifiedBy>N Cumfer</cp:lastModifiedBy>
  <cp:revision>2</cp:revision>
  <dcterms:created xsi:type="dcterms:W3CDTF">2014-11-24T14:24:00Z</dcterms:created>
  <dcterms:modified xsi:type="dcterms:W3CDTF">2014-11-24T14:24:00Z</dcterms:modified>
</cp:coreProperties>
</file>