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883" w:rsidRDefault="009C7883" w:rsidP="009C7883">
      <w:pPr>
        <w:widowControl w:val="0"/>
        <w:jc w:val="center"/>
      </w:pPr>
      <w:bookmarkStart w:id="0" w:name="_GoBack"/>
      <w:bookmarkEnd w:id="0"/>
      <w:r w:rsidRPr="009C7883">
        <w:rPr>
          <w:b/>
        </w:rPr>
        <w:t>South Carolina General Assembly</w:t>
      </w:r>
    </w:p>
    <w:p w:rsidR="009C7883" w:rsidRDefault="009C7883" w:rsidP="009C7883">
      <w:pPr>
        <w:widowControl w:val="0"/>
        <w:jc w:val="center"/>
      </w:pPr>
      <w:r>
        <w:t>119th Session, 2011-2012</w:t>
      </w:r>
    </w:p>
    <w:p w:rsidR="009C7883" w:rsidRDefault="009C7883" w:rsidP="009C7883">
      <w:pPr>
        <w:widowControl w:val="0"/>
        <w:jc w:val="left"/>
      </w:pPr>
    </w:p>
    <w:p w:rsidR="009C7883" w:rsidRDefault="009C7883" w:rsidP="009C7883">
      <w:pPr>
        <w:widowControl w:val="0"/>
        <w:jc w:val="left"/>
        <w:rPr>
          <w:b/>
        </w:rPr>
      </w:pPr>
      <w:r w:rsidRPr="009C7883">
        <w:rPr>
          <w:b/>
        </w:rPr>
        <w:t>H. 4495</w:t>
      </w:r>
    </w:p>
    <w:p w:rsidR="009C7883" w:rsidRDefault="009C7883" w:rsidP="009C7883">
      <w:pPr>
        <w:widowControl w:val="0"/>
        <w:jc w:val="left"/>
        <w:rPr>
          <w:b/>
        </w:rPr>
      </w:pPr>
    </w:p>
    <w:p w:rsidR="009C7883" w:rsidRDefault="009C7883" w:rsidP="009C7883">
      <w:pPr>
        <w:widowControl w:val="0"/>
        <w:jc w:val="left"/>
      </w:pPr>
      <w:r w:rsidRPr="009C7883">
        <w:rPr>
          <w:b/>
        </w:rPr>
        <w:t>STATUS INFORMATION</w:t>
      </w:r>
    </w:p>
    <w:p w:rsidR="009C7883" w:rsidRDefault="009C7883" w:rsidP="009C7883">
      <w:pPr>
        <w:widowControl w:val="0"/>
        <w:jc w:val="left"/>
      </w:pPr>
    </w:p>
    <w:p w:rsidR="009C7883" w:rsidRDefault="009C7883" w:rsidP="009C7883">
      <w:pPr>
        <w:widowControl w:val="0"/>
        <w:jc w:val="left"/>
      </w:pPr>
      <w:r>
        <w:t>General Bill</w:t>
      </w:r>
    </w:p>
    <w:p w:rsidR="009C7883" w:rsidRDefault="009C7883" w:rsidP="009C7883">
      <w:pPr>
        <w:widowControl w:val="0"/>
        <w:jc w:val="left"/>
      </w:pPr>
      <w:r>
        <w:t>Sponsors: Rep. Rutherford</w:t>
      </w:r>
    </w:p>
    <w:p w:rsidR="009C7883" w:rsidRDefault="009C7883" w:rsidP="009C7883">
      <w:pPr>
        <w:widowControl w:val="0"/>
        <w:jc w:val="left"/>
      </w:pPr>
      <w:r>
        <w:t>Document Path: l:\council\bills\swb\5032cm12.docx</w:t>
      </w:r>
    </w:p>
    <w:p w:rsidR="009C7883" w:rsidRDefault="009C7883" w:rsidP="009C7883">
      <w:pPr>
        <w:widowControl w:val="0"/>
        <w:jc w:val="left"/>
      </w:pPr>
    </w:p>
    <w:p w:rsidR="0001314D" w:rsidRDefault="0001314D" w:rsidP="009C7883">
      <w:pPr>
        <w:widowControl w:val="0"/>
        <w:jc w:val="left"/>
      </w:pPr>
      <w:r>
        <w:t>Introduced in the House on January 10, 2012</w:t>
      </w:r>
    </w:p>
    <w:p w:rsidR="0001314D" w:rsidRPr="0001314D" w:rsidRDefault="0001314D" w:rsidP="009C7883">
      <w:pPr>
        <w:widowControl w:val="0"/>
        <w:jc w:val="left"/>
      </w:pPr>
      <w:r>
        <w:t xml:space="preserve">Currently residing in the House Committee on </w:t>
      </w:r>
      <w:r w:rsidRPr="0001314D">
        <w:rPr>
          <w:b/>
        </w:rPr>
        <w:t>Judiciary</w:t>
      </w:r>
    </w:p>
    <w:p w:rsidR="0001314D" w:rsidRDefault="0001314D" w:rsidP="009C7883">
      <w:pPr>
        <w:widowControl w:val="0"/>
        <w:jc w:val="left"/>
      </w:pPr>
    </w:p>
    <w:p w:rsidR="009C7883" w:rsidRDefault="009C7883" w:rsidP="009C7883">
      <w:pPr>
        <w:widowControl w:val="0"/>
        <w:jc w:val="left"/>
      </w:pPr>
      <w:r>
        <w:t xml:space="preserve">Summary: </w:t>
      </w:r>
      <w:r w:rsidR="006F1D65">
        <w:t>Definition of no parole offense</w:t>
      </w:r>
    </w:p>
    <w:p w:rsidR="009C7883" w:rsidRDefault="009C7883" w:rsidP="009C7883">
      <w:pPr>
        <w:widowControl w:val="0"/>
        <w:jc w:val="left"/>
      </w:pPr>
    </w:p>
    <w:p w:rsidR="009C7883" w:rsidRDefault="009C7883" w:rsidP="009C7883">
      <w:pPr>
        <w:widowControl w:val="0"/>
        <w:jc w:val="left"/>
      </w:pPr>
    </w:p>
    <w:p w:rsidR="009C7883" w:rsidRDefault="009C7883" w:rsidP="009C78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7883">
        <w:rPr>
          <w:b/>
        </w:rPr>
        <w:t>HISTORY OF LEGISLATIVE ACTIONS</w:t>
      </w:r>
    </w:p>
    <w:p w:rsidR="009C7883" w:rsidRDefault="009C7883" w:rsidP="009C78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7883" w:rsidRPr="009C7883" w:rsidRDefault="009C7883" w:rsidP="009C78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7883">
        <w:rPr>
          <w:u w:val="single"/>
        </w:rPr>
        <w:tab/>
        <w:t>Date</w:t>
      </w:r>
      <w:r w:rsidRPr="009C7883">
        <w:rPr>
          <w:u w:val="single"/>
        </w:rPr>
        <w:tab/>
        <w:t>Body</w:t>
      </w:r>
      <w:r w:rsidRPr="009C7883">
        <w:rPr>
          <w:u w:val="single"/>
        </w:rPr>
        <w:tab/>
        <w:t>Action Description with journal page number</w:t>
      </w:r>
      <w:r w:rsidRPr="009C7883">
        <w:rPr>
          <w:u w:val="single"/>
        </w:rPr>
        <w:tab/>
      </w:r>
    </w:p>
    <w:p w:rsidR="00FE4DA1" w:rsidRDefault="00FE4DA1" w:rsidP="00FE4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</w:r>
      <w:r>
        <w:tab/>
      </w:r>
      <w:r w:rsidRPr="006B2C7D">
        <w:t>Prefiled</w:t>
      </w:r>
    </w:p>
    <w:p w:rsidR="00FE4DA1" w:rsidRDefault="00FE4DA1" w:rsidP="00FE4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6B2C7D">
        <w:t xml:space="preserve">Referred to Committee on </w:t>
      </w:r>
      <w:r w:rsidRPr="006B2C7D">
        <w:rPr>
          <w:b/>
        </w:rPr>
        <w:t>Judiciary</w:t>
      </w:r>
    </w:p>
    <w:p w:rsidR="00FE4DA1" w:rsidRDefault="00FE4DA1" w:rsidP="00FE4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6B2C7D">
        <w:t>Introduced and read first time (</w:t>
      </w:r>
      <w:hyperlink r:id="rId7" w:history="1">
        <w:r w:rsidRPr="006B2C7D">
          <w:rPr>
            <w:rStyle w:val="Hyperlink"/>
          </w:rPr>
          <w:t>House Journal</w:t>
        </w:r>
        <w:r w:rsidRPr="006B2C7D">
          <w:rPr>
            <w:rStyle w:val="Hyperlink"/>
          </w:rPr>
          <w:noBreakHyphen/>
          <w:t>page 61</w:t>
        </w:r>
      </w:hyperlink>
      <w:r w:rsidRPr="006B2C7D">
        <w:t>)</w:t>
      </w:r>
    </w:p>
    <w:p w:rsidR="00FE4DA1" w:rsidRDefault="00FE4DA1" w:rsidP="00FE4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6B2C7D">
        <w:t>Ref</w:t>
      </w:r>
      <w:r>
        <w:t xml:space="preserve">erred to Committee on </w:t>
      </w:r>
      <w:r w:rsidRPr="006B2C7D">
        <w:rPr>
          <w:b/>
        </w:rPr>
        <w:t>Judiciary</w:t>
      </w:r>
      <w:r>
        <w:t xml:space="preserve"> </w:t>
      </w:r>
      <w:r w:rsidRPr="006B2C7D">
        <w:t>(</w:t>
      </w:r>
      <w:hyperlink r:id="rId8" w:history="1">
        <w:r w:rsidRPr="006B2C7D">
          <w:rPr>
            <w:rStyle w:val="Hyperlink"/>
          </w:rPr>
          <w:t>House Journal</w:t>
        </w:r>
        <w:r w:rsidRPr="006B2C7D">
          <w:rPr>
            <w:rStyle w:val="Hyperlink"/>
          </w:rPr>
          <w:noBreakHyphen/>
          <w:t>page 61</w:t>
        </w:r>
      </w:hyperlink>
      <w:r w:rsidRPr="006B2C7D">
        <w:t>)</w:t>
      </w:r>
    </w:p>
    <w:p w:rsidR="00FE4DA1" w:rsidRDefault="00FE4DA1" w:rsidP="00FE4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7883" w:rsidRPr="009C7883" w:rsidRDefault="009C7883" w:rsidP="009C78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7883" w:rsidRDefault="009C7883" w:rsidP="009C7883">
      <w:pPr>
        <w:widowControl w:val="0"/>
        <w:jc w:val="left"/>
      </w:pPr>
      <w:r w:rsidRPr="009C7883">
        <w:rPr>
          <w:b/>
        </w:rPr>
        <w:t>VERSIONS OF THIS BILL</w:t>
      </w:r>
    </w:p>
    <w:p w:rsidR="009C7883" w:rsidRDefault="009C7883" w:rsidP="009C7883">
      <w:pPr>
        <w:widowControl w:val="0"/>
        <w:jc w:val="left"/>
      </w:pPr>
    </w:p>
    <w:p w:rsidR="009C7883" w:rsidRDefault="00497B7D" w:rsidP="009C7883">
      <w:pPr>
        <w:widowControl w:val="0"/>
        <w:jc w:val="left"/>
      </w:pPr>
      <w:hyperlink r:id="rId9" w:history="1">
        <w:r w:rsidR="009C7883">
          <w:rPr>
            <w:rStyle w:val="Hyperlink"/>
          </w:rPr>
          <w:t>11/29/2011</w:t>
        </w:r>
      </w:hyperlink>
    </w:p>
    <w:p w:rsidR="009C7883" w:rsidRDefault="009C7883" w:rsidP="009C7883"/>
    <w:p w:rsidR="009C7883" w:rsidRDefault="009C7883" w:rsidP="009C7883">
      <w:pPr>
        <w:sectPr w:rsidR="009C7883" w:rsidSect="009C78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16D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C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24</w:t>
      </w:r>
      <w:r w:rsidR="00B52AE8">
        <w:noBreakHyphen/>
      </w:r>
      <w:r>
        <w:t>13</w:t>
      </w:r>
      <w:r w:rsidR="00B52AE8">
        <w:noBreakHyphen/>
      </w:r>
      <w:r>
        <w:t>100, CODE OF LAWS OF SOUTH CAROLINA, 1976, RELATING TO THE DEFINITION OF THE TERM “NO PAROLE OFFENSE”, SO AS TO PROVIDE THAT THE DEFINITION EXCLUDES ALL DRUG</w:t>
      </w:r>
      <w:r w:rsidR="00B52AE8">
        <w:noBreakHyphen/>
      </w:r>
      <w:r>
        <w:t>RELATED OFFENSES.</w:t>
      </w:r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91C82">
        <w:t>Section 24</w:t>
      </w:r>
      <w:r w:rsidR="00B52AE8">
        <w:noBreakHyphen/>
      </w:r>
      <w:r w:rsidR="00391C82">
        <w:t>13</w:t>
      </w:r>
      <w:r w:rsidR="00B52AE8">
        <w:noBreakHyphen/>
      </w:r>
      <w:r w:rsidR="00391C82">
        <w:t>100 of the 1976 Code is amended to read:</w:t>
      </w:r>
    </w:p>
    <w:p w:rsidR="00391C82" w:rsidRDefault="00391C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C82" w:rsidRPr="00391C82" w:rsidRDefault="00391C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B52AE8">
        <w:noBreakHyphen/>
      </w:r>
      <w:r>
        <w:t>13</w:t>
      </w:r>
      <w:r w:rsidR="00B52AE8">
        <w:noBreakHyphen/>
      </w:r>
      <w:r>
        <w:t>100.</w:t>
      </w:r>
      <w:r>
        <w:tab/>
      </w:r>
      <w:r w:rsidRPr="00E868F8">
        <w:t xml:space="preserve">For purposes of definition under South Carolina law, a </w:t>
      </w:r>
      <w:r w:rsidR="00B52AE8" w:rsidRPr="00B52AE8">
        <w:t>‘</w:t>
      </w:r>
      <w:r w:rsidRPr="00E868F8">
        <w:t>no parole offense</w:t>
      </w:r>
      <w:r w:rsidR="00B52AE8" w:rsidRPr="00B52AE8">
        <w:t>’</w:t>
      </w:r>
      <w:r w:rsidRPr="00E868F8">
        <w:t xml:space="preserve"> means a class A, B, or C felony or an offense exempt from classification as enumerated in Section 16</w:t>
      </w:r>
      <w:r w:rsidR="00B52AE8">
        <w:noBreakHyphen/>
      </w:r>
      <w:r w:rsidRPr="00E868F8">
        <w:t>1</w:t>
      </w:r>
      <w:r w:rsidR="00B52AE8">
        <w:noBreakHyphen/>
      </w:r>
      <w:r w:rsidRPr="00E868F8">
        <w:t>10(d), which is punishable by a maximum term of imprisonment for twenty years or more.</w:t>
      </w:r>
      <w:r>
        <w:t xml:space="preserve"> </w:t>
      </w:r>
      <w:r>
        <w:rPr>
          <w:u w:val="single"/>
        </w:rPr>
        <w:t>However, all drug</w:t>
      </w:r>
      <w:r w:rsidR="00B52AE8">
        <w:rPr>
          <w:u w:val="single"/>
        </w:rPr>
        <w:noBreakHyphen/>
      </w:r>
      <w:r>
        <w:rPr>
          <w:u w:val="single"/>
        </w:rPr>
        <w:t xml:space="preserve">related offenses are excluded from the definition of the term </w:t>
      </w:r>
      <w:r w:rsidR="00B52AE8" w:rsidRPr="00B52AE8">
        <w:rPr>
          <w:u w:val="single"/>
        </w:rPr>
        <w:t>‘</w:t>
      </w:r>
      <w:r>
        <w:rPr>
          <w:u w:val="single"/>
        </w:rPr>
        <w:t>no parole offense</w:t>
      </w:r>
      <w:r w:rsidR="00B52AE8" w:rsidRPr="00B52AE8">
        <w:rPr>
          <w:u w:val="single"/>
        </w:rPr>
        <w:t>’</w:t>
      </w:r>
      <w:r>
        <w:rPr>
          <w:u w:val="single"/>
        </w:rPr>
        <w:t>.</w:t>
      </w:r>
      <w:r w:rsidRPr="00391C82">
        <w:t>”</w:t>
      </w:r>
    </w:p>
    <w:p w:rsidR="002B16D8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1C82">
        <w:t>2</w:t>
      </w:r>
      <w:r>
        <w:t>.</w:t>
      </w:r>
      <w:r>
        <w:tab/>
        <w:t>This act takes effect upon approval by the Governor</w:t>
      </w:r>
      <w:r w:rsidR="003560A7">
        <w:t>, and shall apply to offenses committed before and after its e</w:t>
      </w:r>
      <w:r w:rsidR="007137A8">
        <w:t>ffective</w:t>
      </w:r>
      <w:r w:rsidR="003560A7">
        <w:t xml:space="preserve"> date</w:t>
      </w:r>
      <w:r>
        <w:t>.</w:t>
      </w:r>
    </w:p>
    <w:p w:rsidR="00292BD2" w:rsidRDefault="00B52A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BD2" w:rsidRDefault="00292BD2" w:rsidP="009C7883">
      <w:pPr>
        <w:suppressAutoHyphens/>
      </w:pPr>
    </w:p>
    <w:sectPr w:rsidR="00292BD2" w:rsidSect="009C78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6D8" w:rsidRDefault="002B16D8" w:rsidP="009F0C77">
      <w:r>
        <w:separator/>
      </w:r>
    </w:p>
  </w:endnote>
  <w:endnote w:type="continuationSeparator" w:id="0">
    <w:p w:rsidR="002B16D8" w:rsidRDefault="002B16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C459DC-AC98-421E-A0D8-5F2D26103C08}"/>
    <w:embedBold r:id="rId2" w:fontKey="{E35CB577-7C6B-45B0-B223-39C27D84E4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00FDC6-2F4B-45C1-9972-2BA7FD5C70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E792FC-8889-4B91-949C-C31C478F7D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883" w:rsidRPr="00292BD2" w:rsidRDefault="009C7883" w:rsidP="00292B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[4495]</w:t>
    </w:r>
    <w:r>
      <w:tab/>
    </w:r>
    <w:r w:rsidR="00497B7D">
      <w:fldChar w:fldCharType="begin"/>
    </w:r>
    <w:r w:rsidR="00497B7D">
      <w:instrText xml:space="preserve"> PAGE  \* MERGEFORMAT </w:instrText>
    </w:r>
    <w:r w:rsidR="00497B7D">
      <w:fldChar w:fldCharType="separate"/>
    </w:r>
    <w:r w:rsidR="00497B7D">
      <w:rPr>
        <w:noProof/>
      </w:rPr>
      <w:t>1</w:t>
    </w:r>
    <w:r w:rsidR="00497B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6D8" w:rsidRDefault="002B16D8" w:rsidP="009F0C77">
      <w:r>
        <w:separator/>
      </w:r>
    </w:p>
  </w:footnote>
  <w:footnote w:type="continuationSeparator" w:id="0">
    <w:p w:rsidR="002B16D8" w:rsidRDefault="002B16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32CM12"/>
    <w:docVar w:name="CoverBillType" w:val="b"/>
    <w:docVar w:name="docpath" w:val="L:\Council\bills\SWB\5032CM12.DOCX"/>
    <w:docVar w:name="dvBillNumber" w:val="449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51F79"/>
    <w:rsid w:val="00011869"/>
    <w:rsid w:val="0001314D"/>
    <w:rsid w:val="000C1C87"/>
    <w:rsid w:val="000D7D4E"/>
    <w:rsid w:val="000E1785"/>
    <w:rsid w:val="000F40FA"/>
    <w:rsid w:val="0010776B"/>
    <w:rsid w:val="00133E66"/>
    <w:rsid w:val="001435A3"/>
    <w:rsid w:val="00197A94"/>
    <w:rsid w:val="001D08F2"/>
    <w:rsid w:val="001D525B"/>
    <w:rsid w:val="001D7F4F"/>
    <w:rsid w:val="002321B6"/>
    <w:rsid w:val="00250967"/>
    <w:rsid w:val="002543C8"/>
    <w:rsid w:val="00284AAE"/>
    <w:rsid w:val="00292BD2"/>
    <w:rsid w:val="002B16D8"/>
    <w:rsid w:val="002E5912"/>
    <w:rsid w:val="00304584"/>
    <w:rsid w:val="00325348"/>
    <w:rsid w:val="0032732C"/>
    <w:rsid w:val="00336AD0"/>
    <w:rsid w:val="00342B19"/>
    <w:rsid w:val="003560A7"/>
    <w:rsid w:val="0037079A"/>
    <w:rsid w:val="0038707F"/>
    <w:rsid w:val="00391C82"/>
    <w:rsid w:val="003D01E8"/>
    <w:rsid w:val="003E5288"/>
    <w:rsid w:val="003F6D79"/>
    <w:rsid w:val="0041760A"/>
    <w:rsid w:val="00417C01"/>
    <w:rsid w:val="00451F79"/>
    <w:rsid w:val="00475B51"/>
    <w:rsid w:val="004809EE"/>
    <w:rsid w:val="00497B7D"/>
    <w:rsid w:val="004B061A"/>
    <w:rsid w:val="004E7D54"/>
    <w:rsid w:val="005273C6"/>
    <w:rsid w:val="00530A69"/>
    <w:rsid w:val="00545593"/>
    <w:rsid w:val="00562FAF"/>
    <w:rsid w:val="00577C6C"/>
    <w:rsid w:val="005C2FE2"/>
    <w:rsid w:val="005E2BC9"/>
    <w:rsid w:val="00605102"/>
    <w:rsid w:val="006215AA"/>
    <w:rsid w:val="006913C9"/>
    <w:rsid w:val="0069470D"/>
    <w:rsid w:val="006F1D65"/>
    <w:rsid w:val="007137A8"/>
    <w:rsid w:val="0072659F"/>
    <w:rsid w:val="00734F00"/>
    <w:rsid w:val="00754FDA"/>
    <w:rsid w:val="007A70AE"/>
    <w:rsid w:val="008362E8"/>
    <w:rsid w:val="008A1768"/>
    <w:rsid w:val="008F4429"/>
    <w:rsid w:val="0094021A"/>
    <w:rsid w:val="009834FB"/>
    <w:rsid w:val="009C6A0B"/>
    <w:rsid w:val="009C788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26F"/>
    <w:rsid w:val="00B412D4"/>
    <w:rsid w:val="00B52AE8"/>
    <w:rsid w:val="00BE1EA7"/>
    <w:rsid w:val="00BE3C22"/>
    <w:rsid w:val="00C0345E"/>
    <w:rsid w:val="00C2308B"/>
    <w:rsid w:val="00C3483A"/>
    <w:rsid w:val="00C61141"/>
    <w:rsid w:val="00C74E9D"/>
    <w:rsid w:val="00C82FD3"/>
    <w:rsid w:val="00C84FC9"/>
    <w:rsid w:val="00C92819"/>
    <w:rsid w:val="00CC6B7B"/>
    <w:rsid w:val="00CD2089"/>
    <w:rsid w:val="00D73A67"/>
    <w:rsid w:val="00D970A9"/>
    <w:rsid w:val="00DF3845"/>
    <w:rsid w:val="00E41911"/>
    <w:rsid w:val="00E758F7"/>
    <w:rsid w:val="00E92EEF"/>
    <w:rsid w:val="00EF56EA"/>
    <w:rsid w:val="00F24442"/>
    <w:rsid w:val="00F50AE3"/>
    <w:rsid w:val="00F67CF1"/>
    <w:rsid w:val="00F840F0"/>
    <w:rsid w:val="00FB0D0D"/>
    <w:rsid w:val="00FB43B4"/>
    <w:rsid w:val="00FE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1F5900-478E-4DAF-8840-7E787AD3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7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95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58D9C-055E-4B94-9015-378459B0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233</Words>
  <Characters>1296</Characters>
  <Application>Microsoft Office Word</Application>
  <DocSecurity>4</DocSecurity>
  <Lines>65</Lines>
  <Paragraphs>25</Paragraphs>
  <ScaleCrop>false</ScaleCrop>
  <Company> 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4495: Definition of no parole offense - South Carolina Legislature Online</dc:title>
  <dc:subject/>
  <dc:creator>SandyBarden</dc:creator>
  <cp:keywords/>
  <dc:description/>
  <cp:lastModifiedBy>N Cumfer</cp:lastModifiedBy>
  <cp:revision>2</cp:revision>
  <cp:lastPrinted>2011-11-18T13:53:00Z</cp:lastPrinted>
  <dcterms:created xsi:type="dcterms:W3CDTF">2014-11-24T14:25:00Z</dcterms:created>
  <dcterms:modified xsi:type="dcterms:W3CDTF">2014-11-24T14:25:00Z</dcterms:modified>
</cp:coreProperties>
</file>