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854" w:rsidRDefault="00071854" w:rsidP="00071854">
      <w:pPr>
        <w:widowControl w:val="0"/>
        <w:jc w:val="center"/>
      </w:pPr>
      <w:bookmarkStart w:id="0" w:name="_GoBack"/>
      <w:bookmarkEnd w:id="0"/>
      <w:r w:rsidRPr="00071854">
        <w:rPr>
          <w:b/>
        </w:rPr>
        <w:t>South Carolina General Assembly</w:t>
      </w:r>
    </w:p>
    <w:p w:rsidR="00071854" w:rsidRDefault="00071854" w:rsidP="00071854">
      <w:pPr>
        <w:widowControl w:val="0"/>
        <w:jc w:val="center"/>
      </w:pPr>
      <w:r>
        <w:t>119th Session, 2011-2012</w:t>
      </w:r>
    </w:p>
    <w:p w:rsidR="00071854" w:rsidRDefault="00071854" w:rsidP="00071854">
      <w:pPr>
        <w:widowControl w:val="0"/>
        <w:jc w:val="left"/>
      </w:pPr>
    </w:p>
    <w:p w:rsidR="00071854" w:rsidRDefault="00071854" w:rsidP="00071854">
      <w:pPr>
        <w:widowControl w:val="0"/>
        <w:jc w:val="left"/>
        <w:rPr>
          <w:b/>
        </w:rPr>
      </w:pPr>
      <w:r w:rsidRPr="00071854">
        <w:rPr>
          <w:b/>
        </w:rPr>
        <w:t>H. 4577</w:t>
      </w:r>
    </w:p>
    <w:p w:rsidR="00071854" w:rsidRDefault="00071854" w:rsidP="00071854">
      <w:pPr>
        <w:widowControl w:val="0"/>
        <w:jc w:val="left"/>
        <w:rPr>
          <w:b/>
        </w:rPr>
      </w:pPr>
    </w:p>
    <w:p w:rsidR="00071854" w:rsidRDefault="00071854" w:rsidP="00071854">
      <w:pPr>
        <w:widowControl w:val="0"/>
        <w:jc w:val="left"/>
      </w:pPr>
      <w:r w:rsidRPr="00071854">
        <w:rPr>
          <w:b/>
        </w:rPr>
        <w:t>STATUS INFORMATION</w:t>
      </w:r>
    </w:p>
    <w:p w:rsidR="00071854" w:rsidRDefault="00071854" w:rsidP="00071854">
      <w:pPr>
        <w:widowControl w:val="0"/>
        <w:jc w:val="left"/>
      </w:pPr>
    </w:p>
    <w:p w:rsidR="00071854" w:rsidRDefault="00071854" w:rsidP="00071854">
      <w:pPr>
        <w:widowControl w:val="0"/>
        <w:jc w:val="left"/>
      </w:pPr>
      <w:r>
        <w:t>General Bill</w:t>
      </w:r>
    </w:p>
    <w:p w:rsidR="00071854" w:rsidRDefault="00071854" w:rsidP="00071854">
      <w:pPr>
        <w:widowControl w:val="0"/>
        <w:jc w:val="left"/>
      </w:pPr>
      <w:r>
        <w:t>Sponsors: Rep. Hodges</w:t>
      </w:r>
    </w:p>
    <w:p w:rsidR="00071854" w:rsidRDefault="00071854" w:rsidP="00071854">
      <w:pPr>
        <w:widowControl w:val="0"/>
        <w:jc w:val="left"/>
      </w:pPr>
      <w:r>
        <w:t>Document Path: l:\council\bills\swb\5001cm12.docx</w:t>
      </w:r>
    </w:p>
    <w:p w:rsidR="00071854" w:rsidRDefault="00071854" w:rsidP="00071854">
      <w:pPr>
        <w:widowControl w:val="0"/>
        <w:jc w:val="left"/>
      </w:pPr>
    </w:p>
    <w:p w:rsidR="00071854" w:rsidRDefault="00071854" w:rsidP="00071854">
      <w:pPr>
        <w:widowControl w:val="0"/>
        <w:jc w:val="left"/>
      </w:pPr>
      <w:r>
        <w:t>Introduced in the House on January 11, 2012</w:t>
      </w:r>
    </w:p>
    <w:p w:rsidR="00071854" w:rsidRDefault="00071854" w:rsidP="00071854">
      <w:pPr>
        <w:widowControl w:val="0"/>
        <w:jc w:val="left"/>
      </w:pPr>
      <w:r>
        <w:t xml:space="preserve">Currently residing in the House Committee on </w:t>
      </w:r>
      <w:r w:rsidRPr="00071854">
        <w:rPr>
          <w:b/>
        </w:rPr>
        <w:t>Judiciary</w:t>
      </w:r>
    </w:p>
    <w:p w:rsidR="00071854" w:rsidRDefault="00071854" w:rsidP="00071854">
      <w:pPr>
        <w:widowControl w:val="0"/>
        <w:jc w:val="left"/>
      </w:pPr>
    </w:p>
    <w:p w:rsidR="00071854" w:rsidRDefault="00071854" w:rsidP="00071854">
      <w:pPr>
        <w:widowControl w:val="0"/>
        <w:jc w:val="left"/>
      </w:pPr>
      <w:r>
        <w:t xml:space="preserve">Summary: </w:t>
      </w:r>
      <w:r w:rsidR="00AF2D37">
        <w:t>Alterations of court orders relating to restitution</w:t>
      </w:r>
    </w:p>
    <w:p w:rsidR="00071854" w:rsidRDefault="00071854" w:rsidP="00071854">
      <w:pPr>
        <w:widowControl w:val="0"/>
        <w:jc w:val="left"/>
      </w:pPr>
    </w:p>
    <w:p w:rsidR="00071854" w:rsidRDefault="00071854" w:rsidP="00071854">
      <w:pPr>
        <w:widowControl w:val="0"/>
        <w:jc w:val="left"/>
      </w:pPr>
    </w:p>
    <w:p w:rsidR="00071854" w:rsidRDefault="00071854" w:rsidP="000718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854">
        <w:rPr>
          <w:b/>
        </w:rPr>
        <w:t>HISTORY OF LEGISLATIVE ACTIONS</w:t>
      </w:r>
    </w:p>
    <w:p w:rsidR="00071854" w:rsidRDefault="00071854" w:rsidP="000718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1854" w:rsidRPr="00071854" w:rsidRDefault="00071854" w:rsidP="000718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854">
        <w:rPr>
          <w:u w:val="single"/>
        </w:rPr>
        <w:tab/>
        <w:t>Date</w:t>
      </w:r>
      <w:r w:rsidRPr="00071854">
        <w:rPr>
          <w:u w:val="single"/>
        </w:rPr>
        <w:tab/>
        <w:t>Body</w:t>
      </w:r>
      <w:r w:rsidRPr="00071854">
        <w:rPr>
          <w:u w:val="single"/>
        </w:rPr>
        <w:tab/>
        <w:t>Action Description with journal page number</w:t>
      </w:r>
      <w:r w:rsidRPr="00071854">
        <w:rPr>
          <w:u w:val="single"/>
        </w:rPr>
        <w:tab/>
      </w:r>
    </w:p>
    <w:p w:rsidR="00071854" w:rsidRDefault="00071854" w:rsidP="00071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1D7617">
        <w:t>Introduced and read first time</w:t>
      </w:r>
    </w:p>
    <w:p w:rsidR="00071854" w:rsidRDefault="00071854" w:rsidP="00071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1/11/2012</w:t>
      </w:r>
      <w:r>
        <w:tab/>
        <w:t>House</w:t>
      </w:r>
      <w:r>
        <w:tab/>
      </w:r>
      <w:r w:rsidRPr="001D7617">
        <w:t xml:space="preserve">Referred to Committee on </w:t>
      </w:r>
      <w:r w:rsidRPr="001D7617">
        <w:rPr>
          <w:b/>
        </w:rPr>
        <w:t>Judiciary</w:t>
      </w:r>
    </w:p>
    <w:p w:rsidR="00071854" w:rsidRDefault="00071854" w:rsidP="00071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854" w:rsidRPr="00071854" w:rsidRDefault="00071854" w:rsidP="00071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854" w:rsidRDefault="00071854" w:rsidP="00071854">
      <w:pPr>
        <w:widowControl w:val="0"/>
        <w:jc w:val="left"/>
      </w:pPr>
      <w:r w:rsidRPr="00071854">
        <w:rPr>
          <w:b/>
        </w:rPr>
        <w:t>VERSIONS OF THIS BILL</w:t>
      </w:r>
    </w:p>
    <w:p w:rsidR="00071854" w:rsidRDefault="00071854" w:rsidP="00071854">
      <w:pPr>
        <w:widowControl w:val="0"/>
        <w:jc w:val="left"/>
      </w:pPr>
    </w:p>
    <w:p w:rsidR="00071854" w:rsidRDefault="004342EF" w:rsidP="00071854">
      <w:pPr>
        <w:widowControl w:val="0"/>
        <w:jc w:val="left"/>
      </w:pPr>
      <w:hyperlink r:id="rId7" w:history="1">
        <w:r w:rsidR="00071854">
          <w:rPr>
            <w:rStyle w:val="Hyperlink"/>
          </w:rPr>
          <w:t>1/11/2012</w:t>
        </w:r>
      </w:hyperlink>
    </w:p>
    <w:p w:rsidR="00071854" w:rsidRDefault="00071854" w:rsidP="00071854"/>
    <w:p w:rsidR="00071854" w:rsidRDefault="00071854" w:rsidP="00071854">
      <w:pPr>
        <w:sectPr w:rsidR="00071854" w:rsidSect="000718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60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17</w:t>
      </w:r>
      <w:r>
        <w:noBreakHyphen/>
        <w:t>25</w:t>
      </w:r>
      <w:r>
        <w:noBreakHyphen/>
        <w:t>326, CODE OF LAWS OF SOUTH CAROLINA, 1976, RELATING TO THE ALTERATION, MODIFICATION, OR RE</w:t>
      </w:r>
      <w:r w:rsidR="0000204F">
        <w:t>S</w:t>
      </w:r>
      <w:r>
        <w:t>C</w:t>
      </w:r>
      <w:r w:rsidR="0000204F">
        <w:t>I</w:t>
      </w:r>
      <w:r>
        <w:t xml:space="preserve">SSION OF A COURT ORDER, SO AS TO PROVIDE THAT BEFORE A COURT ORDER THAT GRANTS A VICTIM RESTITUTION MAY BE ALTERED, MODIFIED, OR RESCINDED, THE VICTIM MUST APPROVE THE ALTERATION, MODIFICATION, OR </w:t>
      </w:r>
      <w:r w:rsidR="000D2D02">
        <w:t>RESCISSION</w:t>
      </w:r>
      <w:r>
        <w:t>.</w:t>
      </w: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3347">
        <w:t>Section 17</w:t>
      </w:r>
      <w:r w:rsidR="00C63347">
        <w:noBreakHyphen/>
        <w:t>25</w:t>
      </w:r>
      <w:r w:rsidR="00C63347">
        <w:noBreakHyphen/>
        <w:t>326 of the 1976 Code is amended to read:</w:t>
      </w:r>
    </w:p>
    <w:p w:rsidR="00C63347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347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25</w:t>
      </w:r>
      <w:r>
        <w:noBreakHyphen/>
        <w:t>326.</w:t>
      </w:r>
      <w:r>
        <w:tab/>
      </w:r>
      <w:r w:rsidRPr="00C63347">
        <w:rPr>
          <w:strike/>
        </w:rPr>
        <w:t>Any</w:t>
      </w:r>
      <w:r w:rsidRPr="00C63347">
        <w:t xml:space="preserve"> </w:t>
      </w:r>
      <w:r w:rsidRPr="00C63347">
        <w:rPr>
          <w:u w:val="single"/>
        </w:rPr>
        <w:t>(A)</w:t>
      </w:r>
      <w:r w:rsidRPr="00C63347">
        <w:tab/>
      </w:r>
      <w:r w:rsidRPr="00C63347">
        <w:rPr>
          <w:u w:val="single"/>
        </w:rPr>
        <w:t>A</w:t>
      </w:r>
      <w:r w:rsidRPr="00422199">
        <w:t xml:space="preserve"> court order issued pursuant to the provisions of this article may be altered, modified, or rescinded upon the filing of a petition by the defendant, Attorney General, solicitor, or the victim for good and sufficient cause shown by a preponderance of the evidence.</w:t>
      </w:r>
    </w:p>
    <w:p w:rsidR="00C63347" w:rsidRPr="00C63347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63347">
        <w:rPr>
          <w:u w:val="single"/>
        </w:rPr>
        <w:t>(B)</w:t>
      </w:r>
      <w:r w:rsidRPr="00C63347">
        <w:tab/>
      </w:r>
      <w:r>
        <w:rPr>
          <w:u w:val="single"/>
        </w:rPr>
        <w:t xml:space="preserve">Before a court order that grants a victim restitution may be altered, modified, or rescinded, the victim must approve the alteration, modification, or </w:t>
      </w:r>
      <w:r w:rsidR="000D2D02">
        <w:rPr>
          <w:u w:val="single"/>
        </w:rPr>
        <w:t>rescission</w:t>
      </w:r>
      <w:r>
        <w:rPr>
          <w:u w:val="single"/>
        </w:rPr>
        <w:t>.</w:t>
      </w:r>
      <w:r w:rsidRPr="00C63347">
        <w:t>”</w:t>
      </w: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3347">
        <w:t>2</w:t>
      </w:r>
      <w:r>
        <w:t>.</w:t>
      </w:r>
      <w:r>
        <w:tab/>
        <w:t>This act takes effect upon approval by the Governor.</w:t>
      </w:r>
    </w:p>
    <w:p w:rsidR="00563437" w:rsidRDefault="00C63347" w:rsidP="00581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437" w:rsidRDefault="00563437" w:rsidP="00071854">
      <w:pPr>
        <w:suppressAutoHyphens/>
      </w:pPr>
    </w:p>
    <w:sectPr w:rsidR="00563437" w:rsidSect="0007185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0D3" w:rsidRDefault="00C860D3" w:rsidP="009F0C77">
      <w:r>
        <w:separator/>
      </w:r>
    </w:p>
  </w:endnote>
  <w:endnote w:type="continuationSeparator" w:id="0">
    <w:p w:rsidR="00C860D3" w:rsidRDefault="00C860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E0844F-BA3A-4BF1-BDB0-6375BB1B56E4}"/>
    <w:embedBold r:id="rId2" w:fontKey="{798D980B-8D00-4E2E-88C1-3957DA67AC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9DCCC7-30A5-42E4-ADAB-41829008CD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6C28CE-BD72-4EC1-8AD2-ED6F0CB51F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54" w:rsidRPr="00563437" w:rsidRDefault="00071854" w:rsidP="005634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r w:rsidR="004342EF">
      <w:fldChar w:fldCharType="begin"/>
    </w:r>
    <w:r w:rsidR="004342EF">
      <w:instrText xml:space="preserve"> PAGE  \* MERGEFORMAT </w:instrText>
    </w:r>
    <w:r w:rsidR="004342EF">
      <w:fldChar w:fldCharType="separate"/>
    </w:r>
    <w:r w:rsidR="004342EF">
      <w:rPr>
        <w:noProof/>
      </w:rPr>
      <w:t>1</w:t>
    </w:r>
    <w:r w:rsidR="004342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0D3" w:rsidRDefault="00C860D3" w:rsidP="009F0C77">
      <w:r>
        <w:separator/>
      </w:r>
    </w:p>
  </w:footnote>
  <w:footnote w:type="continuationSeparator" w:id="0">
    <w:p w:rsidR="00C860D3" w:rsidRDefault="00C860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01CM12"/>
    <w:docVar w:name="CoverBillType" w:val="b"/>
    <w:docVar w:name="docpath" w:val="L:\Council\bills\SWB\5001CM12.DOCX"/>
    <w:docVar w:name="dvBillNumber" w:val="457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F0845"/>
    <w:rsid w:val="0000204F"/>
    <w:rsid w:val="00011869"/>
    <w:rsid w:val="00071854"/>
    <w:rsid w:val="000D2D02"/>
    <w:rsid w:val="000E1785"/>
    <w:rsid w:val="000F40FA"/>
    <w:rsid w:val="0010776B"/>
    <w:rsid w:val="00133E66"/>
    <w:rsid w:val="001435A3"/>
    <w:rsid w:val="00152645"/>
    <w:rsid w:val="001D08F2"/>
    <w:rsid w:val="001D525B"/>
    <w:rsid w:val="001D7F4F"/>
    <w:rsid w:val="0020500B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02F1"/>
    <w:rsid w:val="0041760A"/>
    <w:rsid w:val="00417C01"/>
    <w:rsid w:val="004342EF"/>
    <w:rsid w:val="004809EE"/>
    <w:rsid w:val="004E7D54"/>
    <w:rsid w:val="005273C6"/>
    <w:rsid w:val="00530A69"/>
    <w:rsid w:val="00545593"/>
    <w:rsid w:val="00563437"/>
    <w:rsid w:val="00577C6C"/>
    <w:rsid w:val="00581B81"/>
    <w:rsid w:val="005B6491"/>
    <w:rsid w:val="005C2FE2"/>
    <w:rsid w:val="005E2BC9"/>
    <w:rsid w:val="00605102"/>
    <w:rsid w:val="006114BC"/>
    <w:rsid w:val="006215AA"/>
    <w:rsid w:val="006913C9"/>
    <w:rsid w:val="0069470D"/>
    <w:rsid w:val="006E2261"/>
    <w:rsid w:val="00734F00"/>
    <w:rsid w:val="007A70AE"/>
    <w:rsid w:val="008362E8"/>
    <w:rsid w:val="008A1768"/>
    <w:rsid w:val="008F084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DED"/>
    <w:rsid w:val="00AD4B17"/>
    <w:rsid w:val="00AF2D37"/>
    <w:rsid w:val="00B412D4"/>
    <w:rsid w:val="00B614E0"/>
    <w:rsid w:val="00BE3C22"/>
    <w:rsid w:val="00C0345E"/>
    <w:rsid w:val="00C3483A"/>
    <w:rsid w:val="00C63347"/>
    <w:rsid w:val="00C74E9D"/>
    <w:rsid w:val="00C82FD3"/>
    <w:rsid w:val="00C860D3"/>
    <w:rsid w:val="00C92819"/>
    <w:rsid w:val="00CA11D0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E3C637-99AC-423D-857D-7CAF57F7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18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4577_201201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DE310-019E-4726-979F-2B1FE291E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238</Words>
  <Characters>1312</Characters>
  <Application>Microsoft Office Word</Application>
  <DocSecurity>4</DocSecurity>
  <Lines>65</Lines>
  <Paragraphs>24</Paragraphs>
  <ScaleCrop>false</ScaleCrop>
  <Company> 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4577: Alterations of court orders relating to restitution - South Carolina Legislature Online</dc:title>
  <dc:subject/>
  <dc:creator>SandyBarden</dc:creator>
  <cp:keywords/>
  <dc:description/>
  <cp:lastModifiedBy>N Cumfer</cp:lastModifiedBy>
  <cp:revision>2</cp:revision>
  <cp:lastPrinted>2012-01-05T20:42:00Z</cp:lastPrinted>
  <dcterms:created xsi:type="dcterms:W3CDTF">2014-11-24T14:38:00Z</dcterms:created>
  <dcterms:modified xsi:type="dcterms:W3CDTF">2014-11-24T14:38:00Z</dcterms:modified>
</cp:coreProperties>
</file>