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DFC" w:rsidRDefault="001A7DFC" w:rsidP="001A7DFC">
      <w:pPr>
        <w:widowControl w:val="0"/>
        <w:jc w:val="center"/>
      </w:pPr>
      <w:bookmarkStart w:id="0" w:name="_GoBack"/>
      <w:bookmarkEnd w:id="0"/>
      <w:r w:rsidRPr="001A7DFC">
        <w:rPr>
          <w:b/>
        </w:rPr>
        <w:t>South Carolina General Assembly</w:t>
      </w:r>
    </w:p>
    <w:p w:rsidR="001A7DFC" w:rsidRDefault="001A7DFC" w:rsidP="001A7DFC">
      <w:pPr>
        <w:widowControl w:val="0"/>
        <w:jc w:val="center"/>
      </w:pPr>
      <w:r>
        <w:t>119th Session, 2011-2012</w:t>
      </w:r>
    </w:p>
    <w:p w:rsidR="001A7DFC" w:rsidRDefault="001A7DFC" w:rsidP="001A7DFC">
      <w:pPr>
        <w:widowControl w:val="0"/>
        <w:jc w:val="left"/>
      </w:pPr>
    </w:p>
    <w:p w:rsidR="001A7DFC" w:rsidRDefault="001A7DFC" w:rsidP="001A7DFC">
      <w:pPr>
        <w:widowControl w:val="0"/>
        <w:jc w:val="left"/>
        <w:rPr>
          <w:b/>
        </w:rPr>
      </w:pPr>
      <w:r w:rsidRPr="001A7DFC">
        <w:rPr>
          <w:b/>
        </w:rPr>
        <w:t>H. 4588</w:t>
      </w:r>
    </w:p>
    <w:p w:rsidR="001A7DFC" w:rsidRDefault="001A7DFC" w:rsidP="001A7DFC">
      <w:pPr>
        <w:widowControl w:val="0"/>
        <w:jc w:val="left"/>
        <w:rPr>
          <w:b/>
        </w:rPr>
      </w:pPr>
    </w:p>
    <w:p w:rsidR="001A7DFC" w:rsidRDefault="001A7DFC" w:rsidP="001A7DFC">
      <w:pPr>
        <w:widowControl w:val="0"/>
        <w:jc w:val="left"/>
      </w:pPr>
      <w:r w:rsidRPr="001A7DFC">
        <w:rPr>
          <w:b/>
        </w:rPr>
        <w:t>STATUS INFORMATION</w:t>
      </w:r>
    </w:p>
    <w:p w:rsidR="001A7DFC" w:rsidRDefault="001A7DFC" w:rsidP="001A7DFC">
      <w:pPr>
        <w:widowControl w:val="0"/>
        <w:jc w:val="left"/>
      </w:pPr>
    </w:p>
    <w:p w:rsidR="001A7DFC" w:rsidRDefault="001A7DFC" w:rsidP="001A7DFC">
      <w:pPr>
        <w:widowControl w:val="0"/>
        <w:jc w:val="left"/>
      </w:pPr>
      <w:r>
        <w:t>General Bill</w:t>
      </w:r>
    </w:p>
    <w:p w:rsidR="001A7DFC" w:rsidRDefault="005625FA" w:rsidP="001A7DFC">
      <w:pPr>
        <w:widowControl w:val="0"/>
        <w:jc w:val="left"/>
      </w:pPr>
      <w:r>
        <w:t>Sponsors: Reps. Pinson, Brantley, J.R. Smith, Simrill, Erickson, Thayer, Huggins, Lucas, Hixon, Horne, V.S. Moss, Norman, Putnam, G.M. Smith, Toole and Young</w:t>
      </w:r>
    </w:p>
    <w:p w:rsidR="001A7DFC" w:rsidRDefault="001A7DFC" w:rsidP="001A7DFC">
      <w:pPr>
        <w:widowControl w:val="0"/>
        <w:jc w:val="left"/>
      </w:pPr>
      <w:r>
        <w:t>Document Path: l:\council\bills\ggs\22231zw12.docx</w:t>
      </w:r>
    </w:p>
    <w:p w:rsidR="001A7DFC" w:rsidRDefault="001A7DFC" w:rsidP="001A7DFC">
      <w:pPr>
        <w:widowControl w:val="0"/>
        <w:jc w:val="left"/>
      </w:pPr>
    </w:p>
    <w:p w:rsidR="001A7DFC" w:rsidRDefault="001A7DFC" w:rsidP="001A7DFC">
      <w:pPr>
        <w:widowControl w:val="0"/>
        <w:jc w:val="left"/>
      </w:pPr>
      <w:r>
        <w:t>Introduced in the House on January 12, 2012</w:t>
      </w:r>
    </w:p>
    <w:p w:rsidR="001A7DFC" w:rsidRDefault="001A7DFC" w:rsidP="001A7DFC">
      <w:pPr>
        <w:widowControl w:val="0"/>
        <w:jc w:val="left"/>
      </w:pPr>
      <w:r>
        <w:t xml:space="preserve">Currently residing in the House Committee on </w:t>
      </w:r>
      <w:r w:rsidRPr="001A7DFC">
        <w:rPr>
          <w:b/>
        </w:rPr>
        <w:t>Judiciary</w:t>
      </w:r>
    </w:p>
    <w:p w:rsidR="001A7DFC" w:rsidRDefault="001A7DFC" w:rsidP="001A7DFC">
      <w:pPr>
        <w:widowControl w:val="0"/>
        <w:jc w:val="left"/>
      </w:pPr>
    </w:p>
    <w:p w:rsidR="001A7DFC" w:rsidRDefault="001A7DFC" w:rsidP="001A7DFC">
      <w:pPr>
        <w:widowControl w:val="0"/>
        <w:jc w:val="left"/>
      </w:pPr>
      <w:r>
        <w:t xml:space="preserve">Summary: </w:t>
      </w:r>
      <w:r w:rsidR="00A15DCD">
        <w:t>Individuals who owe the Ethics Commission unpaid fines may not be elected</w:t>
      </w:r>
    </w:p>
    <w:p w:rsidR="001A7DFC" w:rsidRDefault="001A7DFC" w:rsidP="001A7DFC">
      <w:pPr>
        <w:widowControl w:val="0"/>
        <w:jc w:val="left"/>
      </w:pPr>
    </w:p>
    <w:p w:rsidR="001A7DFC" w:rsidRDefault="001A7DFC" w:rsidP="001A7DFC">
      <w:pPr>
        <w:widowControl w:val="0"/>
        <w:jc w:val="left"/>
      </w:pPr>
    </w:p>
    <w:p w:rsidR="001A7DFC" w:rsidRDefault="001A7DFC" w:rsidP="001A7D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7DFC">
        <w:rPr>
          <w:b/>
        </w:rPr>
        <w:t>HISTORY OF LEGISLATIVE ACTIONS</w:t>
      </w:r>
    </w:p>
    <w:p w:rsidR="001A7DFC" w:rsidRDefault="001A7DFC" w:rsidP="001A7D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7DFC" w:rsidRPr="001A7DFC" w:rsidRDefault="001A7DFC" w:rsidP="001A7D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7DFC">
        <w:rPr>
          <w:u w:val="single"/>
        </w:rPr>
        <w:tab/>
        <w:t>Date</w:t>
      </w:r>
      <w:r w:rsidRPr="001A7DFC">
        <w:rPr>
          <w:u w:val="single"/>
        </w:rPr>
        <w:tab/>
        <w:t>Body</w:t>
      </w:r>
      <w:r w:rsidRPr="001A7DFC">
        <w:rPr>
          <w:u w:val="single"/>
        </w:rPr>
        <w:tab/>
        <w:t>Action Description with journal page number</w:t>
      </w:r>
      <w:r w:rsidRPr="001A7DFC">
        <w:rPr>
          <w:u w:val="single"/>
        </w:rPr>
        <w:tab/>
      </w:r>
    </w:p>
    <w:p w:rsidR="005F59EC" w:rsidRDefault="005F59EC" w:rsidP="005F59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1/12/2012</w:t>
      </w:r>
      <w:r>
        <w:tab/>
        <w:t>House</w:t>
      </w:r>
      <w:r>
        <w:tab/>
      </w:r>
      <w:r w:rsidRPr="007348C1">
        <w:t>Introduced and read first time (</w:t>
      </w:r>
      <w:hyperlink r:id="rId7" w:history="1">
        <w:r w:rsidRPr="007348C1">
          <w:rPr>
            <w:rStyle w:val="Hyperlink"/>
          </w:rPr>
          <w:t>House Journal</w:t>
        </w:r>
        <w:r w:rsidRPr="007348C1">
          <w:rPr>
            <w:rStyle w:val="Hyperlink"/>
          </w:rPr>
          <w:noBreakHyphen/>
          <w:t>page 125</w:t>
        </w:r>
      </w:hyperlink>
      <w:r w:rsidRPr="007348C1">
        <w:t>)</w:t>
      </w:r>
    </w:p>
    <w:p w:rsidR="005F59EC" w:rsidRDefault="005F59EC" w:rsidP="005F59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1/12/2012</w:t>
      </w:r>
      <w:r>
        <w:tab/>
        <w:t>House</w:t>
      </w:r>
      <w:r>
        <w:tab/>
      </w:r>
      <w:r w:rsidRPr="007348C1">
        <w:t>Ref</w:t>
      </w:r>
      <w:r>
        <w:t xml:space="preserve">erred to Committee on </w:t>
      </w:r>
      <w:r w:rsidRPr="007348C1">
        <w:rPr>
          <w:b/>
        </w:rPr>
        <w:t>Judiciary</w:t>
      </w:r>
      <w:r>
        <w:t xml:space="preserve"> </w:t>
      </w:r>
      <w:r w:rsidRPr="007348C1">
        <w:t>(</w:t>
      </w:r>
      <w:hyperlink r:id="rId8" w:history="1">
        <w:r w:rsidRPr="007348C1">
          <w:rPr>
            <w:rStyle w:val="Hyperlink"/>
          </w:rPr>
          <w:t>House Journal</w:t>
        </w:r>
        <w:r w:rsidRPr="007348C1">
          <w:rPr>
            <w:rStyle w:val="Hyperlink"/>
          </w:rPr>
          <w:noBreakHyphen/>
          <w:t>page 125</w:t>
        </w:r>
      </w:hyperlink>
      <w:r w:rsidRPr="007348C1">
        <w:t>)</w:t>
      </w:r>
    </w:p>
    <w:p w:rsidR="005F59EC" w:rsidRDefault="005F59EC" w:rsidP="005F59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7DFC" w:rsidRPr="001A7DFC" w:rsidRDefault="001A7DFC" w:rsidP="001A7D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7DFC" w:rsidRDefault="001A7DFC" w:rsidP="001A7DFC">
      <w:pPr>
        <w:widowControl w:val="0"/>
        <w:jc w:val="left"/>
      </w:pPr>
      <w:r w:rsidRPr="001A7DFC">
        <w:rPr>
          <w:b/>
        </w:rPr>
        <w:t>VERSIONS OF THIS BILL</w:t>
      </w:r>
    </w:p>
    <w:p w:rsidR="001A7DFC" w:rsidRDefault="001A7DFC" w:rsidP="001A7DFC">
      <w:pPr>
        <w:widowControl w:val="0"/>
        <w:jc w:val="left"/>
      </w:pPr>
    </w:p>
    <w:p w:rsidR="001A7DFC" w:rsidRDefault="001E6C9A" w:rsidP="001A7DFC">
      <w:pPr>
        <w:widowControl w:val="0"/>
        <w:jc w:val="left"/>
      </w:pPr>
      <w:hyperlink r:id="rId9" w:history="1">
        <w:r w:rsidR="001A7DFC">
          <w:rPr>
            <w:rStyle w:val="Hyperlink"/>
          </w:rPr>
          <w:t>1/12/2012</w:t>
        </w:r>
      </w:hyperlink>
    </w:p>
    <w:p w:rsidR="001A7DFC" w:rsidRDefault="001A7DFC" w:rsidP="001A7DFC"/>
    <w:p w:rsidR="001A7DFC" w:rsidRDefault="001A7DFC" w:rsidP="001A7DFC">
      <w:pPr>
        <w:sectPr w:rsidR="001A7DFC" w:rsidSect="001A7D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4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2FF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6DBD" w:rsidRDefault="00C06DBD" w:rsidP="00C06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8</w:t>
      </w:r>
      <w:r>
        <w:noBreakHyphen/>
        <w:t>1</w:t>
      </w:r>
      <w:r>
        <w:noBreakHyphen/>
        <w:t>15 SO AS TO PROVIDE THAT AN INDIVIDUAL WHO OWES THE STATE ETHICS COMMISSION UNPAID FINES OR OTHER MONIES MAY NOT BE ELECTED, REELECTED, OR APPOINTED TO A PUBLIC OFFICE WHOSE QUALIFICATIONS ARE NOT DEFINED IN THE CONSTITUTION.</w:t>
      </w:r>
    </w:p>
    <w:p w:rsidR="00F32FF8" w:rsidRDefault="00F32F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32FF8" w:rsidRDefault="00F32F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32FF8" w:rsidRDefault="00F32F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6DBD" w:rsidRPr="001E7E37" w:rsidRDefault="00C06DBD" w:rsidP="00C06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  <w:t>Chapter 1, Title 8 of the 1976 Code is amended by adding</w:t>
      </w:r>
      <w:r w:rsidRPr="001E7E37">
        <w:rPr>
          <w:color w:val="000000" w:themeColor="text1"/>
          <w:u w:color="000000" w:themeColor="text1"/>
        </w:rPr>
        <w:t>:</w:t>
      </w:r>
    </w:p>
    <w:p w:rsidR="00C06DBD" w:rsidRDefault="00C06DBD" w:rsidP="00C06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6DBD" w:rsidRDefault="00C06DBD" w:rsidP="00C06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8</w:t>
      </w:r>
      <w:r>
        <w:noBreakHyphen/>
        <w:t>1</w:t>
      </w:r>
      <w:r>
        <w:noBreakHyphen/>
        <w:t>15.</w:t>
      </w:r>
      <w:r>
        <w:rPr>
          <w:color w:val="000000" w:themeColor="text1"/>
          <w:u w:color="000000" w:themeColor="text1"/>
        </w:rPr>
        <w:tab/>
        <w:t xml:space="preserve">An individual who owes the State Ethics Commission unpaid fines or other monies may not be elected, reelected, or appointed to a public office whose qualifications are not defined in the </w:t>
      </w:r>
      <w:r w:rsidR="00B6012A">
        <w:rPr>
          <w:color w:val="000000" w:themeColor="text1"/>
          <w:u w:color="000000" w:themeColor="text1"/>
        </w:rPr>
        <w:t>Co</w:t>
      </w:r>
      <w:r>
        <w:rPr>
          <w:color w:val="000000" w:themeColor="text1"/>
          <w:u w:color="000000" w:themeColor="text1"/>
        </w:rPr>
        <w:t>nstitution of this State.”</w:t>
      </w:r>
    </w:p>
    <w:p w:rsidR="00C06DBD" w:rsidRPr="004C5FD9" w:rsidRDefault="00C06DBD" w:rsidP="00C06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6DBD" w:rsidRPr="001E7E37" w:rsidRDefault="00C06DBD" w:rsidP="00C06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7E37">
        <w:rPr>
          <w:color w:val="000000" w:themeColor="text1"/>
          <w:u w:color="000000" w:themeColor="text1"/>
        </w:rPr>
        <w:t>SECTION</w:t>
      </w:r>
      <w:r w:rsidRPr="001E7E37">
        <w:rPr>
          <w:color w:val="000000" w:themeColor="text1"/>
          <w:u w:color="000000" w:themeColor="text1"/>
        </w:rPr>
        <w:tab/>
        <w:t>2.</w:t>
      </w:r>
      <w:r w:rsidRPr="001E7E37">
        <w:rPr>
          <w:color w:val="000000" w:themeColor="text1"/>
          <w:u w:color="000000" w:themeColor="text1"/>
        </w:rPr>
        <w:tab/>
        <w:t xml:space="preserve">This act takes effect upon </w:t>
      </w:r>
      <w:r>
        <w:rPr>
          <w:color w:val="000000" w:themeColor="text1"/>
          <w:u w:color="000000" w:themeColor="text1"/>
        </w:rPr>
        <w:t>approval by the Governor</w:t>
      </w:r>
      <w:r w:rsidRPr="001E7E37">
        <w:rPr>
          <w:color w:val="000000" w:themeColor="text1"/>
          <w:u w:color="000000" w:themeColor="text1"/>
        </w:rPr>
        <w:t>.</w:t>
      </w:r>
    </w:p>
    <w:p w:rsidR="003B4FD7" w:rsidRDefault="00C06D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4FD7" w:rsidRDefault="003B4FD7" w:rsidP="001A7DFC">
      <w:pPr>
        <w:suppressAutoHyphens/>
      </w:pPr>
    </w:p>
    <w:sectPr w:rsidR="003B4FD7" w:rsidSect="001A7DF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2FF8" w:rsidRDefault="00F32FF8" w:rsidP="009F0C77">
      <w:r>
        <w:separator/>
      </w:r>
    </w:p>
  </w:endnote>
  <w:endnote w:type="continuationSeparator" w:id="0">
    <w:p w:rsidR="00F32FF8" w:rsidRDefault="00F32F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1F33F4-F65C-4D70-8841-2FB1010F2A42}"/>
    <w:embedBold r:id="rId2" w:fontKey="{080E10D5-5D75-4605-B8A0-EE7357AE2F1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69FDBB8-25A1-488C-9DF4-C2D1B58A2F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DD6AA16-2BF0-4232-8F1F-14EC400A0E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DFC" w:rsidRPr="003B4FD7" w:rsidRDefault="001A7DFC" w:rsidP="003B4F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[4588]</w:t>
    </w:r>
    <w:r>
      <w:tab/>
    </w:r>
    <w:r w:rsidR="001E6C9A">
      <w:fldChar w:fldCharType="begin"/>
    </w:r>
    <w:r w:rsidR="001E6C9A">
      <w:instrText xml:space="preserve"> PAGE  \* MERGEFORMAT </w:instrText>
    </w:r>
    <w:r w:rsidR="001E6C9A">
      <w:fldChar w:fldCharType="separate"/>
    </w:r>
    <w:r w:rsidR="001E6C9A">
      <w:rPr>
        <w:noProof/>
      </w:rPr>
      <w:t>1</w:t>
    </w:r>
    <w:r w:rsidR="001E6C9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2FF8" w:rsidRDefault="00F32FF8" w:rsidP="009F0C77">
      <w:r>
        <w:separator/>
      </w:r>
    </w:p>
  </w:footnote>
  <w:footnote w:type="continuationSeparator" w:id="0">
    <w:p w:rsidR="00F32FF8" w:rsidRDefault="00F32F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231ZW12"/>
    <w:docVar w:name="CoverBillType" w:val="b"/>
    <w:docVar w:name="docpath" w:val="L:\Council\bills\GGS\22231ZW12.DOCX"/>
    <w:docVar w:name="dvBillNumber" w:val="458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0F2BD4"/>
    <w:rsid w:val="00011869"/>
    <w:rsid w:val="000224F9"/>
    <w:rsid w:val="000618CF"/>
    <w:rsid w:val="000E1785"/>
    <w:rsid w:val="000F2BD4"/>
    <w:rsid w:val="000F40FA"/>
    <w:rsid w:val="0010776B"/>
    <w:rsid w:val="00133E66"/>
    <w:rsid w:val="001435A3"/>
    <w:rsid w:val="001A7DFC"/>
    <w:rsid w:val="001B6208"/>
    <w:rsid w:val="001D08F2"/>
    <w:rsid w:val="001D525B"/>
    <w:rsid w:val="001D7F4F"/>
    <w:rsid w:val="001E6C9A"/>
    <w:rsid w:val="002321B6"/>
    <w:rsid w:val="002503FA"/>
    <w:rsid w:val="00250967"/>
    <w:rsid w:val="002543C8"/>
    <w:rsid w:val="00284AAE"/>
    <w:rsid w:val="002E5912"/>
    <w:rsid w:val="00325348"/>
    <w:rsid w:val="0032732C"/>
    <w:rsid w:val="00336AD0"/>
    <w:rsid w:val="0037079A"/>
    <w:rsid w:val="003B4FD7"/>
    <w:rsid w:val="003D01E8"/>
    <w:rsid w:val="003E2535"/>
    <w:rsid w:val="003E5288"/>
    <w:rsid w:val="003F6D79"/>
    <w:rsid w:val="0041760A"/>
    <w:rsid w:val="00417C01"/>
    <w:rsid w:val="004809EE"/>
    <w:rsid w:val="004E7D54"/>
    <w:rsid w:val="0050518C"/>
    <w:rsid w:val="005273C6"/>
    <w:rsid w:val="00530A69"/>
    <w:rsid w:val="0053534F"/>
    <w:rsid w:val="00545593"/>
    <w:rsid w:val="005625FA"/>
    <w:rsid w:val="00577C6C"/>
    <w:rsid w:val="005C2FE2"/>
    <w:rsid w:val="005E2BC9"/>
    <w:rsid w:val="005F59EC"/>
    <w:rsid w:val="00605102"/>
    <w:rsid w:val="006215AA"/>
    <w:rsid w:val="006913C9"/>
    <w:rsid w:val="0069470D"/>
    <w:rsid w:val="00734F00"/>
    <w:rsid w:val="007638B9"/>
    <w:rsid w:val="007A70AE"/>
    <w:rsid w:val="007C70B0"/>
    <w:rsid w:val="008362E8"/>
    <w:rsid w:val="008629D2"/>
    <w:rsid w:val="008A1768"/>
    <w:rsid w:val="008D0DFE"/>
    <w:rsid w:val="008F4429"/>
    <w:rsid w:val="0094021A"/>
    <w:rsid w:val="009C6A0B"/>
    <w:rsid w:val="009F0C77"/>
    <w:rsid w:val="009F4DD1"/>
    <w:rsid w:val="00A15DCD"/>
    <w:rsid w:val="00A41684"/>
    <w:rsid w:val="00A52ECE"/>
    <w:rsid w:val="00A64E80"/>
    <w:rsid w:val="00A72BCD"/>
    <w:rsid w:val="00A741D9"/>
    <w:rsid w:val="00A833AB"/>
    <w:rsid w:val="00A9741D"/>
    <w:rsid w:val="00AD4B17"/>
    <w:rsid w:val="00B412D4"/>
    <w:rsid w:val="00B6012A"/>
    <w:rsid w:val="00BE3C22"/>
    <w:rsid w:val="00C0345E"/>
    <w:rsid w:val="00C06DBD"/>
    <w:rsid w:val="00C3483A"/>
    <w:rsid w:val="00C74E9D"/>
    <w:rsid w:val="00C81366"/>
    <w:rsid w:val="00C82FD3"/>
    <w:rsid w:val="00C92819"/>
    <w:rsid w:val="00CC6B7B"/>
    <w:rsid w:val="00CD2089"/>
    <w:rsid w:val="00D56CDE"/>
    <w:rsid w:val="00D73A67"/>
    <w:rsid w:val="00D970A9"/>
    <w:rsid w:val="00DF3845"/>
    <w:rsid w:val="00E26D79"/>
    <w:rsid w:val="00E336EE"/>
    <w:rsid w:val="00E41911"/>
    <w:rsid w:val="00E92EEF"/>
    <w:rsid w:val="00F23CA9"/>
    <w:rsid w:val="00F24442"/>
    <w:rsid w:val="00F32FF8"/>
    <w:rsid w:val="00F50AE3"/>
    <w:rsid w:val="00F654B8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9F45C2F-18BF-41B4-9970-599A8380F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A7D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1-12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2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588_2012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46000-121E-484C-A997-1F655CDB0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234</Words>
  <Characters>1273</Characters>
  <Application>Microsoft Office Word</Application>
  <DocSecurity>4</DocSecurity>
  <Lines>61</Lines>
  <Paragraphs>23</Paragraphs>
  <ScaleCrop>false</ScaleCrop>
  <Company> </Company>
  <LinksUpToDate>false</LinksUpToDate>
  <CharactersWithSpaces>1487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4588: Individuals who owe the Ethics Commission unpaid fines may not be elected - South Carolina Legislature Online</dc:title>
  <dc:subject/>
  <dc:creator>GloriaShackelford</dc:creator>
  <cp:keywords/>
  <dc:description/>
  <cp:lastModifiedBy>N Cumfer</cp:lastModifiedBy>
  <cp:revision>2</cp:revision>
  <cp:lastPrinted>2011-12-19T19:57:00Z</cp:lastPrinted>
  <dcterms:created xsi:type="dcterms:W3CDTF">2014-11-24T14:38:00Z</dcterms:created>
  <dcterms:modified xsi:type="dcterms:W3CDTF">2014-11-24T14:38:00Z</dcterms:modified>
</cp:coreProperties>
</file>