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8E8" w:rsidRDefault="00F248E8" w:rsidP="00F248E8">
      <w:pPr>
        <w:widowControl w:val="0"/>
        <w:jc w:val="center"/>
      </w:pPr>
      <w:bookmarkStart w:id="0" w:name="_GoBack"/>
      <w:bookmarkEnd w:id="0"/>
      <w:r w:rsidRPr="00F248E8">
        <w:rPr>
          <w:b/>
        </w:rPr>
        <w:t>South Carolina General Assembly</w:t>
      </w:r>
    </w:p>
    <w:p w:rsidR="00F248E8" w:rsidRDefault="00F248E8" w:rsidP="00F248E8">
      <w:pPr>
        <w:widowControl w:val="0"/>
        <w:jc w:val="center"/>
      </w:pPr>
      <w:r>
        <w:t>119th Session, 2011-2012</w:t>
      </w:r>
    </w:p>
    <w:p w:rsidR="00F248E8" w:rsidRDefault="00F248E8" w:rsidP="00F248E8">
      <w:pPr>
        <w:widowControl w:val="0"/>
        <w:jc w:val="left"/>
      </w:pPr>
    </w:p>
    <w:p w:rsidR="00F248E8" w:rsidRDefault="00F248E8" w:rsidP="00F248E8">
      <w:pPr>
        <w:widowControl w:val="0"/>
        <w:jc w:val="left"/>
        <w:rPr>
          <w:b/>
        </w:rPr>
      </w:pPr>
      <w:r w:rsidRPr="00F248E8">
        <w:rPr>
          <w:b/>
        </w:rPr>
        <w:t>H. 4613</w:t>
      </w:r>
    </w:p>
    <w:p w:rsidR="00F248E8" w:rsidRDefault="00F248E8" w:rsidP="00F248E8">
      <w:pPr>
        <w:widowControl w:val="0"/>
        <w:jc w:val="left"/>
        <w:rPr>
          <w:b/>
        </w:rPr>
      </w:pPr>
    </w:p>
    <w:p w:rsidR="00F248E8" w:rsidRDefault="00F248E8" w:rsidP="00F248E8">
      <w:pPr>
        <w:widowControl w:val="0"/>
        <w:jc w:val="left"/>
      </w:pPr>
      <w:r w:rsidRPr="00F248E8">
        <w:rPr>
          <w:b/>
        </w:rPr>
        <w:t>STATUS INFORMATION</w:t>
      </w:r>
    </w:p>
    <w:p w:rsidR="00F248E8" w:rsidRDefault="00F248E8" w:rsidP="00F248E8">
      <w:pPr>
        <w:widowControl w:val="0"/>
        <w:jc w:val="left"/>
      </w:pPr>
    </w:p>
    <w:p w:rsidR="00F248E8" w:rsidRDefault="00F248E8" w:rsidP="00F248E8">
      <w:pPr>
        <w:widowControl w:val="0"/>
        <w:jc w:val="left"/>
      </w:pPr>
      <w:r>
        <w:t>House Resolution</w:t>
      </w:r>
    </w:p>
    <w:p w:rsidR="00F248E8" w:rsidRDefault="00F248E8" w:rsidP="00F248E8">
      <w:pPr>
        <w:widowControl w:val="0"/>
        <w:jc w:val="left"/>
      </w:pPr>
      <w:r>
        <w:t>Sponsors: Reps. Tallon, Allison, Anthony, Branham, Chumley, Cole, Forrester and Parker</w:t>
      </w:r>
    </w:p>
    <w:p w:rsidR="00F248E8" w:rsidRDefault="00F248E8" w:rsidP="00F248E8">
      <w:pPr>
        <w:widowControl w:val="0"/>
        <w:jc w:val="left"/>
      </w:pPr>
      <w:r>
        <w:t>Document Path: l:\council\bills\rm\1355cm12.docx</w:t>
      </w:r>
    </w:p>
    <w:p w:rsidR="00F248E8" w:rsidRDefault="00F248E8" w:rsidP="00F248E8">
      <w:pPr>
        <w:widowControl w:val="0"/>
        <w:jc w:val="left"/>
      </w:pPr>
    </w:p>
    <w:p w:rsidR="00F248E8" w:rsidRDefault="00F248E8" w:rsidP="00F248E8">
      <w:pPr>
        <w:widowControl w:val="0"/>
        <w:jc w:val="left"/>
      </w:pPr>
      <w:r>
        <w:t>Introduced in the House on January 17, 2012</w:t>
      </w:r>
    </w:p>
    <w:p w:rsidR="00F248E8" w:rsidRDefault="00F248E8" w:rsidP="00F248E8">
      <w:pPr>
        <w:widowControl w:val="0"/>
        <w:jc w:val="left"/>
      </w:pPr>
      <w:r>
        <w:t>Adopted by the House on January 17, 2012</w:t>
      </w:r>
    </w:p>
    <w:p w:rsidR="00F248E8" w:rsidRDefault="00F248E8" w:rsidP="00F248E8">
      <w:pPr>
        <w:widowControl w:val="0"/>
        <w:jc w:val="left"/>
      </w:pPr>
    </w:p>
    <w:p w:rsidR="00F248E8" w:rsidRDefault="00F248E8" w:rsidP="00F248E8">
      <w:pPr>
        <w:widowControl w:val="0"/>
        <w:jc w:val="left"/>
      </w:pPr>
      <w:r>
        <w:t xml:space="preserve">Summary: </w:t>
      </w:r>
      <w:r w:rsidR="00C746D6">
        <w:t>Guilford W. Bulman</w:t>
      </w:r>
    </w:p>
    <w:p w:rsidR="00F248E8" w:rsidRDefault="00F248E8" w:rsidP="00F248E8">
      <w:pPr>
        <w:widowControl w:val="0"/>
        <w:jc w:val="left"/>
      </w:pPr>
    </w:p>
    <w:p w:rsidR="00F248E8" w:rsidRDefault="00F248E8" w:rsidP="00F248E8">
      <w:pPr>
        <w:widowControl w:val="0"/>
        <w:jc w:val="left"/>
      </w:pPr>
    </w:p>
    <w:p w:rsidR="00F248E8" w:rsidRDefault="00F248E8" w:rsidP="00F248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48E8">
        <w:rPr>
          <w:b/>
        </w:rPr>
        <w:t>HISTORY OF LEGISLATIVE ACTIONS</w:t>
      </w:r>
    </w:p>
    <w:p w:rsidR="00F248E8" w:rsidRDefault="00F248E8" w:rsidP="00F248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248E8" w:rsidRPr="00F248E8" w:rsidRDefault="00F248E8" w:rsidP="00F248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48E8">
        <w:rPr>
          <w:u w:val="single"/>
        </w:rPr>
        <w:tab/>
        <w:t>Date</w:t>
      </w:r>
      <w:r w:rsidRPr="00F248E8">
        <w:rPr>
          <w:u w:val="single"/>
        </w:rPr>
        <w:tab/>
        <w:t>Body</w:t>
      </w:r>
      <w:r w:rsidRPr="00F248E8">
        <w:rPr>
          <w:u w:val="single"/>
        </w:rPr>
        <w:tab/>
        <w:t>Action Description with journal page number</w:t>
      </w:r>
      <w:r w:rsidRPr="00F248E8">
        <w:rPr>
          <w:u w:val="single"/>
        </w:rPr>
        <w:tab/>
      </w:r>
    </w:p>
    <w:p w:rsidR="00060902" w:rsidRDefault="00060902" w:rsidP="000609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1/17/2012</w:t>
      </w:r>
      <w:r>
        <w:tab/>
        <w:t>House</w:t>
      </w:r>
      <w:r>
        <w:tab/>
      </w:r>
      <w:r w:rsidRPr="00124E13">
        <w:t>Introduced and adopted (</w:t>
      </w:r>
      <w:hyperlink r:id="rId7" w:history="1">
        <w:r w:rsidRPr="00124E13">
          <w:rPr>
            <w:rStyle w:val="Hyperlink"/>
          </w:rPr>
          <w:t>House Journal</w:t>
        </w:r>
        <w:r w:rsidRPr="00124E13">
          <w:rPr>
            <w:rStyle w:val="Hyperlink"/>
          </w:rPr>
          <w:noBreakHyphen/>
          <w:t>page 5</w:t>
        </w:r>
      </w:hyperlink>
      <w:r w:rsidRPr="00124E13">
        <w:t>)</w:t>
      </w:r>
    </w:p>
    <w:p w:rsidR="00060902" w:rsidRDefault="00060902" w:rsidP="000609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48E8" w:rsidRPr="00F248E8" w:rsidRDefault="00F248E8" w:rsidP="00F248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48E8" w:rsidRDefault="00F248E8" w:rsidP="00F248E8">
      <w:r w:rsidRPr="00F248E8">
        <w:rPr>
          <w:b/>
        </w:rPr>
        <w:t>VERSIONS OF THIS BILL</w:t>
      </w:r>
    </w:p>
    <w:p w:rsidR="00F248E8" w:rsidRDefault="00F248E8" w:rsidP="00F248E8"/>
    <w:p w:rsidR="00F248E8" w:rsidRDefault="00F940FD" w:rsidP="00F248E8">
      <w:hyperlink r:id="rId8" w:history="1">
        <w:r w:rsidR="00F248E8">
          <w:rPr>
            <w:rStyle w:val="Hyperlink"/>
          </w:rPr>
          <w:t>1/17/2012</w:t>
        </w:r>
      </w:hyperlink>
    </w:p>
    <w:p w:rsidR="00F248E8" w:rsidRDefault="00F248E8" w:rsidP="00F248E8"/>
    <w:p w:rsidR="00F248E8" w:rsidRDefault="00F248E8" w:rsidP="00F248E8">
      <w:pPr>
        <w:sectPr w:rsidR="00F248E8" w:rsidSect="00F248E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6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450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7504" w:rsidRDefault="00AE1762" w:rsidP="00907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07504">
        <w:t>HO</w:t>
      </w:r>
      <w:r w:rsidR="00907504" w:rsidRPr="00214059">
        <w:rPr>
          <w:color w:val="000000" w:themeColor="text1"/>
          <w:u w:color="000000" w:themeColor="text1"/>
        </w:rPr>
        <w:t>NOR</w:t>
      </w:r>
      <w:r w:rsidR="00907504" w:rsidRPr="00D03E3F">
        <w:rPr>
          <w:color w:val="000000" w:themeColor="text1"/>
          <w:u w:color="000000" w:themeColor="text1"/>
        </w:rPr>
        <w:t xml:space="preserve"> </w:t>
      </w:r>
      <w:r w:rsidR="006D42F1">
        <w:rPr>
          <w:color w:val="000000" w:themeColor="text1"/>
          <w:u w:color="000000" w:themeColor="text1"/>
        </w:rPr>
        <w:t>GUILFORD W BULMAN</w:t>
      </w:r>
      <w:r w:rsidR="00907504">
        <w:rPr>
          <w:color w:val="000000" w:themeColor="text1"/>
          <w:u w:color="000000" w:themeColor="text1"/>
        </w:rPr>
        <w:t xml:space="preserve"> UPON HIS RETIREMENT AS </w:t>
      </w:r>
      <w:r w:rsidR="006D42F1">
        <w:rPr>
          <w:color w:val="000000" w:themeColor="text1"/>
          <w:u w:color="000000" w:themeColor="text1"/>
        </w:rPr>
        <w:t>SPARTANBURG COUNTY ASSESSOR</w:t>
      </w:r>
      <w:r w:rsidR="00907504">
        <w:rPr>
          <w:color w:val="000000" w:themeColor="text1"/>
          <w:u w:color="000000" w:themeColor="text1"/>
        </w:rPr>
        <w:t xml:space="preserve">, TO THANK HIM FOR HIS </w:t>
      </w:r>
      <w:r w:rsidR="006D42F1">
        <w:rPr>
          <w:color w:val="000000" w:themeColor="text1"/>
          <w:u w:color="000000" w:themeColor="text1"/>
        </w:rPr>
        <w:t>THIRTY</w:t>
      </w:r>
      <w:r w:rsidR="00D9256F">
        <w:rPr>
          <w:color w:val="000000" w:themeColor="text1"/>
          <w:u w:color="000000" w:themeColor="text1"/>
        </w:rPr>
        <w:noBreakHyphen/>
      </w:r>
      <w:r w:rsidR="006D42F1">
        <w:rPr>
          <w:color w:val="000000" w:themeColor="text1"/>
          <w:u w:color="000000" w:themeColor="text1"/>
        </w:rPr>
        <w:t xml:space="preserve">NINE </w:t>
      </w:r>
      <w:r w:rsidR="00907504">
        <w:rPr>
          <w:color w:val="000000" w:themeColor="text1"/>
          <w:u w:color="000000" w:themeColor="text1"/>
        </w:rPr>
        <w:t xml:space="preserve">YEARS OF DEDICATED SERVICE TO THE </w:t>
      </w:r>
      <w:r w:rsidR="006D42F1">
        <w:rPr>
          <w:color w:val="000000" w:themeColor="text1"/>
          <w:u w:color="000000" w:themeColor="text1"/>
        </w:rPr>
        <w:t>PEOPLE OF SOUTH CAROLINA,</w:t>
      </w:r>
      <w:r w:rsidR="00907504">
        <w:rPr>
          <w:color w:val="000000" w:themeColor="text1"/>
          <w:u w:color="000000" w:themeColor="text1"/>
        </w:rPr>
        <w:t xml:space="preserve"> A</w:t>
      </w:r>
      <w:r w:rsidR="00907504" w:rsidRPr="00D03E3F">
        <w:rPr>
          <w:color w:val="000000" w:themeColor="text1"/>
          <w:u w:color="000000" w:themeColor="text1"/>
        </w:rPr>
        <w:t xml:space="preserve">ND TO WISH HIM </w:t>
      </w:r>
      <w:r w:rsidR="00907504">
        <w:rPr>
          <w:color w:val="000000" w:themeColor="text1"/>
          <w:u w:color="000000" w:themeColor="text1"/>
        </w:rPr>
        <w:t>MUCH FULFILLMENT AND SUCCESS IN ALL HIS FUTURE ENDEAVORS.</w:t>
      </w:r>
    </w:p>
    <w:p w:rsidR="006F450A" w:rsidRDefault="006F45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5B22" w:rsidRDefault="006F450A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65B22">
        <w:t xml:space="preserve">having </w:t>
      </w:r>
      <w:r w:rsidR="00402406">
        <w:t xml:space="preserve">served the people of </w:t>
      </w:r>
      <w:r w:rsidR="00865B22">
        <w:t xml:space="preserve">South Carolina </w:t>
      </w:r>
      <w:r w:rsidR="00402406">
        <w:t>f</w:t>
      </w:r>
      <w:r w:rsidR="00865B22">
        <w:t xml:space="preserve">or the past </w:t>
      </w:r>
      <w:r w:rsidR="00402406">
        <w:t>thirty</w:t>
      </w:r>
      <w:r w:rsidR="00D9256F">
        <w:noBreakHyphen/>
      </w:r>
      <w:r w:rsidR="00402406">
        <w:t>nine</w:t>
      </w:r>
      <w:r w:rsidR="00865B22">
        <w:t xml:space="preserve"> years, </w:t>
      </w:r>
      <w:r w:rsidR="00402406">
        <w:t>Guilford W Bulman</w:t>
      </w:r>
      <w:r w:rsidR="00865B22">
        <w:t xml:space="preserve"> </w:t>
      </w:r>
      <w:r w:rsidR="00402406">
        <w:t xml:space="preserve">retired on January 6, 2012, </w:t>
      </w:r>
      <w:r w:rsidR="00865B22">
        <w:t xml:space="preserve">from his post as </w:t>
      </w:r>
      <w:r w:rsidR="00402406">
        <w:t>Spartanburg County assessor</w:t>
      </w:r>
      <w:r w:rsidR="00B21253">
        <w:t>, honored by his colleagues with a reception for his decades of fine work</w:t>
      </w:r>
      <w:r w:rsidR="00865B22">
        <w:t>; and</w:t>
      </w:r>
    </w:p>
    <w:p w:rsidR="00865B22" w:rsidRDefault="00865B22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073E" w:rsidRDefault="0017073E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in Spartanburg County, Mr. Bulman prepared himself for his life</w:t>
      </w:r>
      <w:r w:rsidR="00D9256F" w:rsidRPr="00D9256F">
        <w:t>’</w:t>
      </w:r>
      <w:r>
        <w:t>s work at Spartanburg Junior College and the University of South Carolina, where in 1972 he earned a bachelor</w:t>
      </w:r>
      <w:r w:rsidR="00D9256F" w:rsidRPr="00D9256F">
        <w:t>’</w:t>
      </w:r>
      <w:r>
        <w:t>s degree in English; and</w:t>
      </w:r>
    </w:p>
    <w:p w:rsidR="0017073E" w:rsidRDefault="0017073E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073E" w:rsidRDefault="0017073E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after teaching English and public speaking for a time, he joined the Assessor</w:t>
      </w:r>
      <w:r w:rsidR="00D9256F" w:rsidRPr="00D9256F">
        <w:t>’</w:t>
      </w:r>
      <w:r>
        <w:t>s Office in 1973. He became an appraiser in 1975, was assigned to the South Carolina Tax Commission</w:t>
      </w:r>
      <w:r w:rsidR="00D9256F" w:rsidRPr="00D9256F">
        <w:t>’</w:t>
      </w:r>
      <w:r>
        <w:t xml:space="preserve">s Property Division from 1978 to 1983, </w:t>
      </w:r>
      <w:r w:rsidR="00666AE9">
        <w:t xml:space="preserve">and </w:t>
      </w:r>
      <w:r>
        <w:t>was named Spartanburg County deputy assessor in 1985</w:t>
      </w:r>
      <w:r w:rsidR="00666AE9">
        <w:t>. He took up his duties as Spartanburg County assessor in 1987. In 1991, Mr. Bulman earned professional CAE (certified assessment evaluator) designation; and</w:t>
      </w:r>
    </w:p>
    <w:p w:rsidR="00666AE9" w:rsidRDefault="00666AE9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66AE9" w:rsidRDefault="00666AE9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Whereas, a member of several professional organizations, he is also a nationally certified Uniform Standards of Professional Appraisal Practice instructor and a South Carolina Association of Assessing Officials continuing</w:t>
      </w:r>
      <w:r w:rsidR="00D9256F">
        <w:noBreakHyphen/>
      </w:r>
      <w:r>
        <w:t>education instructor; and</w:t>
      </w:r>
    </w:p>
    <w:p w:rsidR="00666AE9" w:rsidRDefault="00666AE9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65B22" w:rsidRDefault="00865B22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90E63">
        <w:rPr>
          <w:color w:val="000000" w:themeColor="text1"/>
          <w:u w:color="000000" w:themeColor="text1"/>
        </w:rPr>
        <w:t>Gil Bulman</w:t>
      </w:r>
      <w:r>
        <w:rPr>
          <w:color w:val="000000" w:themeColor="text1"/>
          <w:u w:color="000000" w:themeColor="text1"/>
        </w:rPr>
        <w:t xml:space="preserve">, well able to recognize a good thing when he sees it, </w:t>
      </w:r>
      <w:r w:rsidRPr="008330EC">
        <w:rPr>
          <w:color w:val="000000" w:themeColor="text1"/>
          <w:u w:color="000000" w:themeColor="text1"/>
        </w:rPr>
        <w:t xml:space="preserve">married </w:t>
      </w:r>
      <w:r>
        <w:rPr>
          <w:color w:val="000000" w:themeColor="text1"/>
          <w:u w:color="000000" w:themeColor="text1"/>
        </w:rPr>
        <w:t xml:space="preserve">his lovely wife, </w:t>
      </w:r>
      <w:r w:rsidR="00F90E63">
        <w:rPr>
          <w:color w:val="000000" w:themeColor="text1"/>
          <w:u w:color="000000" w:themeColor="text1"/>
        </w:rPr>
        <w:t>Pam</w:t>
      </w:r>
      <w:r>
        <w:rPr>
          <w:color w:val="000000" w:themeColor="text1"/>
          <w:u w:color="000000" w:themeColor="text1"/>
        </w:rPr>
        <w:t xml:space="preserve">, </w:t>
      </w:r>
      <w:r w:rsidR="00F90E63">
        <w:rPr>
          <w:color w:val="000000" w:themeColor="text1"/>
          <w:u w:color="000000" w:themeColor="text1"/>
        </w:rPr>
        <w:t>in 1971</w:t>
      </w:r>
      <w:r>
        <w:rPr>
          <w:color w:val="000000" w:themeColor="text1"/>
          <w:u w:color="000000" w:themeColor="text1"/>
        </w:rPr>
        <w:t xml:space="preserve">. </w:t>
      </w:r>
      <w:r w:rsidR="00F90E63">
        <w:rPr>
          <w:color w:val="000000" w:themeColor="text1"/>
          <w:u w:color="000000" w:themeColor="text1"/>
        </w:rPr>
        <w:t>The couple parented two children, Page Bulman Lawrence and Graham Patrick Bulman</w:t>
      </w:r>
      <w:r>
        <w:rPr>
          <w:color w:val="000000" w:themeColor="text1"/>
          <w:u w:color="000000" w:themeColor="text1"/>
        </w:rPr>
        <w:t>; and</w:t>
      </w:r>
    </w:p>
    <w:p w:rsidR="00B21253" w:rsidRDefault="00B21253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5B22" w:rsidRDefault="00865B22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C46A4">
        <w:rPr>
          <w:color w:val="000000" w:themeColor="text1"/>
          <w:u w:color="000000" w:themeColor="text1"/>
        </w:rPr>
        <w:t xml:space="preserve">having </w:t>
      </w:r>
      <w:r>
        <w:rPr>
          <w:color w:val="000000" w:themeColor="text1"/>
          <w:u w:color="000000" w:themeColor="text1"/>
        </w:rPr>
        <w:t xml:space="preserve">earned the respect of all who have had the privilege of working with him, </w:t>
      </w:r>
      <w:r w:rsidR="00F90E63">
        <w:rPr>
          <w:color w:val="000000" w:themeColor="text1"/>
          <w:u w:color="000000" w:themeColor="text1"/>
        </w:rPr>
        <w:t>Gil Bulman</w:t>
      </w:r>
      <w:r>
        <w:rPr>
          <w:color w:val="000000" w:themeColor="text1"/>
          <w:u w:color="000000" w:themeColor="text1"/>
        </w:rPr>
        <w:t xml:space="preserve"> </w:t>
      </w:r>
      <w:r w:rsidRPr="001C46A4">
        <w:rPr>
          <w:color w:val="000000" w:themeColor="text1"/>
          <w:u w:color="000000" w:themeColor="text1"/>
        </w:rPr>
        <w:t>will be remembered with affection and gratitude by colleagues</w:t>
      </w:r>
      <w:r>
        <w:rPr>
          <w:color w:val="000000" w:themeColor="text1"/>
          <w:u w:color="000000" w:themeColor="text1"/>
        </w:rPr>
        <w:t xml:space="preserve"> and l</w:t>
      </w:r>
      <w:r w:rsidRPr="001C46A4">
        <w:rPr>
          <w:color w:val="000000" w:themeColor="text1"/>
          <w:u w:color="000000" w:themeColor="text1"/>
        </w:rPr>
        <w:t>egislative friends for</w:t>
      </w:r>
      <w:r>
        <w:rPr>
          <w:color w:val="000000" w:themeColor="text1"/>
          <w:u w:color="000000" w:themeColor="text1"/>
        </w:rPr>
        <w:t xml:space="preserve"> years to come. The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trusts he will find great pleasure in the more relaxing pace of the days ahead. </w:t>
      </w:r>
      <w:r>
        <w:t>Now, therefore,</w:t>
      </w:r>
    </w:p>
    <w:p w:rsidR="00865B22" w:rsidRDefault="00865B22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B22" w:rsidRDefault="00865B22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65B22" w:rsidRDefault="00865B22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B22" w:rsidRDefault="00865B22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</w:t>
      </w:r>
      <w:r w:rsidRPr="00214059">
        <w:rPr>
          <w:color w:val="000000" w:themeColor="text1"/>
          <w:u w:color="000000" w:themeColor="text1"/>
        </w:rPr>
        <w:t>honor</w:t>
      </w:r>
      <w:r w:rsidRPr="00D03E3F">
        <w:rPr>
          <w:color w:val="000000" w:themeColor="text1"/>
          <w:u w:color="000000" w:themeColor="text1"/>
        </w:rPr>
        <w:t xml:space="preserve"> </w:t>
      </w:r>
      <w:r w:rsidR="001466C0">
        <w:rPr>
          <w:color w:val="000000" w:themeColor="text1"/>
          <w:u w:color="000000" w:themeColor="text1"/>
        </w:rPr>
        <w:t xml:space="preserve">Guilford W Bulman upon his retirement as Spartanburg </w:t>
      </w:r>
      <w:r w:rsidR="00D3746A">
        <w:rPr>
          <w:color w:val="000000" w:themeColor="text1"/>
          <w:u w:color="000000" w:themeColor="text1"/>
        </w:rPr>
        <w:t>C</w:t>
      </w:r>
      <w:r w:rsidR="001466C0">
        <w:rPr>
          <w:color w:val="000000" w:themeColor="text1"/>
          <w:u w:color="000000" w:themeColor="text1"/>
        </w:rPr>
        <w:t>ounty assessor, thank him for his thirty</w:t>
      </w:r>
      <w:r w:rsidR="00D9256F">
        <w:rPr>
          <w:color w:val="000000" w:themeColor="text1"/>
          <w:u w:color="000000" w:themeColor="text1"/>
        </w:rPr>
        <w:noBreakHyphen/>
      </w:r>
      <w:r w:rsidR="001466C0">
        <w:rPr>
          <w:color w:val="000000" w:themeColor="text1"/>
          <w:u w:color="000000" w:themeColor="text1"/>
        </w:rPr>
        <w:t xml:space="preserve">nine years of dedicated service to the people of South Carolina, </w:t>
      </w:r>
      <w:r>
        <w:rPr>
          <w:color w:val="000000" w:themeColor="text1"/>
          <w:u w:color="000000" w:themeColor="text1"/>
        </w:rPr>
        <w:t>a</w:t>
      </w:r>
      <w:r w:rsidRPr="00D03E3F">
        <w:rPr>
          <w:color w:val="000000" w:themeColor="text1"/>
          <w:u w:color="000000" w:themeColor="text1"/>
        </w:rPr>
        <w:t xml:space="preserve">nd wish him </w:t>
      </w:r>
      <w:r>
        <w:rPr>
          <w:color w:val="000000" w:themeColor="text1"/>
          <w:u w:color="000000" w:themeColor="text1"/>
        </w:rPr>
        <w:t>much fulfillment and success in all his future endeavors.</w:t>
      </w:r>
    </w:p>
    <w:p w:rsidR="00865B22" w:rsidRDefault="00865B22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65B22" w:rsidRDefault="00865B22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49709D">
        <w:t>Guilford W Bulman</w:t>
      </w:r>
      <w:r>
        <w:t>.</w:t>
      </w:r>
    </w:p>
    <w:p w:rsidR="004C64C7" w:rsidRDefault="00D9256F" w:rsidP="0019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64C7" w:rsidRDefault="004C64C7" w:rsidP="00F248E8">
      <w:pPr>
        <w:suppressAutoHyphens/>
      </w:pPr>
    </w:p>
    <w:sectPr w:rsidR="004C64C7" w:rsidSect="00F248E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6C0" w:rsidRDefault="001466C0" w:rsidP="009F0C77">
      <w:r>
        <w:separator/>
      </w:r>
    </w:p>
  </w:endnote>
  <w:endnote w:type="continuationSeparator" w:id="0">
    <w:p w:rsidR="001466C0" w:rsidRDefault="001466C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D6A648-6DAD-4AE2-ADCE-C3D956766EEC}"/>
    <w:embedBold r:id="rId2" w:fontKey="{7A1155F3-73B5-4936-ADC3-3928818848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DE44BEB-1580-4D8F-96EC-C9D6552617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AAB7C03-31EC-4207-BC69-24DC3CFEEE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16A78E1-9358-415B-84C7-472FE68FA0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48E8" w:rsidRPr="004C64C7" w:rsidRDefault="00F248E8" w:rsidP="004C64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[4613]</w:t>
    </w:r>
    <w:r>
      <w:tab/>
    </w:r>
    <w:r w:rsidR="00F940FD">
      <w:fldChar w:fldCharType="begin"/>
    </w:r>
    <w:r w:rsidR="00F940FD">
      <w:instrText xml:space="preserve"> PAGE  \* MERGEFORMAT </w:instrText>
    </w:r>
    <w:r w:rsidR="00F940FD">
      <w:fldChar w:fldCharType="separate"/>
    </w:r>
    <w:r w:rsidR="00F940FD">
      <w:rPr>
        <w:noProof/>
      </w:rPr>
      <w:t>1</w:t>
    </w:r>
    <w:r w:rsidR="00F940F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6C0" w:rsidRDefault="001466C0" w:rsidP="009F0C77">
      <w:r>
        <w:separator/>
      </w:r>
    </w:p>
  </w:footnote>
  <w:footnote w:type="continuationSeparator" w:id="0">
    <w:p w:rsidR="001466C0" w:rsidRDefault="001466C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55CM12"/>
    <w:docVar w:name="CoverBillType" w:val="r"/>
    <w:docVar w:name="docpath" w:val="L:\Council\bills\RM\1355CM12.DOCX"/>
    <w:docVar w:name="dvBillNumber" w:val="46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5757A"/>
    <w:rsid w:val="00011869"/>
    <w:rsid w:val="00060902"/>
    <w:rsid w:val="000E1785"/>
    <w:rsid w:val="000F40FA"/>
    <w:rsid w:val="0010776B"/>
    <w:rsid w:val="00133E66"/>
    <w:rsid w:val="001435A3"/>
    <w:rsid w:val="001466C0"/>
    <w:rsid w:val="00150057"/>
    <w:rsid w:val="001550CE"/>
    <w:rsid w:val="00155982"/>
    <w:rsid w:val="0017073E"/>
    <w:rsid w:val="00190E5A"/>
    <w:rsid w:val="001D08F2"/>
    <w:rsid w:val="001D525B"/>
    <w:rsid w:val="001D7F4F"/>
    <w:rsid w:val="002321B6"/>
    <w:rsid w:val="00250967"/>
    <w:rsid w:val="00252FFC"/>
    <w:rsid w:val="002543C8"/>
    <w:rsid w:val="00284AAE"/>
    <w:rsid w:val="002E5912"/>
    <w:rsid w:val="00325348"/>
    <w:rsid w:val="0032732C"/>
    <w:rsid w:val="00336AD0"/>
    <w:rsid w:val="00345260"/>
    <w:rsid w:val="0037079A"/>
    <w:rsid w:val="00372DB0"/>
    <w:rsid w:val="003D01E8"/>
    <w:rsid w:val="003E5288"/>
    <w:rsid w:val="003F6D79"/>
    <w:rsid w:val="00402406"/>
    <w:rsid w:val="0041760A"/>
    <w:rsid w:val="00417C01"/>
    <w:rsid w:val="004809EE"/>
    <w:rsid w:val="0049709D"/>
    <w:rsid w:val="004C64C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6AE9"/>
    <w:rsid w:val="006913C9"/>
    <w:rsid w:val="0069470D"/>
    <w:rsid w:val="006D42F1"/>
    <w:rsid w:val="006F450A"/>
    <w:rsid w:val="00734F00"/>
    <w:rsid w:val="00745BF9"/>
    <w:rsid w:val="007A70AE"/>
    <w:rsid w:val="007D450F"/>
    <w:rsid w:val="00830A7A"/>
    <w:rsid w:val="008362E8"/>
    <w:rsid w:val="00857BCF"/>
    <w:rsid w:val="00863981"/>
    <w:rsid w:val="00865B22"/>
    <w:rsid w:val="008A1768"/>
    <w:rsid w:val="008F4429"/>
    <w:rsid w:val="00907504"/>
    <w:rsid w:val="00934F94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1762"/>
    <w:rsid w:val="00B21253"/>
    <w:rsid w:val="00B412D4"/>
    <w:rsid w:val="00B56934"/>
    <w:rsid w:val="00B97552"/>
    <w:rsid w:val="00BC3372"/>
    <w:rsid w:val="00BE3C22"/>
    <w:rsid w:val="00C0345E"/>
    <w:rsid w:val="00C3483A"/>
    <w:rsid w:val="00C45704"/>
    <w:rsid w:val="00C5757A"/>
    <w:rsid w:val="00C746D6"/>
    <w:rsid w:val="00C74E9D"/>
    <w:rsid w:val="00C82FD3"/>
    <w:rsid w:val="00C92819"/>
    <w:rsid w:val="00CC6B7B"/>
    <w:rsid w:val="00CD2089"/>
    <w:rsid w:val="00D16848"/>
    <w:rsid w:val="00D3746A"/>
    <w:rsid w:val="00D60774"/>
    <w:rsid w:val="00D73A67"/>
    <w:rsid w:val="00D9256F"/>
    <w:rsid w:val="00D970A9"/>
    <w:rsid w:val="00DB1039"/>
    <w:rsid w:val="00DF3845"/>
    <w:rsid w:val="00E41911"/>
    <w:rsid w:val="00E92EEF"/>
    <w:rsid w:val="00F24442"/>
    <w:rsid w:val="00F248E8"/>
    <w:rsid w:val="00F50AE3"/>
    <w:rsid w:val="00F67CF1"/>
    <w:rsid w:val="00F840F0"/>
    <w:rsid w:val="00F90E63"/>
    <w:rsid w:val="00F940FD"/>
    <w:rsid w:val="00FB0D0D"/>
    <w:rsid w:val="00FB43B4"/>
    <w:rsid w:val="00FD2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E183B73-3E12-40F4-8505-73642F3B1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74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46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248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613_2012011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7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239DC-B79A-4228-BB4D-42C487EB7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458</Words>
  <Characters>2490</Characters>
  <Application>Microsoft Office Word</Application>
  <DocSecurity>4</DocSecurity>
  <Lines>91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4613: Guilford W. Bulman - South Carolina Legislature Online</dc:title>
  <dc:subject/>
  <dc:creator>rosannemcdowell</dc:creator>
  <cp:keywords/>
  <dc:description/>
  <cp:lastModifiedBy>N Cumfer</cp:lastModifiedBy>
  <cp:revision>2</cp:revision>
  <cp:lastPrinted>2012-01-17T16:50:00Z</cp:lastPrinted>
  <dcterms:created xsi:type="dcterms:W3CDTF">2014-11-24T14:39:00Z</dcterms:created>
  <dcterms:modified xsi:type="dcterms:W3CDTF">2014-11-24T14:39:00Z</dcterms:modified>
</cp:coreProperties>
</file>