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188" w:rsidRDefault="00C22188" w:rsidP="00C22188">
      <w:pPr>
        <w:widowControl w:val="0"/>
        <w:jc w:val="center"/>
      </w:pPr>
      <w:bookmarkStart w:id="0" w:name="_GoBack"/>
      <w:bookmarkEnd w:id="0"/>
      <w:r w:rsidRPr="00C22188">
        <w:rPr>
          <w:b/>
        </w:rPr>
        <w:t>South Carolina General Assembly</w:t>
      </w:r>
    </w:p>
    <w:p w:rsidR="00C22188" w:rsidRDefault="00C22188" w:rsidP="00C22188">
      <w:pPr>
        <w:widowControl w:val="0"/>
        <w:jc w:val="center"/>
      </w:pPr>
      <w:r>
        <w:t>119th Session, 2011-2012</w:t>
      </w:r>
    </w:p>
    <w:p w:rsidR="00C22188" w:rsidRDefault="00C22188" w:rsidP="00C22188">
      <w:pPr>
        <w:widowControl w:val="0"/>
        <w:jc w:val="left"/>
      </w:pPr>
    </w:p>
    <w:p w:rsidR="00C22188" w:rsidRDefault="00C22188" w:rsidP="00C22188">
      <w:pPr>
        <w:widowControl w:val="0"/>
        <w:jc w:val="left"/>
        <w:rPr>
          <w:b/>
        </w:rPr>
      </w:pPr>
      <w:r w:rsidRPr="00C22188">
        <w:rPr>
          <w:b/>
        </w:rPr>
        <w:t>H. 4655</w:t>
      </w:r>
    </w:p>
    <w:p w:rsidR="00C22188" w:rsidRDefault="00C22188" w:rsidP="00C22188">
      <w:pPr>
        <w:widowControl w:val="0"/>
        <w:jc w:val="left"/>
        <w:rPr>
          <w:b/>
        </w:rPr>
      </w:pPr>
    </w:p>
    <w:p w:rsidR="00C22188" w:rsidRDefault="00C22188" w:rsidP="00C22188">
      <w:pPr>
        <w:widowControl w:val="0"/>
        <w:jc w:val="left"/>
      </w:pPr>
      <w:r w:rsidRPr="00C22188">
        <w:rPr>
          <w:b/>
        </w:rPr>
        <w:t>STATUS INFORMATION</w:t>
      </w:r>
    </w:p>
    <w:p w:rsidR="00C22188" w:rsidRDefault="00C22188" w:rsidP="00C22188">
      <w:pPr>
        <w:widowControl w:val="0"/>
        <w:jc w:val="left"/>
      </w:pPr>
    </w:p>
    <w:p w:rsidR="00C22188" w:rsidRDefault="00C22188" w:rsidP="00C22188">
      <w:pPr>
        <w:widowControl w:val="0"/>
        <w:jc w:val="left"/>
      </w:pPr>
      <w:r>
        <w:t>House Resolution</w:t>
      </w:r>
    </w:p>
    <w:p w:rsidR="00C22188" w:rsidRDefault="00C22188" w:rsidP="00C22188">
      <w:pPr>
        <w:widowControl w:val="0"/>
        <w:jc w:val="left"/>
      </w:pPr>
      <w:r>
        <w:t>Sponsors: Rep. Brantley</w:t>
      </w:r>
    </w:p>
    <w:p w:rsidR="00C22188" w:rsidRDefault="00C22188" w:rsidP="00C22188">
      <w:pPr>
        <w:widowControl w:val="0"/>
        <w:jc w:val="left"/>
      </w:pPr>
      <w:r>
        <w:t>Document Path: l:\council\bills\rm\1361dg12.docx</w:t>
      </w:r>
    </w:p>
    <w:p w:rsidR="00C22188" w:rsidRDefault="00C22188" w:rsidP="00C22188">
      <w:pPr>
        <w:widowControl w:val="0"/>
        <w:jc w:val="left"/>
      </w:pPr>
    </w:p>
    <w:p w:rsidR="00C22188" w:rsidRDefault="00C22188" w:rsidP="00C22188">
      <w:pPr>
        <w:widowControl w:val="0"/>
        <w:jc w:val="left"/>
      </w:pPr>
      <w:r>
        <w:t>Introduced in the House on January 24, 2012</w:t>
      </w:r>
    </w:p>
    <w:p w:rsidR="00C22188" w:rsidRDefault="00C22188" w:rsidP="00C22188">
      <w:pPr>
        <w:widowControl w:val="0"/>
        <w:jc w:val="left"/>
      </w:pPr>
      <w:r>
        <w:t>Adopted by the House on January 24, 2012</w:t>
      </w:r>
    </w:p>
    <w:p w:rsidR="00C22188" w:rsidRDefault="00C22188" w:rsidP="00C22188">
      <w:pPr>
        <w:widowControl w:val="0"/>
        <w:jc w:val="left"/>
      </w:pPr>
    </w:p>
    <w:p w:rsidR="00C22188" w:rsidRDefault="00C22188" w:rsidP="00C22188">
      <w:pPr>
        <w:widowControl w:val="0"/>
        <w:jc w:val="left"/>
      </w:pPr>
      <w:r>
        <w:t xml:space="preserve">Summary: </w:t>
      </w:r>
      <w:r w:rsidR="00E65823">
        <w:t>Norman Glenn, Jr.</w:t>
      </w:r>
    </w:p>
    <w:p w:rsidR="00C22188" w:rsidRDefault="00C22188" w:rsidP="00C22188">
      <w:pPr>
        <w:widowControl w:val="0"/>
        <w:jc w:val="left"/>
      </w:pPr>
    </w:p>
    <w:p w:rsidR="00C22188" w:rsidRDefault="00C22188" w:rsidP="00C22188">
      <w:pPr>
        <w:widowControl w:val="0"/>
        <w:jc w:val="left"/>
      </w:pPr>
    </w:p>
    <w:p w:rsidR="00C22188" w:rsidRDefault="00C22188" w:rsidP="00C221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188">
        <w:rPr>
          <w:b/>
        </w:rPr>
        <w:t>HISTORY OF LEGISLATIVE ACTIONS</w:t>
      </w:r>
    </w:p>
    <w:p w:rsidR="00C22188" w:rsidRDefault="00C22188" w:rsidP="00C221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2188" w:rsidRPr="00C22188" w:rsidRDefault="00C22188" w:rsidP="00C221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188">
        <w:rPr>
          <w:u w:val="single"/>
        </w:rPr>
        <w:tab/>
        <w:t>Date</w:t>
      </w:r>
      <w:r w:rsidRPr="00C22188">
        <w:rPr>
          <w:u w:val="single"/>
        </w:rPr>
        <w:tab/>
        <w:t>Body</w:t>
      </w:r>
      <w:r w:rsidRPr="00C22188">
        <w:rPr>
          <w:u w:val="single"/>
        </w:rPr>
        <w:tab/>
        <w:t>Action Description with journal page number</w:t>
      </w:r>
      <w:r w:rsidRPr="00C22188">
        <w:rPr>
          <w:u w:val="single"/>
        </w:rPr>
        <w:tab/>
      </w:r>
    </w:p>
    <w:p w:rsidR="004E20DE" w:rsidRDefault="004E20DE" w:rsidP="004E20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1/24/2012</w:t>
      </w:r>
      <w:r>
        <w:tab/>
        <w:t>House</w:t>
      </w:r>
      <w:r>
        <w:tab/>
      </w:r>
      <w:r w:rsidRPr="008E7455">
        <w:t>Introduced and adopted (</w:t>
      </w:r>
      <w:hyperlink r:id="rId7" w:history="1">
        <w:r w:rsidRPr="008E7455">
          <w:rPr>
            <w:rStyle w:val="Hyperlink"/>
          </w:rPr>
          <w:t>House Journal</w:t>
        </w:r>
        <w:r w:rsidRPr="008E7455">
          <w:rPr>
            <w:rStyle w:val="Hyperlink"/>
          </w:rPr>
          <w:noBreakHyphen/>
          <w:t>page 12</w:t>
        </w:r>
      </w:hyperlink>
      <w:r w:rsidRPr="008E7455">
        <w:t>)</w:t>
      </w:r>
    </w:p>
    <w:p w:rsidR="004E20DE" w:rsidRDefault="004E20DE" w:rsidP="004E20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188" w:rsidRPr="00C22188" w:rsidRDefault="00C22188" w:rsidP="00C221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188" w:rsidRDefault="00C22188" w:rsidP="00C22188">
      <w:r w:rsidRPr="00C22188">
        <w:rPr>
          <w:b/>
        </w:rPr>
        <w:t>VERSIONS OF THIS BILL</w:t>
      </w:r>
    </w:p>
    <w:p w:rsidR="00C22188" w:rsidRDefault="00C22188" w:rsidP="00C22188"/>
    <w:p w:rsidR="00C22188" w:rsidRDefault="003F4074" w:rsidP="00C22188">
      <w:hyperlink r:id="rId8" w:history="1">
        <w:r w:rsidR="00C22188">
          <w:rPr>
            <w:rStyle w:val="Hyperlink"/>
          </w:rPr>
          <w:t>1/24/2012</w:t>
        </w:r>
      </w:hyperlink>
    </w:p>
    <w:p w:rsidR="00C22188" w:rsidRDefault="00C22188" w:rsidP="00C22188"/>
    <w:p w:rsidR="00C22188" w:rsidRDefault="00C22188" w:rsidP="00C22188">
      <w:pPr>
        <w:sectPr w:rsidR="00C22188" w:rsidSect="00C221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5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38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601C" w:rsidRDefault="00286D65" w:rsidP="002E60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E601C">
        <w:t xml:space="preserve">EXPRESS THE PROFOUND SORROW OF THE MEMBERS OF THE SOUTH CAROLINA HOUSE OF REPRESENTATIVES UPON THE DEATH OF </w:t>
      </w:r>
      <w:r w:rsidR="003A75F6">
        <w:t xml:space="preserve">NORMAN GLENN, JR., </w:t>
      </w:r>
      <w:r w:rsidR="002E601C">
        <w:t xml:space="preserve">OF </w:t>
      </w:r>
      <w:r w:rsidR="003A75F6">
        <w:t>HAMPTON</w:t>
      </w:r>
      <w:r w:rsidR="002E601C">
        <w:t xml:space="preserve"> COUNTY AND TO EXTEND THE DEEPEST SYMPATHY TO HIS FAMILY AND MANY FRIENDS.</w:t>
      </w:r>
    </w:p>
    <w:p w:rsidR="00533820" w:rsidRDefault="005338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6ECA" w:rsidRDefault="00533820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6ECA">
        <w:t xml:space="preserve">the members of the South Carolina House of Representatives were deeply saddened to learn of the death of </w:t>
      </w:r>
      <w:r w:rsidR="000A5528">
        <w:t xml:space="preserve">Norman Glenn, Jr., </w:t>
      </w:r>
      <w:r w:rsidR="00BE6ECA">
        <w:t xml:space="preserve">of </w:t>
      </w:r>
      <w:r w:rsidR="000A5528">
        <w:t>Hampton</w:t>
      </w:r>
      <w:r w:rsidR="00BE6ECA">
        <w:t xml:space="preserve"> County on </w:t>
      </w:r>
      <w:r w:rsidR="000A5528">
        <w:t>August 25</w:t>
      </w:r>
      <w:r w:rsidR="00BE6ECA">
        <w:t>, 2011; and</w:t>
      </w: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528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5528">
        <w:rPr>
          <w:color w:val="000000" w:themeColor="text1"/>
          <w:u w:color="000000" w:themeColor="text1"/>
        </w:rPr>
        <w:t>the firstborn child of Norman Glenn, Sr., a</w:t>
      </w:r>
      <w:r>
        <w:rPr>
          <w:color w:val="000000" w:themeColor="text1"/>
          <w:u w:color="000000" w:themeColor="text1"/>
        </w:rPr>
        <w:t xml:space="preserve">nd </w:t>
      </w:r>
      <w:r w:rsidR="000A5528">
        <w:rPr>
          <w:color w:val="000000" w:themeColor="text1"/>
          <w:u w:color="000000" w:themeColor="text1"/>
        </w:rPr>
        <w:t xml:space="preserve">Mary H. Glenn, the young Norman entered this world on July 17, 1983. </w:t>
      </w:r>
      <w:r>
        <w:rPr>
          <w:color w:val="000000" w:themeColor="text1"/>
          <w:u w:color="000000" w:themeColor="text1"/>
        </w:rPr>
        <w:t xml:space="preserve">After graduating from </w:t>
      </w:r>
      <w:r w:rsidR="000A5528">
        <w:rPr>
          <w:color w:val="000000" w:themeColor="text1"/>
          <w:u w:color="000000" w:themeColor="text1"/>
        </w:rPr>
        <w:t>Estill High S</w:t>
      </w:r>
      <w:r>
        <w:rPr>
          <w:color w:val="000000" w:themeColor="text1"/>
          <w:u w:color="000000" w:themeColor="text1"/>
        </w:rPr>
        <w:t xml:space="preserve">chool in </w:t>
      </w:r>
      <w:r w:rsidR="000A5528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, he </w:t>
      </w:r>
      <w:r w:rsidR="000A5528">
        <w:rPr>
          <w:color w:val="000000" w:themeColor="text1"/>
          <w:u w:color="000000" w:themeColor="text1"/>
        </w:rPr>
        <w:t>attended Denmark Technical College in Denmark; and</w:t>
      </w: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known for his smile</w:t>
      </w:r>
      <w:r w:rsidR="007C5FB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laughter, Norman, Jr., was a member of Fairview Lodge #393 in Estill; and</w:t>
      </w: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he joined </w:t>
      </w:r>
      <w:r w:rsidR="00FD1FC2">
        <w:rPr>
          <w:color w:val="000000" w:themeColor="text1"/>
          <w:u w:color="000000" w:themeColor="text1"/>
        </w:rPr>
        <w:t>Estill</w:t>
      </w:r>
      <w:r w:rsidR="00A349BA" w:rsidRPr="00A349BA">
        <w:rPr>
          <w:color w:val="000000" w:themeColor="text1"/>
          <w:u w:color="000000" w:themeColor="text1"/>
        </w:rPr>
        <w:t>’</w:t>
      </w:r>
      <w:r w:rsidR="00FD1FC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St. Luke A.M.E. Church at an early age</w:t>
      </w:r>
      <w:r w:rsidR="00FD1FC2">
        <w:rPr>
          <w:color w:val="000000" w:themeColor="text1"/>
          <w:u w:color="000000" w:themeColor="text1"/>
        </w:rPr>
        <w:t>. There, he served as a junior usher and assistant class leader</w:t>
      </w:r>
      <w:r>
        <w:rPr>
          <w:color w:val="000000" w:themeColor="text1"/>
          <w:u w:color="000000" w:themeColor="text1"/>
        </w:rPr>
        <w:t>; and</w:t>
      </w:r>
    </w:p>
    <w:p w:rsidR="000A5528" w:rsidRDefault="000A5528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4A6B" w:rsidRDefault="000A5528" w:rsidP="00424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FD1FC2">
        <w:rPr>
          <w:color w:val="000000" w:themeColor="text1"/>
          <w:u w:color="000000" w:themeColor="text1"/>
        </w:rPr>
        <w:t xml:space="preserve"> Norman Glenn, Jr., </w:t>
      </w:r>
      <w:r w:rsidR="00BE6ECA">
        <w:rPr>
          <w:color w:val="000000" w:themeColor="text1"/>
          <w:u w:color="000000" w:themeColor="text1"/>
        </w:rPr>
        <w:t xml:space="preserve">leaves to cherish his memory his </w:t>
      </w:r>
      <w:r w:rsidR="00FD1FC2">
        <w:rPr>
          <w:color w:val="000000" w:themeColor="text1"/>
          <w:u w:color="000000" w:themeColor="text1"/>
        </w:rPr>
        <w:t xml:space="preserve">parents, Norman, Sr., and Mary Glenn; his beloved son, Jabari; </w:t>
      </w:r>
      <w:r w:rsidR="00712F43">
        <w:rPr>
          <w:color w:val="000000" w:themeColor="text1"/>
          <w:u w:color="000000" w:themeColor="text1"/>
        </w:rPr>
        <w:t xml:space="preserve">his fiancée, </w:t>
      </w:r>
      <w:r w:rsidR="00424A6B">
        <w:rPr>
          <w:color w:val="000000" w:themeColor="text1"/>
          <w:u w:color="000000" w:themeColor="text1"/>
        </w:rPr>
        <w:t xml:space="preserve">Diane Smoaks; and a host of other relatives and friends. </w:t>
      </w:r>
    </w:p>
    <w:p w:rsidR="00BE6ECA" w:rsidRPr="00A55F9E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He will be missed. </w:t>
      </w:r>
      <w:r>
        <w:t xml:space="preserve">Now, therefore, </w:t>
      </w: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17102B">
        <w:t>Norman Glenn, Jr., of Hampton</w:t>
      </w:r>
      <w:r>
        <w:t xml:space="preserve"> County and extend the deepest sympathy to his family and many friends.</w:t>
      </w: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6ECA" w:rsidRDefault="00BE6ECA" w:rsidP="00BE6E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17102B">
        <w:t xml:space="preserve">Mr. and Mrs. Norman Glenn, Sr., </w:t>
      </w:r>
      <w:r>
        <w:t>for the family.</w:t>
      </w:r>
    </w:p>
    <w:p w:rsidR="003D5224" w:rsidRDefault="00A349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5224" w:rsidRDefault="003D5224" w:rsidP="00C22188">
      <w:pPr>
        <w:suppressAutoHyphens/>
      </w:pPr>
    </w:p>
    <w:sectPr w:rsidR="003D5224" w:rsidSect="00C2218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5528" w:rsidRDefault="000A5528" w:rsidP="009F0C77">
      <w:r>
        <w:separator/>
      </w:r>
    </w:p>
  </w:endnote>
  <w:endnote w:type="continuationSeparator" w:id="0">
    <w:p w:rsidR="000A5528" w:rsidRDefault="000A55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C1B6F-EFC4-49FE-8FD9-40202AA055EA}"/>
    <w:embedBold r:id="rId2" w:fontKey="{282F695D-CF98-4B5C-9348-BE635D1493B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796EE9-F10E-4369-9337-C1EADB3265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CAD939A-6B74-42B7-BD8B-987B7D0571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45AC7D-4570-4AEF-B509-9358227D46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188" w:rsidRPr="003D5224" w:rsidRDefault="00C22188" w:rsidP="003D52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[4655]</w:t>
    </w:r>
    <w:r>
      <w:tab/>
    </w:r>
    <w:r w:rsidR="003F4074">
      <w:fldChar w:fldCharType="begin"/>
    </w:r>
    <w:r w:rsidR="003F4074">
      <w:instrText xml:space="preserve"> PAGE  \* MERGEFORMAT </w:instrText>
    </w:r>
    <w:r w:rsidR="003F4074">
      <w:fldChar w:fldCharType="separate"/>
    </w:r>
    <w:r w:rsidR="003F4074">
      <w:rPr>
        <w:noProof/>
      </w:rPr>
      <w:t>1</w:t>
    </w:r>
    <w:r w:rsidR="003F407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5528" w:rsidRDefault="000A5528" w:rsidP="009F0C77">
      <w:r>
        <w:separator/>
      </w:r>
    </w:p>
  </w:footnote>
  <w:footnote w:type="continuationSeparator" w:id="0">
    <w:p w:rsidR="000A5528" w:rsidRDefault="000A55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61DG12"/>
    <w:docVar w:name="CoverBillType" w:val="r"/>
    <w:docVar w:name="docpath" w:val="L:\Council\bills\RM\1361DG12.DOCX"/>
    <w:docVar w:name="dvBillNumber" w:val="46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2AEB"/>
    <w:rsid w:val="00011869"/>
    <w:rsid w:val="000A5528"/>
    <w:rsid w:val="000E1785"/>
    <w:rsid w:val="000F40FA"/>
    <w:rsid w:val="0010776B"/>
    <w:rsid w:val="00133E66"/>
    <w:rsid w:val="001435A3"/>
    <w:rsid w:val="0017102B"/>
    <w:rsid w:val="001862AB"/>
    <w:rsid w:val="001C26F9"/>
    <w:rsid w:val="001D08F2"/>
    <w:rsid w:val="001D525B"/>
    <w:rsid w:val="001D7F4F"/>
    <w:rsid w:val="002321B6"/>
    <w:rsid w:val="00250967"/>
    <w:rsid w:val="00252AEB"/>
    <w:rsid w:val="002543C8"/>
    <w:rsid w:val="00284AAE"/>
    <w:rsid w:val="00286D65"/>
    <w:rsid w:val="002E5912"/>
    <w:rsid w:val="002E601C"/>
    <w:rsid w:val="00325348"/>
    <w:rsid w:val="0032732C"/>
    <w:rsid w:val="00336AD0"/>
    <w:rsid w:val="0037079A"/>
    <w:rsid w:val="003A75F6"/>
    <w:rsid w:val="003D01E8"/>
    <w:rsid w:val="003D5224"/>
    <w:rsid w:val="003E5288"/>
    <w:rsid w:val="003F4074"/>
    <w:rsid w:val="003F6D79"/>
    <w:rsid w:val="0041760A"/>
    <w:rsid w:val="00417C01"/>
    <w:rsid w:val="00424A6B"/>
    <w:rsid w:val="004809EE"/>
    <w:rsid w:val="004E20DE"/>
    <w:rsid w:val="004E6BCF"/>
    <w:rsid w:val="004E7D54"/>
    <w:rsid w:val="005273C6"/>
    <w:rsid w:val="00530A69"/>
    <w:rsid w:val="00533820"/>
    <w:rsid w:val="00545593"/>
    <w:rsid w:val="00577C6C"/>
    <w:rsid w:val="005C2FE2"/>
    <w:rsid w:val="005E2BC9"/>
    <w:rsid w:val="005F1C8B"/>
    <w:rsid w:val="00605102"/>
    <w:rsid w:val="006215AA"/>
    <w:rsid w:val="006913C9"/>
    <w:rsid w:val="0069470D"/>
    <w:rsid w:val="00712F43"/>
    <w:rsid w:val="00734F00"/>
    <w:rsid w:val="00794F16"/>
    <w:rsid w:val="007A70AE"/>
    <w:rsid w:val="007C5FBD"/>
    <w:rsid w:val="007E20CC"/>
    <w:rsid w:val="008362E8"/>
    <w:rsid w:val="008931E3"/>
    <w:rsid w:val="008A1768"/>
    <w:rsid w:val="008F4429"/>
    <w:rsid w:val="0094021A"/>
    <w:rsid w:val="009C6A0B"/>
    <w:rsid w:val="009F0C77"/>
    <w:rsid w:val="009F1756"/>
    <w:rsid w:val="009F4DD1"/>
    <w:rsid w:val="00A157F5"/>
    <w:rsid w:val="00A349BA"/>
    <w:rsid w:val="00A41684"/>
    <w:rsid w:val="00A5580E"/>
    <w:rsid w:val="00A64E80"/>
    <w:rsid w:val="00A72BCD"/>
    <w:rsid w:val="00A741D9"/>
    <w:rsid w:val="00A833AB"/>
    <w:rsid w:val="00A9741D"/>
    <w:rsid w:val="00AD4B17"/>
    <w:rsid w:val="00B412D4"/>
    <w:rsid w:val="00B4674D"/>
    <w:rsid w:val="00BE3C22"/>
    <w:rsid w:val="00BE6ECA"/>
    <w:rsid w:val="00C0345E"/>
    <w:rsid w:val="00C22188"/>
    <w:rsid w:val="00C3483A"/>
    <w:rsid w:val="00C74E9D"/>
    <w:rsid w:val="00C82FD3"/>
    <w:rsid w:val="00C92819"/>
    <w:rsid w:val="00CC6B7B"/>
    <w:rsid w:val="00CD2089"/>
    <w:rsid w:val="00D73A67"/>
    <w:rsid w:val="00D970A9"/>
    <w:rsid w:val="00DA6C1D"/>
    <w:rsid w:val="00DB0EB0"/>
    <w:rsid w:val="00DF3845"/>
    <w:rsid w:val="00E160FC"/>
    <w:rsid w:val="00E41911"/>
    <w:rsid w:val="00E65823"/>
    <w:rsid w:val="00E92EEF"/>
    <w:rsid w:val="00F24442"/>
    <w:rsid w:val="00F261FA"/>
    <w:rsid w:val="00F50AE3"/>
    <w:rsid w:val="00F67CF1"/>
    <w:rsid w:val="00F840F0"/>
    <w:rsid w:val="00FB0D0D"/>
    <w:rsid w:val="00FB43B4"/>
    <w:rsid w:val="00FD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4B6E5CE-3340-483B-8B4B-CAA36580E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5F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F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21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55_2012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4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F1E05-04E6-47A3-9909-E77F47590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328</Words>
  <Characters>1678</Characters>
  <Application>Microsoft Office Word</Application>
  <DocSecurity>4</DocSecurity>
  <Lines>76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4655: Norman Glenn, Jr. - South Carolina Legislature Online</dc:title>
  <dc:subject/>
  <dc:creator>rosannemcdowell</dc:creator>
  <cp:keywords/>
  <dc:description/>
  <cp:lastModifiedBy>N Cumfer</cp:lastModifiedBy>
  <cp:revision>2</cp:revision>
  <cp:lastPrinted>2012-01-18T15:01:00Z</cp:lastPrinted>
  <dcterms:created xsi:type="dcterms:W3CDTF">2014-11-24T14:40:00Z</dcterms:created>
  <dcterms:modified xsi:type="dcterms:W3CDTF">2014-11-24T14:40:00Z</dcterms:modified>
</cp:coreProperties>
</file>