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D05" w:rsidRDefault="001A0D05" w:rsidP="001A0D05">
      <w:pPr>
        <w:widowControl w:val="0"/>
        <w:jc w:val="center"/>
      </w:pPr>
      <w:bookmarkStart w:id="0" w:name="_GoBack"/>
      <w:bookmarkEnd w:id="0"/>
      <w:r w:rsidRPr="001A0D05">
        <w:rPr>
          <w:b/>
        </w:rPr>
        <w:t>South Carolina General Assembly</w:t>
      </w:r>
    </w:p>
    <w:p w:rsidR="001A0D05" w:rsidRDefault="001A0D05" w:rsidP="001A0D05">
      <w:pPr>
        <w:widowControl w:val="0"/>
        <w:jc w:val="center"/>
      </w:pPr>
      <w:r>
        <w:t>119th Session, 2011-2012</w:t>
      </w: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jc w:val="left"/>
        <w:rPr>
          <w:b/>
        </w:rPr>
      </w:pPr>
      <w:r w:rsidRPr="001A0D05">
        <w:rPr>
          <w:b/>
        </w:rPr>
        <w:t>H. 4656</w:t>
      </w:r>
    </w:p>
    <w:p w:rsidR="001A0D05" w:rsidRDefault="001A0D05" w:rsidP="001A0D05">
      <w:pPr>
        <w:widowControl w:val="0"/>
        <w:jc w:val="left"/>
        <w:rPr>
          <w:b/>
        </w:rPr>
      </w:pPr>
    </w:p>
    <w:p w:rsidR="001A0D05" w:rsidRDefault="001A0D05" w:rsidP="001A0D05">
      <w:pPr>
        <w:widowControl w:val="0"/>
        <w:jc w:val="left"/>
      </w:pPr>
      <w:r w:rsidRPr="001A0D05">
        <w:rPr>
          <w:b/>
        </w:rPr>
        <w:t>STATUS INFORMATION</w:t>
      </w: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jc w:val="left"/>
      </w:pPr>
      <w:r>
        <w:t>House Resolution</w:t>
      </w:r>
    </w:p>
    <w:p w:rsidR="001A0D05" w:rsidRDefault="001A0D05" w:rsidP="001A0D05">
      <w:pPr>
        <w:widowControl w:val="0"/>
        <w:jc w:val="left"/>
      </w:pPr>
      <w:r>
        <w:t>Sponsors: Rep. Brantley</w:t>
      </w:r>
    </w:p>
    <w:p w:rsidR="001A0D05" w:rsidRDefault="001A0D05" w:rsidP="001A0D05">
      <w:pPr>
        <w:widowControl w:val="0"/>
        <w:jc w:val="left"/>
      </w:pPr>
      <w:r>
        <w:t>Document Path: l:\council\bills\gm\29427ab12.docx</w:t>
      </w: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jc w:val="left"/>
      </w:pPr>
      <w:r>
        <w:t>Introduced in the House on January 24, 2012</w:t>
      </w:r>
    </w:p>
    <w:p w:rsidR="001A0D05" w:rsidRDefault="001A0D05" w:rsidP="001A0D05">
      <w:pPr>
        <w:widowControl w:val="0"/>
        <w:jc w:val="left"/>
      </w:pPr>
      <w:r>
        <w:t>Adopted by the House on January 24, 2012</w:t>
      </w: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jc w:val="left"/>
      </w:pPr>
      <w:r>
        <w:t xml:space="preserve">Summary: </w:t>
      </w:r>
      <w:r w:rsidR="00AE6CE5">
        <w:t>Calvin Caroll Eady</w:t>
      </w: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jc w:val="left"/>
      </w:pPr>
    </w:p>
    <w:p w:rsidR="001A0D05" w:rsidRDefault="001A0D05" w:rsidP="001A0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0D05">
        <w:rPr>
          <w:b/>
        </w:rPr>
        <w:t>HISTORY OF LEGISLATIVE ACTIONS</w:t>
      </w:r>
    </w:p>
    <w:p w:rsidR="001A0D05" w:rsidRDefault="001A0D05" w:rsidP="001A0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0D05" w:rsidRPr="001A0D05" w:rsidRDefault="001A0D05" w:rsidP="001A0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0D05">
        <w:rPr>
          <w:u w:val="single"/>
        </w:rPr>
        <w:tab/>
        <w:t>Date</w:t>
      </w:r>
      <w:r w:rsidRPr="001A0D05">
        <w:rPr>
          <w:u w:val="single"/>
        </w:rPr>
        <w:tab/>
        <w:t>Body</w:t>
      </w:r>
      <w:r w:rsidRPr="001A0D05">
        <w:rPr>
          <w:u w:val="single"/>
        </w:rPr>
        <w:tab/>
        <w:t>Action Description with journal page number</w:t>
      </w:r>
      <w:r w:rsidRPr="001A0D05">
        <w:rPr>
          <w:u w:val="single"/>
        </w:rPr>
        <w:tab/>
      </w:r>
    </w:p>
    <w:p w:rsidR="001A0D05" w:rsidRDefault="001A0D05" w:rsidP="001A0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DA673E">
        <w:t>Introduced and adopted</w:t>
      </w:r>
    </w:p>
    <w:p w:rsidR="001A0D05" w:rsidRDefault="001A0D05" w:rsidP="001A0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0D05" w:rsidRPr="001A0D05" w:rsidRDefault="001A0D05" w:rsidP="001A0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0D05" w:rsidRDefault="001A0D05" w:rsidP="001A0D05">
      <w:r w:rsidRPr="001A0D05">
        <w:rPr>
          <w:b/>
        </w:rPr>
        <w:t>VERSIONS OF THIS BILL</w:t>
      </w:r>
    </w:p>
    <w:p w:rsidR="001A0D05" w:rsidRDefault="001A0D05" w:rsidP="001A0D05"/>
    <w:p w:rsidR="001A0D05" w:rsidRDefault="009F3C61" w:rsidP="001A0D05">
      <w:hyperlink r:id="rId7" w:history="1">
        <w:r w:rsidR="001A0D05">
          <w:rPr>
            <w:rStyle w:val="Hyperlink"/>
          </w:rPr>
          <w:t>1/24/2012</w:t>
        </w:r>
      </w:hyperlink>
    </w:p>
    <w:p w:rsidR="001A0D05" w:rsidRDefault="001A0D05" w:rsidP="001A0D05"/>
    <w:p w:rsidR="001A0D05" w:rsidRDefault="001A0D05" w:rsidP="001A0D05">
      <w:pPr>
        <w:sectPr w:rsidR="001A0D05" w:rsidSect="001A0D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6E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CALVIN CAROLL EADY OF </w:t>
      </w:r>
      <w:r w:rsidR="003A67AB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</w:t>
      </w:r>
      <w:r w:rsidR="00762CDE">
        <w:t>.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65C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</w:t>
      </w:r>
      <w:r w:rsidR="000861DF">
        <w:t>o</w:t>
      </w:r>
      <w:r>
        <w:t>f Representatives were saddened to learn of the death of Calvin Caroll Eady at the age of thirty on October 12, 2011; and</w:t>
      </w:r>
    </w:p>
    <w:p w:rsidR="00FE765C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CD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2CDE">
        <w:t xml:space="preserve">born on September 23, 1981, he was </w:t>
      </w:r>
      <w:r w:rsidR="00B45111">
        <w:t>a</w:t>
      </w:r>
      <w:r w:rsidR="00762CDE">
        <w:t xml:space="preserve"> son of Anna Bell Eady and Calvin Caroll Green</w:t>
      </w:r>
      <w:r w:rsidR="00513451">
        <w:t>e</w:t>
      </w:r>
      <w:r w:rsidR="00762CDE">
        <w:t>; and</w:t>
      </w:r>
    </w:p>
    <w:p w:rsidR="000861DF" w:rsidRDefault="00086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DF" w:rsidRDefault="00086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5111">
        <w:t>known fondly as “Moo”, Mr. Eady was blessed with a large and loving group of family and friends. H</w:t>
      </w:r>
      <w:r>
        <w:t xml:space="preserve">e was a devoted father to his three </w:t>
      </w:r>
      <w:r w:rsidR="00B45111">
        <w:t xml:space="preserve">beloved </w:t>
      </w:r>
      <w:r>
        <w:t>children: Calvin C. Eady, Jr.; Caleb N. Eady; and Kaylin S. Eady; and</w:t>
      </w:r>
    </w:p>
    <w:p w:rsidR="00762CDE" w:rsidRDefault="00762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11" w:rsidRDefault="00B45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18, 2011, family and friends gathered at M</w:t>
      </w:r>
      <w:r w:rsidR="00513451">
        <w:t>t</w:t>
      </w:r>
      <w:r>
        <w:t>. Carmel Missionary Baptist Center in Ridgeland, where Apostle Melvin Price, Sr., pastor, and Elder Lawrence Price, presider, held a “homegoing service” to celebrate the life of Mr. Eady, a life cut short by tragedy but that left behind a legacy of love and laughter; and</w:t>
      </w:r>
    </w:p>
    <w:p w:rsidR="00B45111" w:rsidRDefault="00B45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762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loving legacy </w:t>
      </w:r>
      <w:r w:rsidR="000861DF">
        <w:t>that</w:t>
      </w:r>
      <w:r>
        <w:t xml:space="preserve"> Calvin Caroll Eady </w:t>
      </w:r>
      <w:r w:rsidR="000861DF">
        <w:t xml:space="preserve">left to his parents, children, siblings, aunts, uncles, nieces, and nephews </w:t>
      </w:r>
      <w:r>
        <w:t>and for the example of kindness he set for all who knew him</w:t>
      </w:r>
      <w:r w:rsidR="005F6EEE">
        <w:t>.  Now, therefore,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5F6EEE" w:rsidP="00E5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E765C">
        <w:t xml:space="preserve"> the members of the House of Representatives of the State of South Carolina, by this resolution, </w:t>
      </w:r>
      <w:r w:rsidR="00762CDE">
        <w:t xml:space="preserve">express their profound sorrow upon the passing of Calvin Caroll Eady of </w:t>
      </w:r>
      <w:r w:rsidR="003A67AB">
        <w:t>Jasper</w:t>
      </w:r>
      <w:r w:rsidR="00762CDE">
        <w:t xml:space="preserve"> County</w:t>
      </w:r>
      <w:r w:rsidR="00762CDE">
        <w:rPr>
          <w:color w:val="000000" w:themeColor="text1"/>
          <w:u w:color="000000" w:themeColor="text1"/>
        </w:rPr>
        <w:t xml:space="preserve">, </w:t>
      </w:r>
      <w:r w:rsidR="00762CDE">
        <w:t>and  extend their deepest sympathy to his large and loving family and his many friends.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765C">
        <w:t>provi</w:t>
      </w:r>
      <w:r>
        <w:t>ded to</w:t>
      </w:r>
      <w:r w:rsidR="00FE765C">
        <w:t xml:space="preserve"> the family of Calvin Caroll Eady</w:t>
      </w:r>
      <w:r w:rsidR="00762CDE">
        <w:t>.</w:t>
      </w:r>
    </w:p>
    <w:p w:rsidR="00E54998" w:rsidRDefault="003A67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998" w:rsidRDefault="00E54998" w:rsidP="001A0D05">
      <w:pPr>
        <w:suppressAutoHyphens/>
      </w:pPr>
    </w:p>
    <w:sectPr w:rsidR="00E54998" w:rsidSect="001A0D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1DF" w:rsidRDefault="000861DF" w:rsidP="009F0C77">
      <w:r>
        <w:separator/>
      </w:r>
    </w:p>
  </w:endnote>
  <w:endnote w:type="continuationSeparator" w:id="0">
    <w:p w:rsidR="000861DF" w:rsidRDefault="000861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3DF5DD-5785-463B-8B91-EF6AD83B3AC4}"/>
    <w:embedBold r:id="rId2" w:fontKey="{4E535253-A60C-4740-903F-F37F69EF4E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06E314-6FDF-4700-B3AE-AABAB1AC1D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190CB2-8958-48E9-A408-D69023197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3B60D1-740C-4BB9-A3D9-B9725A8E0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D05" w:rsidRPr="00E54998" w:rsidRDefault="001A0D05" w:rsidP="00E54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r w:rsidR="009F3C61">
      <w:fldChar w:fldCharType="begin"/>
    </w:r>
    <w:r w:rsidR="009F3C61">
      <w:instrText xml:space="preserve"> PAGE  \* MERGEFORMAT </w:instrText>
    </w:r>
    <w:r w:rsidR="009F3C61">
      <w:fldChar w:fldCharType="separate"/>
    </w:r>
    <w:r w:rsidR="009F3C61">
      <w:rPr>
        <w:noProof/>
      </w:rPr>
      <w:t>1</w:t>
    </w:r>
    <w:r w:rsidR="009F3C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1DF" w:rsidRDefault="000861DF" w:rsidP="009F0C77">
      <w:r>
        <w:separator/>
      </w:r>
    </w:p>
  </w:footnote>
  <w:footnote w:type="continuationSeparator" w:id="0">
    <w:p w:rsidR="000861DF" w:rsidRDefault="000861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27AB12"/>
    <w:docVar w:name="CoverBillType" w:val="r"/>
    <w:docVar w:name="docpath" w:val="L:\Council\bills\GM\29427AB12.DOCX"/>
    <w:docVar w:name="dvBillNumber" w:val="46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E2F"/>
    <w:rsid w:val="00011869"/>
    <w:rsid w:val="000861DF"/>
    <w:rsid w:val="000E1785"/>
    <w:rsid w:val="000F40FA"/>
    <w:rsid w:val="0010776B"/>
    <w:rsid w:val="001119FE"/>
    <w:rsid w:val="00133E66"/>
    <w:rsid w:val="001435A3"/>
    <w:rsid w:val="001A0D05"/>
    <w:rsid w:val="001D08F2"/>
    <w:rsid w:val="001D525B"/>
    <w:rsid w:val="001D7F4F"/>
    <w:rsid w:val="001F61E9"/>
    <w:rsid w:val="002321B6"/>
    <w:rsid w:val="00250967"/>
    <w:rsid w:val="002543C8"/>
    <w:rsid w:val="00284AAE"/>
    <w:rsid w:val="002928AC"/>
    <w:rsid w:val="002E4DB3"/>
    <w:rsid w:val="002E5912"/>
    <w:rsid w:val="00325348"/>
    <w:rsid w:val="0032732C"/>
    <w:rsid w:val="00336AD0"/>
    <w:rsid w:val="0037079A"/>
    <w:rsid w:val="003A67AB"/>
    <w:rsid w:val="003D01E8"/>
    <w:rsid w:val="003E5288"/>
    <w:rsid w:val="003F6D79"/>
    <w:rsid w:val="0041760A"/>
    <w:rsid w:val="00417C01"/>
    <w:rsid w:val="004809EE"/>
    <w:rsid w:val="004E7D54"/>
    <w:rsid w:val="00513451"/>
    <w:rsid w:val="005273C6"/>
    <w:rsid w:val="00530A69"/>
    <w:rsid w:val="00545593"/>
    <w:rsid w:val="00577C6C"/>
    <w:rsid w:val="0059089B"/>
    <w:rsid w:val="005C2FE2"/>
    <w:rsid w:val="005E2BC9"/>
    <w:rsid w:val="005F6EEE"/>
    <w:rsid w:val="00605102"/>
    <w:rsid w:val="006215AA"/>
    <w:rsid w:val="006913C9"/>
    <w:rsid w:val="0069470D"/>
    <w:rsid w:val="00720D94"/>
    <w:rsid w:val="00734F00"/>
    <w:rsid w:val="00762CDE"/>
    <w:rsid w:val="007A70AE"/>
    <w:rsid w:val="008362E8"/>
    <w:rsid w:val="00840F49"/>
    <w:rsid w:val="008A1768"/>
    <w:rsid w:val="008F4429"/>
    <w:rsid w:val="00927823"/>
    <w:rsid w:val="0094021A"/>
    <w:rsid w:val="009C6A0B"/>
    <w:rsid w:val="009F0C77"/>
    <w:rsid w:val="009F3C61"/>
    <w:rsid w:val="009F4DD1"/>
    <w:rsid w:val="00A41684"/>
    <w:rsid w:val="00A64E80"/>
    <w:rsid w:val="00A72BCD"/>
    <w:rsid w:val="00A741D9"/>
    <w:rsid w:val="00A833AB"/>
    <w:rsid w:val="00A9741D"/>
    <w:rsid w:val="00AD4B17"/>
    <w:rsid w:val="00AE0E2F"/>
    <w:rsid w:val="00AE6CE5"/>
    <w:rsid w:val="00B412D4"/>
    <w:rsid w:val="00B45111"/>
    <w:rsid w:val="00BE3C22"/>
    <w:rsid w:val="00C0345E"/>
    <w:rsid w:val="00C03774"/>
    <w:rsid w:val="00C3483A"/>
    <w:rsid w:val="00C74E9D"/>
    <w:rsid w:val="00C82FD3"/>
    <w:rsid w:val="00C92819"/>
    <w:rsid w:val="00CC6B7B"/>
    <w:rsid w:val="00CD2089"/>
    <w:rsid w:val="00D73A67"/>
    <w:rsid w:val="00D970A9"/>
    <w:rsid w:val="00DC5BA1"/>
    <w:rsid w:val="00DF3845"/>
    <w:rsid w:val="00E2441C"/>
    <w:rsid w:val="00E41911"/>
    <w:rsid w:val="00E54998"/>
    <w:rsid w:val="00E92EEF"/>
    <w:rsid w:val="00F24442"/>
    <w:rsid w:val="00F50AE3"/>
    <w:rsid w:val="00F67CF1"/>
    <w:rsid w:val="00F840F0"/>
    <w:rsid w:val="00FB0D0D"/>
    <w:rsid w:val="00FB43B4"/>
    <w:rsid w:val="00FE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A832F8-5B41-482A-9E29-010178910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0D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4656_2012012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64014-EF99-4BA4-97B5-E2704535F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373</Words>
  <Characters>1874</Characters>
  <Application>Microsoft Office Word</Application>
  <DocSecurity>4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4656: Calvin Caroll Eady - South Carolina Legislature Online</dc:title>
  <dc:subject/>
  <dc:creator>gailmoore</dc:creator>
  <cp:keywords/>
  <dc:description/>
  <cp:lastModifiedBy>N Cumfer</cp:lastModifiedBy>
  <cp:revision>2</cp:revision>
  <cp:lastPrinted>2012-01-19T15:32:00Z</cp:lastPrinted>
  <dcterms:created xsi:type="dcterms:W3CDTF">2014-11-24T14:40:00Z</dcterms:created>
  <dcterms:modified xsi:type="dcterms:W3CDTF">2014-11-24T14:40:00Z</dcterms:modified>
</cp:coreProperties>
</file>