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A84" w:rsidRDefault="008E3A84" w:rsidP="008E3A84">
      <w:pPr>
        <w:widowControl w:val="0"/>
        <w:jc w:val="center"/>
      </w:pPr>
      <w:bookmarkStart w:id="0" w:name="_GoBack"/>
      <w:bookmarkEnd w:id="0"/>
      <w:r w:rsidRPr="008E3A84">
        <w:rPr>
          <w:b/>
        </w:rPr>
        <w:t>South Carolina General Assembly</w:t>
      </w:r>
    </w:p>
    <w:p w:rsidR="008E3A84" w:rsidRDefault="008E3A84" w:rsidP="008E3A84">
      <w:pPr>
        <w:widowControl w:val="0"/>
        <w:jc w:val="center"/>
      </w:pPr>
      <w:r>
        <w:t>119th Session, 2011-2012</w:t>
      </w:r>
    </w:p>
    <w:p w:rsidR="008E3A84" w:rsidRDefault="008E3A84" w:rsidP="008E3A84">
      <w:pPr>
        <w:widowControl w:val="0"/>
        <w:jc w:val="left"/>
      </w:pPr>
    </w:p>
    <w:p w:rsidR="008E3A84" w:rsidRDefault="008E3A84" w:rsidP="008E3A84">
      <w:pPr>
        <w:widowControl w:val="0"/>
        <w:jc w:val="left"/>
        <w:rPr>
          <w:b/>
        </w:rPr>
      </w:pPr>
      <w:r w:rsidRPr="008E3A84">
        <w:rPr>
          <w:b/>
        </w:rPr>
        <w:t>H. 4685</w:t>
      </w:r>
    </w:p>
    <w:p w:rsidR="008E3A84" w:rsidRDefault="008E3A84" w:rsidP="008E3A84">
      <w:pPr>
        <w:widowControl w:val="0"/>
        <w:jc w:val="left"/>
        <w:rPr>
          <w:b/>
        </w:rPr>
      </w:pPr>
    </w:p>
    <w:p w:rsidR="008E3A84" w:rsidRDefault="008E3A84" w:rsidP="008E3A84">
      <w:pPr>
        <w:widowControl w:val="0"/>
        <w:jc w:val="left"/>
      </w:pPr>
      <w:r w:rsidRPr="008E3A84">
        <w:rPr>
          <w:b/>
        </w:rPr>
        <w:t>STATUS INFORMATION</w:t>
      </w:r>
    </w:p>
    <w:p w:rsidR="008E3A84" w:rsidRDefault="008E3A84" w:rsidP="008E3A84">
      <w:pPr>
        <w:widowControl w:val="0"/>
        <w:jc w:val="left"/>
      </w:pPr>
    </w:p>
    <w:p w:rsidR="008E3A84" w:rsidRDefault="008E3A84" w:rsidP="008E3A84">
      <w:pPr>
        <w:widowControl w:val="0"/>
        <w:jc w:val="left"/>
      </w:pPr>
      <w:r>
        <w:t>Concurrent Resolution</w:t>
      </w:r>
    </w:p>
    <w:p w:rsidR="008E3A84" w:rsidRDefault="008E3A84" w:rsidP="008E3A84">
      <w:pPr>
        <w:widowControl w:val="0"/>
        <w:jc w:val="left"/>
      </w:pPr>
      <w:r>
        <w:t>Sponsors: Reps. Spires, Atwater and Toole</w:t>
      </w:r>
    </w:p>
    <w:p w:rsidR="008E3A84" w:rsidRDefault="008E3A84" w:rsidP="008E3A84">
      <w:pPr>
        <w:widowControl w:val="0"/>
        <w:jc w:val="left"/>
      </w:pPr>
      <w:r>
        <w:t>Document Path: l:\council\bills\gm\29434cm12.docx</w:t>
      </w:r>
    </w:p>
    <w:p w:rsidR="00145116" w:rsidRDefault="00145116" w:rsidP="008E3A84">
      <w:pPr>
        <w:widowControl w:val="0"/>
        <w:jc w:val="left"/>
      </w:pPr>
      <w:r>
        <w:t>Companion/Similar bill(s): 4681</w:t>
      </w:r>
    </w:p>
    <w:p w:rsidR="008E3A84" w:rsidRDefault="008E3A84" w:rsidP="008E3A84">
      <w:pPr>
        <w:widowControl w:val="0"/>
        <w:jc w:val="left"/>
      </w:pPr>
    </w:p>
    <w:p w:rsidR="00A23CC0" w:rsidRDefault="00A23CC0" w:rsidP="008E3A84">
      <w:pPr>
        <w:widowControl w:val="0"/>
        <w:jc w:val="left"/>
      </w:pPr>
      <w:r>
        <w:t>Introduced in the House on January 26, 2012</w:t>
      </w:r>
    </w:p>
    <w:p w:rsidR="00A23CC0" w:rsidRDefault="00A23CC0" w:rsidP="008E3A84">
      <w:pPr>
        <w:widowControl w:val="0"/>
        <w:jc w:val="left"/>
      </w:pPr>
      <w:r>
        <w:t>Introduced in the Senate on January 26, 2012</w:t>
      </w:r>
    </w:p>
    <w:p w:rsidR="00A23CC0" w:rsidRDefault="00A23CC0" w:rsidP="008E3A84">
      <w:pPr>
        <w:widowControl w:val="0"/>
        <w:jc w:val="left"/>
      </w:pPr>
      <w:r>
        <w:t>Adopted by the General Assembly on January 26, 2012</w:t>
      </w:r>
    </w:p>
    <w:p w:rsidR="00A23CC0" w:rsidRDefault="00A23CC0" w:rsidP="008E3A84">
      <w:pPr>
        <w:widowControl w:val="0"/>
        <w:jc w:val="left"/>
      </w:pPr>
    </w:p>
    <w:p w:rsidR="008E3A84" w:rsidRDefault="008E3A84" w:rsidP="008E3A84">
      <w:pPr>
        <w:widowControl w:val="0"/>
        <w:jc w:val="left"/>
      </w:pPr>
      <w:r>
        <w:t xml:space="preserve">Summary: </w:t>
      </w:r>
      <w:r w:rsidR="00C944BC">
        <w:t>White Knoll Marching Band</w:t>
      </w:r>
    </w:p>
    <w:p w:rsidR="008E3A84" w:rsidRDefault="008E3A84" w:rsidP="008E3A84">
      <w:pPr>
        <w:widowControl w:val="0"/>
        <w:jc w:val="left"/>
      </w:pPr>
    </w:p>
    <w:p w:rsidR="008E3A84" w:rsidRDefault="008E3A84" w:rsidP="008E3A84">
      <w:pPr>
        <w:widowControl w:val="0"/>
        <w:jc w:val="left"/>
      </w:pPr>
    </w:p>
    <w:p w:rsidR="008E3A84" w:rsidRDefault="008E3A84" w:rsidP="008E3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A84">
        <w:rPr>
          <w:b/>
        </w:rPr>
        <w:t>HISTORY OF LEGISLATIVE ACTIONS</w:t>
      </w:r>
    </w:p>
    <w:p w:rsidR="008E3A84" w:rsidRDefault="008E3A84" w:rsidP="008E3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3A84" w:rsidRPr="008E3A84" w:rsidRDefault="008E3A84" w:rsidP="008E3A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A84">
        <w:rPr>
          <w:u w:val="single"/>
        </w:rPr>
        <w:tab/>
        <w:t>Date</w:t>
      </w:r>
      <w:r w:rsidRPr="008E3A84">
        <w:rPr>
          <w:u w:val="single"/>
        </w:rPr>
        <w:tab/>
        <w:t>Body</w:t>
      </w:r>
      <w:r w:rsidRPr="008E3A84">
        <w:rPr>
          <w:u w:val="single"/>
        </w:rPr>
        <w:tab/>
        <w:t>Action Description with journal page number</w:t>
      </w:r>
      <w:r w:rsidRPr="008E3A84">
        <w:rPr>
          <w:u w:val="single"/>
        </w:rPr>
        <w:tab/>
      </w:r>
    </w:p>
    <w:p w:rsidR="009071E5" w:rsidRDefault="009071E5" w:rsidP="009071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House</w:t>
      </w:r>
      <w:r>
        <w:tab/>
      </w:r>
      <w:r w:rsidRPr="006A70C8">
        <w:t>Introduced, adopted, sent to Senate (</w:t>
      </w:r>
      <w:hyperlink r:id="rId7" w:history="1">
        <w:r w:rsidRPr="006A70C8">
          <w:rPr>
            <w:rStyle w:val="Hyperlink"/>
          </w:rPr>
          <w:t>House Journal</w:t>
        </w:r>
        <w:r w:rsidRPr="006A70C8">
          <w:rPr>
            <w:rStyle w:val="Hyperlink"/>
          </w:rPr>
          <w:noBreakHyphen/>
          <w:t>page 4</w:t>
        </w:r>
      </w:hyperlink>
      <w:r w:rsidRPr="006A70C8">
        <w:t>)</w:t>
      </w:r>
    </w:p>
    <w:p w:rsidR="009071E5" w:rsidRDefault="009071E5" w:rsidP="009071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Senate</w:t>
      </w:r>
      <w:r>
        <w:tab/>
      </w:r>
      <w:r w:rsidRPr="006A70C8">
        <w:t>Introduced, adopted, returned with concurrence (</w:t>
      </w:r>
      <w:hyperlink r:id="rId8" w:history="1">
        <w:r w:rsidRPr="006A70C8">
          <w:rPr>
            <w:rStyle w:val="Hyperlink"/>
          </w:rPr>
          <w:t>Senate Journal</w:t>
        </w:r>
        <w:r w:rsidRPr="006A70C8">
          <w:rPr>
            <w:rStyle w:val="Hyperlink"/>
          </w:rPr>
          <w:noBreakHyphen/>
          <w:t>page 6</w:t>
        </w:r>
      </w:hyperlink>
      <w:r w:rsidRPr="006A70C8">
        <w:t>)</w:t>
      </w:r>
    </w:p>
    <w:p w:rsidR="009071E5" w:rsidRDefault="009071E5" w:rsidP="009071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Senate</w:t>
      </w:r>
      <w:r>
        <w:tab/>
      </w:r>
      <w:r w:rsidRPr="006A70C8">
        <w:t>Introduced, adopted, returned with concurrence (</w:t>
      </w:r>
      <w:hyperlink r:id="rId9" w:history="1">
        <w:r w:rsidRPr="006A70C8">
          <w:rPr>
            <w:rStyle w:val="Hyperlink"/>
          </w:rPr>
          <w:t>Senate Journal</w:t>
        </w:r>
        <w:r w:rsidRPr="006A70C8">
          <w:rPr>
            <w:rStyle w:val="Hyperlink"/>
          </w:rPr>
          <w:noBreakHyphen/>
          <w:t>page 6</w:t>
        </w:r>
      </w:hyperlink>
      <w:r w:rsidRPr="006A70C8">
        <w:t>)</w:t>
      </w:r>
    </w:p>
    <w:p w:rsidR="009071E5" w:rsidRDefault="009071E5" w:rsidP="009071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A84" w:rsidRPr="008E3A84" w:rsidRDefault="008E3A84" w:rsidP="008E3A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A84" w:rsidRDefault="008E3A84" w:rsidP="008E3A84">
      <w:r w:rsidRPr="008E3A84">
        <w:rPr>
          <w:b/>
        </w:rPr>
        <w:t>VERSIONS OF THIS BILL</w:t>
      </w:r>
    </w:p>
    <w:p w:rsidR="008E3A84" w:rsidRDefault="008E3A84" w:rsidP="008E3A84"/>
    <w:p w:rsidR="008E3A84" w:rsidRDefault="00B30169" w:rsidP="008E3A84">
      <w:hyperlink r:id="rId10" w:history="1">
        <w:r w:rsidR="008E3A84">
          <w:rPr>
            <w:rStyle w:val="Hyperlink"/>
          </w:rPr>
          <w:t>1/26/2012</w:t>
        </w:r>
      </w:hyperlink>
    </w:p>
    <w:p w:rsidR="008E3A84" w:rsidRDefault="008E3A84" w:rsidP="008E3A84"/>
    <w:p w:rsidR="008E3A84" w:rsidRDefault="008E3A84" w:rsidP="008E3A84">
      <w:pPr>
        <w:sectPr w:rsidR="008E3A84" w:rsidSect="008E3A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1E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5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WHITE KNOLL HIGH SCHOOL MARCHING BAND OF LEXINGTON COUNTY FOR A SPECTACULAR PERFORMING SEASON, AND TO CONGRATULATE SCHOOL OFFICIALS, THE DIRECTORS, AND THE BAND FOR CAPTURING THE 2011 SOUTH CAROLINA CLASS AAAA STATE CHAMPIONSHIP TITLE.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5F4" w:rsidRDefault="00541E51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65F4">
        <w:t>the South Carolina General Assembly is pleased to learn that the members of the White Knoll marching band of Lexington County</w:t>
      </w:r>
      <w:r w:rsidR="00CD65F4">
        <w:rPr>
          <w:color w:val="000000" w:themeColor="text1"/>
          <w:u w:color="000000" w:themeColor="text1"/>
        </w:rPr>
        <w:t xml:space="preserve"> </w:t>
      </w:r>
      <w:r w:rsidR="00CD65F4">
        <w:t>took top honors at the state competition on October 29, 2011;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White Knoll marching band has garnered the first</w:t>
      </w:r>
      <w:r>
        <w:noBreakHyphen/>
        <w:t>place trophy at the state level while taking numerous other awards at five other competitions this year on their way to the top again;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fourth time the musicians, marchers, and dancers have taken the lower</w:t>
      </w:r>
      <w:r>
        <w:noBreakHyphen/>
        <w:t>state AAAA championship, and at the Western Carolina Tournament of Champions which includes bands from several Southeastern states, they earned the best color guard and third place overall;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this year</w:t>
      </w:r>
      <w:r w:rsidRPr="005A79DE">
        <w:t>’</w:t>
      </w:r>
      <w:r>
        <w:t>s state competition, thirteen bands across the Palmetto State qualified to appear in the class AAAA division, and White Knoll won all three captions: outstanding music performance, outstanding visual performance, and general effect to earn a superior rating;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a final score of 95.65, the White Knoll Timberwolves howled their way to victory and surpassed their own superior rating from last year of 95.0, as if in competition with themselves; and  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an arena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practice, and energy</w:t>
      </w:r>
      <w:r>
        <w:rPr>
          <w:color w:val="000000" w:themeColor="text1"/>
          <w:u w:color="000000" w:themeColor="text1"/>
        </w:rPr>
        <w:t>, Director of Bands Ken Turner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directing staff used their own musical ability and training to forge a championship team and teach these students lessons that will prove invaluable through life both on and off the marching field;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E51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t xml:space="preserve"> White Knoll marching band</w:t>
      </w:r>
      <w:r>
        <w:rPr>
          <w:color w:val="000000" w:themeColor="text1"/>
          <w:u w:color="000000" w:themeColor="text1"/>
        </w:rPr>
        <w:t xml:space="preserve"> members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41E51">
        <w:t xml:space="preserve">.  Now, therefore, 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5F4" w:rsidRDefault="00541E51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65F4">
        <w:t xml:space="preserve"> the members of the South Carolina General Assembly, by this resolution, recognize and commend the White Knoll High School marching band of Lexington County for a spectacular performing season, and congratulate school officials, the directors, and the band for capturing the 2011 South Carolina Class AAAA State Championship title.</w:t>
      </w:r>
    </w:p>
    <w:p w:rsidR="00CD65F4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Jo Mayer and Director of Bands Ken Turner.</w:t>
      </w:r>
    </w:p>
    <w:p w:rsidR="007046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4615" w:rsidRDefault="00704615" w:rsidP="008E3A84">
      <w:pPr>
        <w:suppressAutoHyphens/>
      </w:pPr>
    </w:p>
    <w:sectPr w:rsidR="00704615" w:rsidSect="008E3A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E51" w:rsidRDefault="00541E51" w:rsidP="009F0C77">
      <w:r>
        <w:separator/>
      </w:r>
    </w:p>
  </w:endnote>
  <w:endnote w:type="continuationSeparator" w:id="0">
    <w:p w:rsidR="00541E51" w:rsidRDefault="00541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28C980-8FA9-432A-83B1-0209582AF4DE}"/>
    <w:embedBold r:id="rId2" w:fontKey="{EB3AF73E-A18C-4E1D-A685-C2BF7C868F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D0BAC2-A61C-4056-B4C0-03A705938A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7A6EF4-B274-48D4-8F3E-828BF5FCCB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93E695-3AFA-4E03-A508-5C14FD2526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A84" w:rsidRPr="00704615" w:rsidRDefault="008E3A84" w:rsidP="007046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r w:rsidR="00B30169">
      <w:fldChar w:fldCharType="begin"/>
    </w:r>
    <w:r w:rsidR="00B30169">
      <w:instrText xml:space="preserve"> PAGE  \* MERGEFORMAT </w:instrText>
    </w:r>
    <w:r w:rsidR="00B30169">
      <w:fldChar w:fldCharType="separate"/>
    </w:r>
    <w:r w:rsidR="00B30169">
      <w:rPr>
        <w:noProof/>
      </w:rPr>
      <w:t>1</w:t>
    </w:r>
    <w:r w:rsidR="00B301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E51" w:rsidRDefault="00541E51" w:rsidP="009F0C77">
      <w:r>
        <w:separator/>
      </w:r>
    </w:p>
  </w:footnote>
  <w:footnote w:type="continuationSeparator" w:id="0">
    <w:p w:rsidR="00541E51" w:rsidRDefault="00541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34CM12"/>
    <w:docVar w:name="CoverBillType" w:val="c"/>
    <w:docVar w:name="docpath" w:val="L:\Council\bills\GM\29434CM12.DOCX"/>
    <w:docVar w:name="dvBillNumber" w:val="46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52D7"/>
    <w:rsid w:val="0001010A"/>
    <w:rsid w:val="00011869"/>
    <w:rsid w:val="00016E77"/>
    <w:rsid w:val="00037EF0"/>
    <w:rsid w:val="00096FAC"/>
    <w:rsid w:val="000E1785"/>
    <w:rsid w:val="000F261F"/>
    <w:rsid w:val="000F40FA"/>
    <w:rsid w:val="0010776B"/>
    <w:rsid w:val="00133E66"/>
    <w:rsid w:val="00137FD2"/>
    <w:rsid w:val="001435A3"/>
    <w:rsid w:val="0014511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3A3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E51"/>
    <w:rsid w:val="00545593"/>
    <w:rsid w:val="00577C6C"/>
    <w:rsid w:val="005C2FE2"/>
    <w:rsid w:val="005E2BC9"/>
    <w:rsid w:val="00605102"/>
    <w:rsid w:val="006215AA"/>
    <w:rsid w:val="006617DC"/>
    <w:rsid w:val="006913C9"/>
    <w:rsid w:val="0069416F"/>
    <w:rsid w:val="0069470D"/>
    <w:rsid w:val="006E1B9F"/>
    <w:rsid w:val="00704615"/>
    <w:rsid w:val="00734F00"/>
    <w:rsid w:val="007A70AE"/>
    <w:rsid w:val="008362E8"/>
    <w:rsid w:val="00896BE0"/>
    <w:rsid w:val="008A1768"/>
    <w:rsid w:val="008E3A84"/>
    <w:rsid w:val="008F4429"/>
    <w:rsid w:val="00901A66"/>
    <w:rsid w:val="009071E5"/>
    <w:rsid w:val="0092038B"/>
    <w:rsid w:val="0094021A"/>
    <w:rsid w:val="009A0B12"/>
    <w:rsid w:val="009C6A0B"/>
    <w:rsid w:val="009F0C77"/>
    <w:rsid w:val="009F4DD1"/>
    <w:rsid w:val="00A23CC0"/>
    <w:rsid w:val="00A41684"/>
    <w:rsid w:val="00A64E80"/>
    <w:rsid w:val="00A72BCD"/>
    <w:rsid w:val="00A741D9"/>
    <w:rsid w:val="00A833AB"/>
    <w:rsid w:val="00A9741D"/>
    <w:rsid w:val="00AD4B17"/>
    <w:rsid w:val="00B30169"/>
    <w:rsid w:val="00B412D4"/>
    <w:rsid w:val="00B854A1"/>
    <w:rsid w:val="00BE3C22"/>
    <w:rsid w:val="00C0345E"/>
    <w:rsid w:val="00C3483A"/>
    <w:rsid w:val="00C74E9D"/>
    <w:rsid w:val="00C82FD3"/>
    <w:rsid w:val="00C92819"/>
    <w:rsid w:val="00C944BC"/>
    <w:rsid w:val="00CC6B7B"/>
    <w:rsid w:val="00CD2089"/>
    <w:rsid w:val="00CD65F4"/>
    <w:rsid w:val="00CF6751"/>
    <w:rsid w:val="00D252D7"/>
    <w:rsid w:val="00D55B2A"/>
    <w:rsid w:val="00D73A67"/>
    <w:rsid w:val="00D970A9"/>
    <w:rsid w:val="00DF3845"/>
    <w:rsid w:val="00E41911"/>
    <w:rsid w:val="00E92EEF"/>
    <w:rsid w:val="00F24442"/>
    <w:rsid w:val="00F50AE3"/>
    <w:rsid w:val="00F5737D"/>
    <w:rsid w:val="00F67CF1"/>
    <w:rsid w:val="00F840F0"/>
    <w:rsid w:val="00FA1AF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5A80E9-A62A-45D0-A88D-D479574E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5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3A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26-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6-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4685_2012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1-26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16DD3-D819-4423-B194-26FBC52E3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516</Words>
  <Characters>2883</Characters>
  <Application>Microsoft Office Word</Application>
  <DocSecurity>4</DocSecurity>
  <Lines>102</Lines>
  <Paragraphs>32</Paragraphs>
  <ScaleCrop>false</ScaleCrop>
  <Company> </Company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4685: White Knoll Marching Band - South Carolina Legislature Online</dc:title>
  <dc:subject/>
  <dc:creator>gailmoore</dc:creator>
  <cp:keywords/>
  <dc:description/>
  <cp:lastModifiedBy>N Cumfer</cp:lastModifiedBy>
  <cp:revision>2</cp:revision>
  <cp:lastPrinted>2012-01-25T20:11:00Z</cp:lastPrinted>
  <dcterms:created xsi:type="dcterms:W3CDTF">2014-11-24T14:41:00Z</dcterms:created>
  <dcterms:modified xsi:type="dcterms:W3CDTF">2014-11-24T14:41:00Z</dcterms:modified>
</cp:coreProperties>
</file>