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903" w:rsidRDefault="00972903" w:rsidP="00972903">
      <w:pPr>
        <w:widowControl w:val="0"/>
        <w:jc w:val="center"/>
      </w:pPr>
      <w:bookmarkStart w:id="0" w:name="_GoBack"/>
      <w:bookmarkEnd w:id="0"/>
      <w:r w:rsidRPr="00972903">
        <w:rPr>
          <w:b/>
        </w:rPr>
        <w:t>South Carolina General Assembly</w:t>
      </w:r>
    </w:p>
    <w:p w:rsidR="00972903" w:rsidRDefault="00972903" w:rsidP="00972903">
      <w:pPr>
        <w:widowControl w:val="0"/>
        <w:jc w:val="center"/>
      </w:pPr>
      <w:r>
        <w:t>119th Session, 2011-2012</w:t>
      </w:r>
    </w:p>
    <w:p w:rsidR="00972903" w:rsidRDefault="00972903" w:rsidP="00972903">
      <w:pPr>
        <w:widowControl w:val="0"/>
        <w:jc w:val="left"/>
      </w:pPr>
    </w:p>
    <w:p w:rsidR="00972903" w:rsidRDefault="00972903" w:rsidP="00972903">
      <w:pPr>
        <w:widowControl w:val="0"/>
        <w:jc w:val="left"/>
        <w:rPr>
          <w:b/>
        </w:rPr>
      </w:pPr>
      <w:r w:rsidRPr="00972903">
        <w:rPr>
          <w:b/>
        </w:rPr>
        <w:t>H. 4700</w:t>
      </w:r>
    </w:p>
    <w:p w:rsidR="00972903" w:rsidRDefault="00972903" w:rsidP="00972903">
      <w:pPr>
        <w:widowControl w:val="0"/>
        <w:jc w:val="left"/>
        <w:rPr>
          <w:b/>
        </w:rPr>
      </w:pPr>
    </w:p>
    <w:p w:rsidR="00972903" w:rsidRDefault="00972903" w:rsidP="00972903">
      <w:pPr>
        <w:widowControl w:val="0"/>
        <w:jc w:val="left"/>
      </w:pPr>
      <w:r w:rsidRPr="00972903">
        <w:rPr>
          <w:b/>
        </w:rPr>
        <w:t>STATUS INFORMATION</w:t>
      </w:r>
    </w:p>
    <w:p w:rsidR="00972903" w:rsidRDefault="00972903" w:rsidP="00972903">
      <w:pPr>
        <w:widowControl w:val="0"/>
        <w:jc w:val="left"/>
      </w:pPr>
    </w:p>
    <w:p w:rsidR="00972903" w:rsidRDefault="00972903" w:rsidP="00972903">
      <w:pPr>
        <w:widowControl w:val="0"/>
        <w:jc w:val="left"/>
      </w:pPr>
      <w:r>
        <w:t>House Resolution</w:t>
      </w:r>
    </w:p>
    <w:p w:rsidR="00972903" w:rsidRDefault="00972903" w:rsidP="00972903">
      <w:pPr>
        <w:widowControl w:val="0"/>
        <w:jc w:val="left"/>
      </w:pPr>
      <w:r>
        <w:t>Sponsors: Rep. Agnew</w:t>
      </w:r>
    </w:p>
    <w:p w:rsidR="00972903" w:rsidRDefault="00972903" w:rsidP="00972903">
      <w:pPr>
        <w:widowControl w:val="0"/>
        <w:jc w:val="left"/>
      </w:pPr>
      <w:r>
        <w:t>Document Path: l:\council\bills\gm\29478ab12.docx</w:t>
      </w:r>
    </w:p>
    <w:p w:rsidR="00972903" w:rsidRDefault="00972903" w:rsidP="00972903">
      <w:pPr>
        <w:widowControl w:val="0"/>
        <w:jc w:val="left"/>
      </w:pPr>
    </w:p>
    <w:p w:rsidR="00972903" w:rsidRDefault="00972903" w:rsidP="00972903">
      <w:pPr>
        <w:widowControl w:val="0"/>
        <w:jc w:val="left"/>
      </w:pPr>
      <w:r>
        <w:t>Introduced in the House on January 31, 2012</w:t>
      </w:r>
    </w:p>
    <w:p w:rsidR="00972903" w:rsidRDefault="00972903" w:rsidP="00972903">
      <w:pPr>
        <w:widowControl w:val="0"/>
        <w:jc w:val="left"/>
      </w:pPr>
      <w:r>
        <w:t>Adopted by the House on January 31, 2012</w:t>
      </w:r>
    </w:p>
    <w:p w:rsidR="00972903" w:rsidRDefault="00972903" w:rsidP="00972903">
      <w:pPr>
        <w:widowControl w:val="0"/>
        <w:jc w:val="left"/>
      </w:pPr>
    </w:p>
    <w:p w:rsidR="00972903" w:rsidRDefault="00972903" w:rsidP="00972903">
      <w:pPr>
        <w:widowControl w:val="0"/>
        <w:jc w:val="left"/>
      </w:pPr>
      <w:r>
        <w:t xml:space="preserve">Summary: </w:t>
      </w:r>
      <w:r w:rsidR="00F0443B">
        <w:t>Citizens of Calhoun Falls</w:t>
      </w:r>
    </w:p>
    <w:p w:rsidR="00972903" w:rsidRDefault="00972903" w:rsidP="00972903">
      <w:pPr>
        <w:widowControl w:val="0"/>
        <w:jc w:val="left"/>
      </w:pPr>
    </w:p>
    <w:p w:rsidR="00972903" w:rsidRDefault="00972903" w:rsidP="00972903">
      <w:pPr>
        <w:widowControl w:val="0"/>
        <w:jc w:val="left"/>
      </w:pPr>
    </w:p>
    <w:p w:rsidR="00972903" w:rsidRDefault="00972903" w:rsidP="009729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2903">
        <w:rPr>
          <w:b/>
        </w:rPr>
        <w:t>HISTORY OF LEGISLATIVE ACTIONS</w:t>
      </w:r>
    </w:p>
    <w:p w:rsidR="00972903" w:rsidRDefault="00972903" w:rsidP="009729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2903" w:rsidRPr="00972903" w:rsidRDefault="00972903" w:rsidP="009729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2903">
        <w:rPr>
          <w:u w:val="single"/>
        </w:rPr>
        <w:tab/>
        <w:t>Date</w:t>
      </w:r>
      <w:r w:rsidRPr="00972903">
        <w:rPr>
          <w:u w:val="single"/>
        </w:rPr>
        <w:tab/>
        <w:t>Body</w:t>
      </w:r>
      <w:r w:rsidRPr="00972903">
        <w:rPr>
          <w:u w:val="single"/>
        </w:rPr>
        <w:tab/>
        <w:t>Action Description with journal page number</w:t>
      </w:r>
      <w:r w:rsidRPr="00972903">
        <w:rPr>
          <w:u w:val="single"/>
        </w:rPr>
        <w:tab/>
      </w:r>
    </w:p>
    <w:p w:rsidR="00CA01D5" w:rsidRDefault="00CA01D5" w:rsidP="00CA0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1/31/2012</w:t>
      </w:r>
      <w:r>
        <w:tab/>
        <w:t>House</w:t>
      </w:r>
      <w:r>
        <w:tab/>
      </w:r>
      <w:r w:rsidRPr="00510ABD">
        <w:t>Introduced and adopted (</w:t>
      </w:r>
      <w:hyperlink r:id="rId7" w:history="1">
        <w:r w:rsidRPr="00510ABD">
          <w:rPr>
            <w:rStyle w:val="Hyperlink"/>
          </w:rPr>
          <w:t>House Journal</w:t>
        </w:r>
        <w:r w:rsidRPr="00510ABD">
          <w:rPr>
            <w:rStyle w:val="Hyperlink"/>
          </w:rPr>
          <w:noBreakHyphen/>
          <w:t>page 29</w:t>
        </w:r>
      </w:hyperlink>
      <w:r w:rsidRPr="00510ABD">
        <w:t>)</w:t>
      </w:r>
    </w:p>
    <w:p w:rsidR="00CA01D5" w:rsidRDefault="00CA01D5" w:rsidP="00CA0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2903" w:rsidRPr="00972903" w:rsidRDefault="00972903" w:rsidP="009729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2903" w:rsidRDefault="00972903" w:rsidP="00972903">
      <w:r w:rsidRPr="00972903">
        <w:rPr>
          <w:b/>
        </w:rPr>
        <w:t>VERSIONS OF THIS BILL</w:t>
      </w:r>
    </w:p>
    <w:p w:rsidR="00972903" w:rsidRDefault="00972903" w:rsidP="00972903"/>
    <w:p w:rsidR="00972903" w:rsidRDefault="00676FC5" w:rsidP="00972903">
      <w:hyperlink r:id="rId8" w:history="1">
        <w:r w:rsidR="00972903">
          <w:rPr>
            <w:rStyle w:val="Hyperlink"/>
          </w:rPr>
          <w:t>1/31/2012</w:t>
        </w:r>
      </w:hyperlink>
    </w:p>
    <w:p w:rsidR="00972903" w:rsidRDefault="00972903" w:rsidP="00972903"/>
    <w:p w:rsidR="00972903" w:rsidRDefault="00972903" w:rsidP="00972903">
      <w:pPr>
        <w:sectPr w:rsidR="00972903" w:rsidSect="009729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022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3993" w:rsidP="0093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CITIZENS OF CALHOUN FALLS UPON THE DEDICATION OF THE CALHOUN FALLS CHAMBER OF COMMERCE AND VISITOR</w:t>
      </w:r>
      <w:r w:rsidR="00AC7D05">
        <w:t>S</w:t>
      </w:r>
      <w:r>
        <w:t xml:space="preserve"> CENTER.</w:t>
      </w:r>
    </w:p>
    <w:p w:rsidR="002C0226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3993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3993">
        <w:t>the members of the South Carolina House of Representatives are pleased to learn that Calhoun Falls will celebrate the dedication of the new Calhoun Falls Chamber of Commerce and Visitor</w:t>
      </w:r>
      <w:r w:rsidR="00AC7D05">
        <w:t>s</w:t>
      </w:r>
      <w:r w:rsidR="00933993">
        <w:t xml:space="preserve"> Center on Saturday, February 4, 2012, with a ceremony and open house; and</w:t>
      </w:r>
    </w:p>
    <w:p w:rsidR="00933993" w:rsidRDefault="00933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29F" w:rsidRDefault="00933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1997, Pat Hester of Mt. Carmel</w:t>
      </w:r>
      <w:r w:rsidR="00B0029F">
        <w:t xml:space="preserve"> donated the building at the corner of Cox Avenue and Savannah Street to the Town of Calhoun Falls, which for many years had housed a Gulf service station owned and operated by the late Jacob “Jake” Cooley; and</w:t>
      </w:r>
    </w:p>
    <w:p w:rsidR="00B0029F" w:rsidRDefault="00B002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644" w:rsidRDefault="00B002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renovation of the building took almost a year to complete with the assistance of generous volunteer labor of many citizens and </w:t>
      </w:r>
      <w:r w:rsidR="00AC7D05">
        <w:t xml:space="preserve">with </w:t>
      </w:r>
      <w:r w:rsidR="00486644">
        <w:t xml:space="preserve">a heating and air system financed by the </w:t>
      </w:r>
      <w:r w:rsidR="00012C21">
        <w:t>t</w:t>
      </w:r>
      <w:r w:rsidR="00486644">
        <w:t>own; and</w:t>
      </w:r>
    </w:p>
    <w:p w:rsidR="00486644" w:rsidRDefault="00486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644" w:rsidRDefault="00486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seventeen thousand dollars raised by the Chamber</w:t>
      </w:r>
      <w:r w:rsidR="00AC7D05">
        <w:t xml:space="preserve"> for the project</w:t>
      </w:r>
      <w:r>
        <w:t>, the professional labor necessary for the completion of the renovation was funded; and</w:t>
      </w:r>
    </w:p>
    <w:p w:rsidR="00486644" w:rsidRDefault="00486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D05" w:rsidRDefault="00AC7D05" w:rsidP="00AC7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numerous donated items have enhanced the interior of the new center, such as a beautiful table from Calhoun Mills Antiques and Old Stuff and carpeting for the entire building from Mohawk Industries; and</w:t>
      </w:r>
    </w:p>
    <w:p w:rsidR="00AC7D05" w:rsidRDefault="00AC7D05" w:rsidP="00AC7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644" w:rsidRDefault="00486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years ahead, the eloquent words of the former British Prime Minister Winston Churchill will certainly prove true for the citizens of Calhoun Falls: “We shape our buildings, and afterwards, our buildings shape us”; and</w:t>
      </w:r>
    </w:p>
    <w:p w:rsidR="00486644" w:rsidRDefault="00486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226" w:rsidRDefault="00486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sacrifice on the part of the citizens of Calhoun Falls to facilitate</w:t>
      </w:r>
      <w:r w:rsidR="00AC7D05">
        <w:t xml:space="preserve"> the opening of the new Calhoun Falls Chamber of Commerce and Visitors Center and wish them great success as they use the new center to strengthen commerce in their community</w:t>
      </w:r>
      <w:r w:rsidR="002C0226">
        <w:t>.  Now, therefore,</w:t>
      </w:r>
    </w:p>
    <w:p w:rsidR="002C0226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226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0226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226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F4F9E">
        <w:t xml:space="preserve"> the members of the South Carolina House of Representatives, by this resolution,</w:t>
      </w:r>
      <w:r w:rsidR="00933993">
        <w:t xml:space="preserve"> congratulate the citizens of Calhoun Falls upon the dedication of the Calhoun Falls Chamber of Commerce and Visitor</w:t>
      </w:r>
      <w:r w:rsidR="00AC7D05">
        <w:t>s</w:t>
      </w:r>
      <w:r w:rsidR="00933993">
        <w:t xml:space="preserve"> Center.</w:t>
      </w:r>
    </w:p>
    <w:p w:rsidR="004F4F9E" w:rsidRDefault="004F4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F4F9E">
        <w:t>present</w:t>
      </w:r>
      <w:r>
        <w:t>ed to</w:t>
      </w:r>
      <w:r w:rsidR="004F4F9E">
        <w:t xml:space="preserve"> </w:t>
      </w:r>
      <w:r w:rsidR="00933993">
        <w:t xml:space="preserve">Shirley York, executive director for </w:t>
      </w:r>
      <w:r w:rsidR="004F4F9E">
        <w:t>the Calhoun Falls Chamber of Commerce</w:t>
      </w:r>
      <w:r w:rsidR="00933993">
        <w:t>.</w:t>
      </w:r>
    </w:p>
    <w:p w:rsidR="00F5411F" w:rsidRDefault="001D12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411F" w:rsidRDefault="00F5411F" w:rsidP="00972903">
      <w:pPr>
        <w:suppressAutoHyphens/>
      </w:pPr>
    </w:p>
    <w:sectPr w:rsidR="00F5411F" w:rsidSect="0097290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D05" w:rsidRDefault="00AC7D05" w:rsidP="009F0C77">
      <w:r>
        <w:separator/>
      </w:r>
    </w:p>
  </w:endnote>
  <w:endnote w:type="continuationSeparator" w:id="0">
    <w:p w:rsidR="00AC7D05" w:rsidRDefault="00AC7D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3404FB-3F0D-4A1A-AFA7-8194533F1A55}"/>
    <w:embedBold r:id="rId2" w:fontKey="{85A2CC00-146F-4417-B5F3-0795981B34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0D2E0D-EB03-45AC-8B3A-8428889A47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7243338-3944-41D3-B983-03279CE7D7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A09396-D706-4CD6-8892-680D2E6672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903" w:rsidRPr="00F5411F" w:rsidRDefault="00972903" w:rsidP="00F541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[4700]</w:t>
    </w:r>
    <w:r>
      <w:tab/>
    </w:r>
    <w:r w:rsidR="00676FC5">
      <w:fldChar w:fldCharType="begin"/>
    </w:r>
    <w:r w:rsidR="00676FC5">
      <w:instrText xml:space="preserve"> PAGE  \* MERGEFORMAT </w:instrText>
    </w:r>
    <w:r w:rsidR="00676FC5">
      <w:fldChar w:fldCharType="separate"/>
    </w:r>
    <w:r w:rsidR="00676FC5">
      <w:rPr>
        <w:noProof/>
      </w:rPr>
      <w:t>1</w:t>
    </w:r>
    <w:r w:rsidR="00676FC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D05" w:rsidRDefault="00AC7D05" w:rsidP="009F0C77">
      <w:r>
        <w:separator/>
      </w:r>
    </w:p>
  </w:footnote>
  <w:footnote w:type="continuationSeparator" w:id="0">
    <w:p w:rsidR="00AC7D05" w:rsidRDefault="00AC7D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78AB12"/>
    <w:docVar w:name="CoverBillType" w:val="r"/>
    <w:docVar w:name="docpath" w:val="L:\Council\bills\GM\29478AB12.DOCX"/>
    <w:docVar w:name="dvBillNumber" w:val="47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33561"/>
    <w:rsid w:val="00011869"/>
    <w:rsid w:val="00012C21"/>
    <w:rsid w:val="000E1785"/>
    <w:rsid w:val="000F40FA"/>
    <w:rsid w:val="0010776B"/>
    <w:rsid w:val="00133E66"/>
    <w:rsid w:val="001435A3"/>
    <w:rsid w:val="001D08F2"/>
    <w:rsid w:val="001D12F2"/>
    <w:rsid w:val="001D525B"/>
    <w:rsid w:val="001D7F4F"/>
    <w:rsid w:val="002321B6"/>
    <w:rsid w:val="00250967"/>
    <w:rsid w:val="002543C8"/>
    <w:rsid w:val="00284AAE"/>
    <w:rsid w:val="002C0226"/>
    <w:rsid w:val="002D1BB2"/>
    <w:rsid w:val="002E5912"/>
    <w:rsid w:val="00325348"/>
    <w:rsid w:val="0032732C"/>
    <w:rsid w:val="00333561"/>
    <w:rsid w:val="00336AD0"/>
    <w:rsid w:val="0037079A"/>
    <w:rsid w:val="003D01E8"/>
    <w:rsid w:val="003E5288"/>
    <w:rsid w:val="003F6D79"/>
    <w:rsid w:val="00410113"/>
    <w:rsid w:val="00415A21"/>
    <w:rsid w:val="0041760A"/>
    <w:rsid w:val="00417C01"/>
    <w:rsid w:val="004809EE"/>
    <w:rsid w:val="004848B8"/>
    <w:rsid w:val="00486644"/>
    <w:rsid w:val="004E7D54"/>
    <w:rsid w:val="004F4F9E"/>
    <w:rsid w:val="005273C6"/>
    <w:rsid w:val="00530A69"/>
    <w:rsid w:val="00545593"/>
    <w:rsid w:val="00577C6C"/>
    <w:rsid w:val="005C2FE2"/>
    <w:rsid w:val="005E2BC9"/>
    <w:rsid w:val="00605102"/>
    <w:rsid w:val="006215AA"/>
    <w:rsid w:val="00676FC5"/>
    <w:rsid w:val="006913C9"/>
    <w:rsid w:val="0069470D"/>
    <w:rsid w:val="006A35D6"/>
    <w:rsid w:val="00734F00"/>
    <w:rsid w:val="0079599A"/>
    <w:rsid w:val="007A70AE"/>
    <w:rsid w:val="007D5401"/>
    <w:rsid w:val="007E51DB"/>
    <w:rsid w:val="008362E8"/>
    <w:rsid w:val="008A1768"/>
    <w:rsid w:val="008F4429"/>
    <w:rsid w:val="00933993"/>
    <w:rsid w:val="0094021A"/>
    <w:rsid w:val="00944835"/>
    <w:rsid w:val="0095583C"/>
    <w:rsid w:val="0097290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7D05"/>
    <w:rsid w:val="00AD4B17"/>
    <w:rsid w:val="00AE53CD"/>
    <w:rsid w:val="00B0029F"/>
    <w:rsid w:val="00B412D4"/>
    <w:rsid w:val="00BE3C22"/>
    <w:rsid w:val="00C0345E"/>
    <w:rsid w:val="00C3483A"/>
    <w:rsid w:val="00C655A4"/>
    <w:rsid w:val="00C74E9D"/>
    <w:rsid w:val="00C82FD3"/>
    <w:rsid w:val="00C92819"/>
    <w:rsid w:val="00CA01D5"/>
    <w:rsid w:val="00CC6B7B"/>
    <w:rsid w:val="00CD2089"/>
    <w:rsid w:val="00D12517"/>
    <w:rsid w:val="00D73A67"/>
    <w:rsid w:val="00D970A9"/>
    <w:rsid w:val="00DF3845"/>
    <w:rsid w:val="00E031D2"/>
    <w:rsid w:val="00E41911"/>
    <w:rsid w:val="00E92EEF"/>
    <w:rsid w:val="00F0443B"/>
    <w:rsid w:val="00F24442"/>
    <w:rsid w:val="00F50AE3"/>
    <w:rsid w:val="00F5411F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F94329E-58E1-4055-8231-B8D05E90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7D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D0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9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00_201201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3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10C56-1074-4ACA-81C2-9CC4A7F49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432</Words>
  <Characters>2283</Characters>
  <Application>Microsoft Office Word</Application>
  <DocSecurity>4</DocSecurity>
  <Lines>90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4700: Citizens of Calhoun Falls - South Carolina Legislature Online</dc:title>
  <dc:subject/>
  <dc:creator>gailmoore</dc:creator>
  <cp:keywords/>
  <dc:description/>
  <cp:lastModifiedBy>N Cumfer</cp:lastModifiedBy>
  <cp:revision>2</cp:revision>
  <cp:lastPrinted>2012-01-31T17:57:00Z</cp:lastPrinted>
  <dcterms:created xsi:type="dcterms:W3CDTF">2014-11-24T14:42:00Z</dcterms:created>
  <dcterms:modified xsi:type="dcterms:W3CDTF">2014-11-24T14:42:00Z</dcterms:modified>
</cp:coreProperties>
</file>