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B7D" w:rsidRDefault="003D6B7D" w:rsidP="003D6B7D">
      <w:pPr>
        <w:widowControl w:val="0"/>
        <w:jc w:val="center"/>
      </w:pPr>
      <w:bookmarkStart w:id="0" w:name="_GoBack"/>
      <w:bookmarkEnd w:id="0"/>
      <w:r w:rsidRPr="003D6B7D">
        <w:rPr>
          <w:b/>
        </w:rPr>
        <w:t>South Carolina General Assembly</w:t>
      </w:r>
    </w:p>
    <w:p w:rsidR="003D6B7D" w:rsidRDefault="003D6B7D" w:rsidP="003D6B7D">
      <w:pPr>
        <w:widowControl w:val="0"/>
        <w:jc w:val="center"/>
      </w:pPr>
      <w:r>
        <w:t>119th Session, 2011-2012</w:t>
      </w:r>
    </w:p>
    <w:p w:rsidR="003D6B7D" w:rsidRDefault="003D6B7D" w:rsidP="003D6B7D">
      <w:pPr>
        <w:widowControl w:val="0"/>
        <w:jc w:val="left"/>
      </w:pPr>
    </w:p>
    <w:p w:rsidR="003D6B7D" w:rsidRDefault="003D6B7D" w:rsidP="003D6B7D">
      <w:pPr>
        <w:widowControl w:val="0"/>
        <w:jc w:val="left"/>
        <w:rPr>
          <w:b/>
        </w:rPr>
      </w:pPr>
      <w:r w:rsidRPr="003D6B7D">
        <w:rPr>
          <w:b/>
        </w:rPr>
        <w:t>H. 4709</w:t>
      </w:r>
    </w:p>
    <w:p w:rsidR="003D6B7D" w:rsidRDefault="003D6B7D" w:rsidP="003D6B7D">
      <w:pPr>
        <w:widowControl w:val="0"/>
        <w:jc w:val="left"/>
        <w:rPr>
          <w:b/>
        </w:rPr>
      </w:pPr>
    </w:p>
    <w:p w:rsidR="003D6B7D" w:rsidRDefault="003D6B7D" w:rsidP="003D6B7D">
      <w:pPr>
        <w:widowControl w:val="0"/>
        <w:jc w:val="left"/>
      </w:pPr>
      <w:r w:rsidRPr="003D6B7D">
        <w:rPr>
          <w:b/>
        </w:rPr>
        <w:t>STATUS INFORMATION</w:t>
      </w:r>
    </w:p>
    <w:p w:rsidR="003D6B7D" w:rsidRDefault="003D6B7D" w:rsidP="003D6B7D">
      <w:pPr>
        <w:widowControl w:val="0"/>
        <w:jc w:val="left"/>
      </w:pPr>
    </w:p>
    <w:p w:rsidR="003D6B7D" w:rsidRDefault="003D6B7D" w:rsidP="003D6B7D">
      <w:pPr>
        <w:widowControl w:val="0"/>
        <w:jc w:val="left"/>
      </w:pPr>
      <w:r>
        <w:t>General Bill</w:t>
      </w:r>
    </w:p>
    <w:p w:rsidR="003D6B7D" w:rsidRDefault="00F7170F" w:rsidP="003D6B7D">
      <w:pPr>
        <w:widowControl w:val="0"/>
        <w:jc w:val="left"/>
      </w:pPr>
      <w:r>
        <w:t>Sponsors: Reps. G.R. Smith, Bingham, Corbin, Bannister, Toole, Huggins, Taylor, Parker, J.R. Smith, Daning, Allison, Putnam, Erickson, Long, Brannon, Ryan, Bowen, Bedingfield, Nanney, Whitmire, Atwater, Clemmons, Cole, Delleney, Hamilton, Harrell, Hearn, Henderson, Horne, Limehouse, Loftis, Lucas, McCoy, D.C. Moss, Murphy, Pinson, Pope, Quinn, Southard, Stringer, Tallon, Thayer, Viers, Willis and Young</w:t>
      </w:r>
    </w:p>
    <w:p w:rsidR="003D6B7D" w:rsidRDefault="003D6B7D" w:rsidP="003D6B7D">
      <w:pPr>
        <w:widowControl w:val="0"/>
        <w:jc w:val="left"/>
      </w:pPr>
      <w:r>
        <w:t>Document Path: l:\council\bills\bbm\10500htc12.docx</w:t>
      </w:r>
    </w:p>
    <w:p w:rsidR="003D6B7D" w:rsidRDefault="003D6B7D" w:rsidP="003D6B7D">
      <w:pPr>
        <w:widowControl w:val="0"/>
        <w:jc w:val="left"/>
      </w:pPr>
    </w:p>
    <w:p w:rsidR="003D6B7D" w:rsidRDefault="003D6B7D" w:rsidP="003D6B7D">
      <w:pPr>
        <w:widowControl w:val="0"/>
        <w:jc w:val="left"/>
      </w:pPr>
      <w:r>
        <w:t>Introduced in the House on February 1, 2012</w:t>
      </w:r>
    </w:p>
    <w:p w:rsidR="003D6B7D" w:rsidRDefault="003D6B7D" w:rsidP="003D6B7D">
      <w:pPr>
        <w:widowControl w:val="0"/>
        <w:jc w:val="left"/>
      </w:pPr>
      <w:r>
        <w:t xml:space="preserve">Currently residing in the House Committee on </w:t>
      </w:r>
      <w:r w:rsidRPr="003D6B7D">
        <w:rPr>
          <w:b/>
        </w:rPr>
        <w:t>Ways and Means</w:t>
      </w:r>
    </w:p>
    <w:p w:rsidR="003D6B7D" w:rsidRDefault="003D6B7D" w:rsidP="003D6B7D">
      <w:pPr>
        <w:widowControl w:val="0"/>
        <w:jc w:val="left"/>
      </w:pPr>
    </w:p>
    <w:p w:rsidR="003D6B7D" w:rsidRDefault="003D6B7D" w:rsidP="003D6B7D">
      <w:pPr>
        <w:widowControl w:val="0"/>
        <w:jc w:val="left"/>
      </w:pPr>
      <w:r>
        <w:t xml:space="preserve">Summary: </w:t>
      </w:r>
      <w:r w:rsidR="00B86630">
        <w:t>Cut, Cap, and Balance Act</w:t>
      </w:r>
    </w:p>
    <w:p w:rsidR="003D6B7D" w:rsidRDefault="003D6B7D" w:rsidP="003D6B7D">
      <w:pPr>
        <w:widowControl w:val="0"/>
        <w:jc w:val="left"/>
      </w:pPr>
    </w:p>
    <w:p w:rsidR="003D6B7D" w:rsidRDefault="003D6B7D" w:rsidP="003D6B7D">
      <w:pPr>
        <w:widowControl w:val="0"/>
        <w:jc w:val="left"/>
      </w:pPr>
    </w:p>
    <w:p w:rsidR="003D6B7D" w:rsidRDefault="003D6B7D" w:rsidP="003D6B7D">
      <w:pPr>
        <w:widowControl w:val="0"/>
        <w:tabs>
          <w:tab w:val="center" w:pos="590"/>
          <w:tab w:val="center" w:pos="1440"/>
          <w:tab w:val="left" w:pos="1872"/>
          <w:tab w:val="left" w:pos="9187"/>
        </w:tabs>
        <w:jc w:val="left"/>
      </w:pPr>
      <w:r w:rsidRPr="003D6B7D">
        <w:rPr>
          <w:b/>
        </w:rPr>
        <w:t>HISTORY OF LEGISLATIVE ACTIONS</w:t>
      </w:r>
    </w:p>
    <w:p w:rsidR="003D6B7D" w:rsidRDefault="003D6B7D" w:rsidP="003D6B7D">
      <w:pPr>
        <w:widowControl w:val="0"/>
        <w:tabs>
          <w:tab w:val="center" w:pos="590"/>
          <w:tab w:val="center" w:pos="1440"/>
          <w:tab w:val="left" w:pos="1872"/>
          <w:tab w:val="left" w:pos="9187"/>
        </w:tabs>
        <w:jc w:val="left"/>
      </w:pPr>
    </w:p>
    <w:p w:rsidR="003D6B7D" w:rsidRPr="003D6B7D" w:rsidRDefault="003D6B7D" w:rsidP="003D6B7D">
      <w:pPr>
        <w:widowControl w:val="0"/>
        <w:tabs>
          <w:tab w:val="center" w:pos="590"/>
          <w:tab w:val="center" w:pos="1440"/>
          <w:tab w:val="left" w:pos="1872"/>
          <w:tab w:val="left" w:pos="9187"/>
        </w:tabs>
        <w:jc w:val="left"/>
      </w:pPr>
      <w:r w:rsidRPr="003D6B7D">
        <w:rPr>
          <w:u w:val="single"/>
        </w:rPr>
        <w:tab/>
        <w:t>Date</w:t>
      </w:r>
      <w:r w:rsidRPr="003D6B7D">
        <w:rPr>
          <w:u w:val="single"/>
        </w:rPr>
        <w:tab/>
        <w:t>Body</w:t>
      </w:r>
      <w:r w:rsidRPr="003D6B7D">
        <w:rPr>
          <w:u w:val="single"/>
        </w:rPr>
        <w:tab/>
        <w:t>Action Description with journal page number</w:t>
      </w:r>
      <w:r w:rsidRPr="003D6B7D">
        <w:rPr>
          <w:u w:val="single"/>
        </w:rPr>
        <w:tab/>
      </w:r>
    </w:p>
    <w:p w:rsidR="00940C85" w:rsidRDefault="00940C85" w:rsidP="00940C85">
      <w:pPr>
        <w:widowControl w:val="0"/>
        <w:tabs>
          <w:tab w:val="right" w:pos="1008"/>
          <w:tab w:val="left" w:pos="1152"/>
          <w:tab w:val="left" w:pos="1872"/>
          <w:tab w:val="left" w:pos="9187"/>
        </w:tabs>
        <w:ind w:left="2088" w:hanging="2088"/>
        <w:jc w:val="left"/>
      </w:pPr>
      <w:r>
        <w:tab/>
        <w:t>2/1/2012</w:t>
      </w:r>
      <w:r>
        <w:tab/>
        <w:t>House</w:t>
      </w:r>
      <w:r>
        <w:tab/>
      </w:r>
      <w:r w:rsidRPr="00BF7290">
        <w:t>Introduced and read first time (</w:t>
      </w:r>
      <w:hyperlink r:id="rId7" w:history="1">
        <w:r w:rsidRPr="00BF7290">
          <w:rPr>
            <w:rStyle w:val="Hyperlink"/>
          </w:rPr>
          <w:t>House Journal</w:t>
        </w:r>
        <w:r w:rsidRPr="00BF7290">
          <w:rPr>
            <w:rStyle w:val="Hyperlink"/>
          </w:rPr>
          <w:noBreakHyphen/>
          <w:t>page 24</w:t>
        </w:r>
      </w:hyperlink>
      <w:r w:rsidRPr="00BF7290">
        <w:t>)</w:t>
      </w:r>
    </w:p>
    <w:p w:rsidR="00940C85" w:rsidRDefault="00940C85" w:rsidP="00940C85">
      <w:pPr>
        <w:widowControl w:val="0"/>
        <w:tabs>
          <w:tab w:val="right" w:pos="1008"/>
          <w:tab w:val="left" w:pos="1152"/>
          <w:tab w:val="left" w:pos="1872"/>
          <w:tab w:val="left" w:pos="9187"/>
        </w:tabs>
        <w:ind w:left="2088" w:hanging="2088"/>
        <w:jc w:val="left"/>
      </w:pPr>
      <w:r>
        <w:tab/>
        <w:t>2/1/2012</w:t>
      </w:r>
      <w:r>
        <w:tab/>
        <w:t>House</w:t>
      </w:r>
      <w:r>
        <w:tab/>
      </w:r>
      <w:r w:rsidRPr="00BF7290">
        <w:t xml:space="preserve">Referred to Committee on </w:t>
      </w:r>
      <w:r w:rsidRPr="00BF7290">
        <w:rPr>
          <w:b/>
        </w:rPr>
        <w:t>Ways and Means</w:t>
      </w:r>
      <w:r w:rsidRPr="00BF7290">
        <w:t xml:space="preserve"> (</w:t>
      </w:r>
      <w:hyperlink r:id="rId8" w:history="1">
        <w:r w:rsidRPr="00BF7290">
          <w:rPr>
            <w:rStyle w:val="Hyperlink"/>
          </w:rPr>
          <w:t>House Journal</w:t>
        </w:r>
        <w:r w:rsidRPr="00BF7290">
          <w:rPr>
            <w:rStyle w:val="Hyperlink"/>
          </w:rPr>
          <w:noBreakHyphen/>
          <w:t>page 24</w:t>
        </w:r>
      </w:hyperlink>
      <w:r w:rsidRPr="00BF7290">
        <w:t>)</w:t>
      </w:r>
    </w:p>
    <w:p w:rsidR="00940C85" w:rsidRDefault="00940C85" w:rsidP="00940C85">
      <w:pPr>
        <w:widowControl w:val="0"/>
        <w:tabs>
          <w:tab w:val="right" w:pos="1008"/>
          <w:tab w:val="left" w:pos="1152"/>
          <w:tab w:val="left" w:pos="1872"/>
          <w:tab w:val="left" w:pos="9187"/>
        </w:tabs>
        <w:ind w:left="2088" w:hanging="2088"/>
        <w:jc w:val="left"/>
      </w:pPr>
    </w:p>
    <w:p w:rsidR="003D6B7D" w:rsidRPr="003D6B7D" w:rsidRDefault="003D6B7D" w:rsidP="003D6B7D">
      <w:pPr>
        <w:widowControl w:val="0"/>
        <w:tabs>
          <w:tab w:val="right" w:pos="1008"/>
          <w:tab w:val="left" w:pos="1152"/>
          <w:tab w:val="left" w:pos="1872"/>
          <w:tab w:val="left" w:pos="9187"/>
        </w:tabs>
        <w:ind w:left="2088" w:hanging="2088"/>
        <w:jc w:val="left"/>
      </w:pPr>
    </w:p>
    <w:p w:rsidR="003D6B7D" w:rsidRDefault="003D6B7D" w:rsidP="003D6B7D">
      <w:pPr>
        <w:widowControl w:val="0"/>
        <w:jc w:val="left"/>
      </w:pPr>
      <w:r w:rsidRPr="003D6B7D">
        <w:rPr>
          <w:b/>
        </w:rPr>
        <w:t>VERSIONS OF THIS BILL</w:t>
      </w:r>
    </w:p>
    <w:p w:rsidR="003D6B7D" w:rsidRDefault="003D6B7D" w:rsidP="003D6B7D">
      <w:pPr>
        <w:widowControl w:val="0"/>
        <w:jc w:val="left"/>
      </w:pPr>
    </w:p>
    <w:p w:rsidR="003D6B7D" w:rsidRDefault="00591705" w:rsidP="003D6B7D">
      <w:pPr>
        <w:widowControl w:val="0"/>
        <w:jc w:val="left"/>
      </w:pPr>
      <w:hyperlink r:id="rId9" w:history="1">
        <w:r w:rsidR="003D6B7D">
          <w:rPr>
            <w:rStyle w:val="Hyperlink"/>
          </w:rPr>
          <w:t>2/1/2012</w:t>
        </w:r>
      </w:hyperlink>
    </w:p>
    <w:p w:rsidR="003D6B7D" w:rsidRDefault="003D6B7D" w:rsidP="003D6B7D"/>
    <w:p w:rsidR="003D6B7D" w:rsidRDefault="003D6B7D" w:rsidP="003D6B7D">
      <w:pPr>
        <w:sectPr w:rsidR="003D6B7D" w:rsidSect="003D6B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C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C660E">
        <w:t xml:space="preserve">AMEND THE CODE OF LAWS OF SOUTH CAROLINA, 1976, SO AS TO </w:t>
      </w:r>
      <w:r>
        <w:t xml:space="preserve">ENACT </w:t>
      </w:r>
      <w:r w:rsidR="00C833B7">
        <w:t>“</w:t>
      </w:r>
      <w:r>
        <w:t>THE CU</w:t>
      </w:r>
      <w:r w:rsidR="00DC660E">
        <w:t>T, CAP, AND BALANCE ACT OF 2012</w:t>
      </w:r>
      <w:r w:rsidR="00C833B7">
        <w:t>” BY</w:t>
      </w:r>
      <w:r w:rsidR="000446EA">
        <w:t xml:space="preserve"> ADDING SECTION 11</w:t>
      </w:r>
      <w:r w:rsidR="000F4C72">
        <w:noBreakHyphen/>
      </w:r>
      <w:r w:rsidR="000446EA">
        <w:t>11</w:t>
      </w:r>
      <w:r w:rsidR="000F4C72">
        <w:noBreakHyphen/>
      </w:r>
      <w:r w:rsidR="000446EA">
        <w:t>415 SO AS TO PROVIDE THAT THE LIMIT ON GENERAL FUND APPROPRIATIONS FOR A FISCAL YEAR IS THE TOTAL AMOUNT OF THE GENERAL FUND REVENUE ESTIMATE AS OF FEBRUARY 15, 201</w:t>
      </w:r>
      <w:r>
        <w:t>1</w:t>
      </w:r>
      <w:r w:rsidR="000446EA">
        <w:t>, FOR FI</w:t>
      </w:r>
      <w:r>
        <w:t>SCAL YEAR 2011</w:t>
      </w:r>
      <w:r w:rsidR="000F4C72">
        <w:noBreakHyphen/>
      </w:r>
      <w:r>
        <w:t>2012</w:t>
      </w:r>
      <w:r w:rsidR="000446EA">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t>PPLIES FOR FISCAL YEAR 2012</w:t>
      </w:r>
      <w:r w:rsidR="000F4C72">
        <w:noBreakHyphen/>
      </w:r>
      <w:r>
        <w:t>2013</w:t>
      </w:r>
      <w:r w:rsidR="000446EA">
        <w:t>.</w:t>
      </w:r>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5F" w:rsidRDefault="00B11CE3"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55F">
        <w:t>This act must be known and may be cited as “The Cut , Cap, and Balance Act of 2012”.</w:t>
      </w:r>
    </w:p>
    <w:p w:rsidR="007F155F" w:rsidRDefault="007F155F"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EA" w:rsidRDefault="007F155F"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0446EA">
        <w:t>Article 5, Chapter 11, Title 11 of the 1976 Code is amended by adding:</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EA" w:rsidRPr="006045B3"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0F4C72">
        <w:noBreakHyphen/>
      </w:r>
      <w:r w:rsidRPr="002040CF">
        <w:t>11</w:t>
      </w:r>
      <w:r w:rsidR="000F4C72">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0F4C72">
        <w:noBreakHyphen/>
      </w:r>
      <w:r w:rsidRPr="006045B3">
        <w:t>11</w:t>
      </w:r>
      <w:r w:rsidR="000F4C72">
        <w:noBreakHyphen/>
      </w:r>
      <w:r w:rsidRPr="006045B3">
        <w:t>410, total general fund appropriations for the fiscal year, excluding the constitutional and statutory requirements of the State, may not exceed the lesser of:</w:t>
      </w:r>
    </w:p>
    <w:p w:rsidR="000446EA" w:rsidRPr="006045B3"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0F4C72">
        <w:noBreakHyphen/>
      </w:r>
      <w:r w:rsidRPr="006045B3">
        <w:t>year estimate; or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0F4C72">
        <w:noBreakHyphen/>
      </w:r>
      <w:r w:rsidRPr="006045B3">
        <w:t>year estimate increased by a percentage equal to the state</w:t>
      </w:r>
      <w:r w:rsidR="000F4C72" w:rsidRPr="000F4C72">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0F4C72" w:rsidRPr="000F4C72">
        <w:t>‘</w:t>
      </w:r>
      <w:r>
        <w:t>adjusted base</w:t>
      </w:r>
      <w:r w:rsidR="000F4C72">
        <w:noBreakHyphen/>
      </w:r>
      <w:r>
        <w:t>year estimate</w:t>
      </w:r>
      <w:r w:rsidR="000F4C72" w:rsidRPr="000F4C72">
        <w:t>’</w:t>
      </w:r>
      <w:r>
        <w:t xml:space="preserve"> is the general fund revenue estimate made by the Board of Economic Advisors on February 15, </w:t>
      </w:r>
      <w:r w:rsidRPr="00207DDC">
        <w:t>201</w:t>
      </w:r>
      <w:r w:rsidR="007F155F">
        <w:t>1</w:t>
      </w:r>
      <w:r w:rsidRPr="00207DDC">
        <w:t>,</w:t>
      </w:r>
      <w:r w:rsidR="00DC660E">
        <w:t xml:space="preserve"> for Fiscal Y</w:t>
      </w:r>
      <w:r>
        <w:t xml:space="preserve">ear </w:t>
      </w:r>
      <w:r w:rsidRPr="00207DDC">
        <w:t>201</w:t>
      </w:r>
      <w:r w:rsidR="007F155F">
        <w:t>1</w:t>
      </w:r>
      <w:r w:rsidR="000F4C72">
        <w:noBreakHyphen/>
      </w:r>
      <w:r w:rsidRPr="00207DDC">
        <w:t>201</w:t>
      </w:r>
      <w:r w:rsidR="007F155F">
        <w:t>2</w:t>
      </w:r>
      <w:r w:rsidRPr="00207DDC">
        <w:t>,</w:t>
      </w:r>
      <w:r>
        <w:t xml:space="preserve"> including both recurring and nonrecurring revenues from whatever source derived as adjusted annually and cumulatively as provided in item (1) of this subsection.</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0F4C72" w:rsidRPr="000F4C72">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0F4C72">
        <w:noBreakHyphen/>
      </w:r>
      <w:r>
        <w:t>call vote in each branch of the General Assembly by two</w:t>
      </w:r>
      <w:r w:rsidR="000F4C72">
        <w:noBreakHyphen/>
      </w:r>
      <w:r>
        <w:t>thirds of the members present and voting but not less than three</w:t>
      </w:r>
      <w:r w:rsidR="000F4C72">
        <w:noBreakHyphen/>
      </w:r>
      <w:r>
        <w:t>fifths of the total membership in each branch.</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0F4C72">
        <w:noBreakHyphen/>
      </w:r>
      <w:r>
        <w:t>11</w:t>
      </w:r>
      <w:r w:rsidR="000F4C72">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F1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0446EA">
        <w:t>.</w:t>
      </w:r>
      <w:r w:rsidR="000446EA">
        <w:tab/>
        <w:t xml:space="preserve">This act takes effect upon approval by the Governor, and first applies for general fund appropriations made for and surplus general fund revenues accruing in </w:t>
      </w:r>
      <w:r w:rsidR="00DC660E">
        <w:t>F</w:t>
      </w:r>
      <w:r w:rsidR="000446EA">
        <w:t xml:space="preserve">iscal </w:t>
      </w:r>
      <w:r w:rsidR="00DC660E">
        <w:t>Y</w:t>
      </w:r>
      <w:r w:rsidR="000446EA">
        <w:t xml:space="preserve">ear </w:t>
      </w:r>
      <w:r>
        <w:t>2012</w:t>
      </w:r>
      <w:r w:rsidR="000F4C72">
        <w:noBreakHyphen/>
      </w:r>
      <w:r>
        <w:t>2013</w:t>
      </w:r>
      <w:r w:rsidR="000446EA">
        <w:t>.</w:t>
      </w:r>
    </w:p>
    <w:p w:rsidR="006F6DB7" w:rsidRDefault="000F4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DB7" w:rsidRDefault="006F6DB7" w:rsidP="003D6B7D">
      <w:pPr>
        <w:suppressAutoHyphens/>
      </w:pPr>
    </w:p>
    <w:sectPr w:rsidR="006F6DB7" w:rsidSect="003D6B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CE3" w:rsidRDefault="00B11CE3" w:rsidP="009F0C77">
      <w:r>
        <w:separator/>
      </w:r>
    </w:p>
  </w:endnote>
  <w:endnote w:type="continuationSeparator" w:id="0">
    <w:p w:rsidR="00B11CE3" w:rsidRDefault="00B11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399AE-3117-49FF-8652-D5242D574610}"/>
    <w:embedBold r:id="rId2" w:fontKey="{C5772572-A01E-4F69-B21D-4471FC98CBEE}"/>
  </w:font>
  <w:font w:name="Calibri">
    <w:panose1 w:val="020F0502020204030204"/>
    <w:charset w:val="00"/>
    <w:family w:val="swiss"/>
    <w:pitch w:val="variable"/>
    <w:sig w:usb0="E10002FF" w:usb1="4000ACFF" w:usb2="00000009" w:usb3="00000000" w:csb0="0000019F" w:csb1="00000000"/>
    <w:embedRegular r:id="rId3" w:fontKey="{DCF028BF-CBE6-4291-981E-433ABB9ED9E7}"/>
  </w:font>
  <w:font w:name="Cambria">
    <w:panose1 w:val="02040503050406030204"/>
    <w:charset w:val="00"/>
    <w:family w:val="roman"/>
    <w:pitch w:val="variable"/>
    <w:sig w:usb0="E00002FF" w:usb1="400004FF" w:usb2="00000000" w:usb3="00000000" w:csb0="0000019F" w:csb1="00000000"/>
    <w:embedRegular r:id="rId4" w:fontKey="{9B60EEF2-36C2-421D-A6E1-FE6ED4ADE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7D" w:rsidRPr="006F6DB7" w:rsidRDefault="003D6B7D" w:rsidP="006F6DB7">
    <w:pPr>
      <w:pStyle w:val="Footer"/>
      <w:tabs>
        <w:tab w:val="clear" w:pos="4680"/>
        <w:tab w:val="clear" w:pos="9360"/>
        <w:tab w:val="center" w:pos="2995"/>
      </w:tabs>
      <w:spacing w:before="120"/>
    </w:pPr>
    <w:r>
      <w:t>[4709]</w:t>
    </w:r>
    <w:r>
      <w:tab/>
    </w:r>
    <w:r w:rsidR="00591705">
      <w:fldChar w:fldCharType="begin"/>
    </w:r>
    <w:r w:rsidR="00591705">
      <w:instrText xml:space="preserve"> PAGE  \* MERGEFORMAT </w:instrText>
    </w:r>
    <w:r w:rsidR="00591705">
      <w:fldChar w:fldCharType="separate"/>
    </w:r>
    <w:r w:rsidR="00591705">
      <w:rPr>
        <w:noProof/>
      </w:rPr>
      <w:t>1</w:t>
    </w:r>
    <w:r w:rsidR="005917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CE3" w:rsidRDefault="00B11CE3" w:rsidP="009F0C77">
      <w:r>
        <w:separator/>
      </w:r>
    </w:p>
  </w:footnote>
  <w:footnote w:type="continuationSeparator" w:id="0">
    <w:p w:rsidR="00B11CE3" w:rsidRDefault="00B11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00HTC12"/>
    <w:docVar w:name="CoverBillType" w:val="b"/>
    <w:docVar w:name="docpath" w:val="L:\Council\bills\BBM\10500HTC12.DOCX"/>
    <w:docVar w:name="dvBillNumber" w:val="4709"/>
    <w:docVar w:name="dvBillNumberPrefix" w:val="H. "/>
    <w:docVar w:name="dvOriginalBody" w:val="House"/>
    <w:docVar w:name="dvSteno" w:val="BBM"/>
    <w:docVar w:name="NameofBody" w:val="h"/>
    <w:docVar w:name="vgroup2" w:val="Council"/>
  </w:docVars>
  <w:rsids>
    <w:rsidRoot w:val="00933A14"/>
    <w:rsid w:val="00011869"/>
    <w:rsid w:val="000446EA"/>
    <w:rsid w:val="000E1785"/>
    <w:rsid w:val="000F40FA"/>
    <w:rsid w:val="000F4C72"/>
    <w:rsid w:val="00102BB4"/>
    <w:rsid w:val="0010776B"/>
    <w:rsid w:val="00133E66"/>
    <w:rsid w:val="001435A3"/>
    <w:rsid w:val="001D08F2"/>
    <w:rsid w:val="001D525B"/>
    <w:rsid w:val="001D7F4F"/>
    <w:rsid w:val="001E588C"/>
    <w:rsid w:val="002321B6"/>
    <w:rsid w:val="00250967"/>
    <w:rsid w:val="002543C8"/>
    <w:rsid w:val="00284AAE"/>
    <w:rsid w:val="002C47D6"/>
    <w:rsid w:val="002D4847"/>
    <w:rsid w:val="002E5912"/>
    <w:rsid w:val="00325348"/>
    <w:rsid w:val="0032732C"/>
    <w:rsid w:val="00336AD0"/>
    <w:rsid w:val="0037079A"/>
    <w:rsid w:val="0037217A"/>
    <w:rsid w:val="003D01E8"/>
    <w:rsid w:val="003D6B7D"/>
    <w:rsid w:val="003E5288"/>
    <w:rsid w:val="003F6D79"/>
    <w:rsid w:val="0041760A"/>
    <w:rsid w:val="00417C01"/>
    <w:rsid w:val="004809EE"/>
    <w:rsid w:val="004E7D54"/>
    <w:rsid w:val="00512836"/>
    <w:rsid w:val="005273C6"/>
    <w:rsid w:val="00530A69"/>
    <w:rsid w:val="00545593"/>
    <w:rsid w:val="00577C6C"/>
    <w:rsid w:val="00591705"/>
    <w:rsid w:val="005C2FE2"/>
    <w:rsid w:val="005E2BC9"/>
    <w:rsid w:val="00605102"/>
    <w:rsid w:val="006215AA"/>
    <w:rsid w:val="006913C9"/>
    <w:rsid w:val="0069470D"/>
    <w:rsid w:val="006F6DB7"/>
    <w:rsid w:val="00734F00"/>
    <w:rsid w:val="007A70AE"/>
    <w:rsid w:val="007F155F"/>
    <w:rsid w:val="008362E8"/>
    <w:rsid w:val="00886332"/>
    <w:rsid w:val="008A1768"/>
    <w:rsid w:val="008F4429"/>
    <w:rsid w:val="009126BA"/>
    <w:rsid w:val="00913C82"/>
    <w:rsid w:val="00933A14"/>
    <w:rsid w:val="0094021A"/>
    <w:rsid w:val="00940C85"/>
    <w:rsid w:val="009C6A0B"/>
    <w:rsid w:val="009F0C77"/>
    <w:rsid w:val="009F4DD1"/>
    <w:rsid w:val="00A41684"/>
    <w:rsid w:val="00A64E80"/>
    <w:rsid w:val="00A72BCD"/>
    <w:rsid w:val="00A741D9"/>
    <w:rsid w:val="00A833AB"/>
    <w:rsid w:val="00A9741D"/>
    <w:rsid w:val="00A97AC0"/>
    <w:rsid w:val="00AB4121"/>
    <w:rsid w:val="00AD4B17"/>
    <w:rsid w:val="00AE08CC"/>
    <w:rsid w:val="00B00A0B"/>
    <w:rsid w:val="00B11CE3"/>
    <w:rsid w:val="00B412D4"/>
    <w:rsid w:val="00B86630"/>
    <w:rsid w:val="00BE3C22"/>
    <w:rsid w:val="00C0345E"/>
    <w:rsid w:val="00C3483A"/>
    <w:rsid w:val="00C74E9D"/>
    <w:rsid w:val="00C82FD3"/>
    <w:rsid w:val="00C833B7"/>
    <w:rsid w:val="00C92819"/>
    <w:rsid w:val="00CC6B7B"/>
    <w:rsid w:val="00CD2089"/>
    <w:rsid w:val="00D73A67"/>
    <w:rsid w:val="00D970A9"/>
    <w:rsid w:val="00DC660E"/>
    <w:rsid w:val="00DF3845"/>
    <w:rsid w:val="00E41911"/>
    <w:rsid w:val="00E41A5B"/>
    <w:rsid w:val="00E92EEF"/>
    <w:rsid w:val="00EA3421"/>
    <w:rsid w:val="00F24442"/>
    <w:rsid w:val="00F50AE3"/>
    <w:rsid w:val="00F67CF1"/>
    <w:rsid w:val="00F7170F"/>
    <w:rsid w:val="00F840F0"/>
    <w:rsid w:val="00FB0D0D"/>
    <w:rsid w:val="00FB43B4"/>
    <w:rsid w:val="00FD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5FBD03-A067-45DC-A154-2750A1B7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0446EA"/>
    <w:pPr>
      <w:jc w:val="left"/>
    </w:pPr>
    <w:rPr>
      <w:smallCaps/>
      <w:sz w:val="44"/>
    </w:rPr>
  </w:style>
  <w:style w:type="character" w:styleId="Hyperlink">
    <w:name w:val="Hyperlink"/>
    <w:basedOn w:val="DefaultParagraphFont"/>
    <w:uiPriority w:val="99"/>
    <w:unhideWhenUsed/>
    <w:rsid w:val="003D6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1-12.docx" TargetMode="External"/><Relationship Id="rId3" Type="http://schemas.openxmlformats.org/officeDocument/2006/relationships/settings" Target="settings.xml"/><Relationship Id="rId7" Type="http://schemas.openxmlformats.org/officeDocument/2006/relationships/hyperlink" Target="file:///h:\hj%20archive\2012\0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09_2012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B151E-1941-4174-B505-38CED1D2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1346</Words>
  <Characters>7049</Characters>
  <Application>Microsoft Office Word</Application>
  <DocSecurity>4</DocSecurity>
  <Lines>182</Lines>
  <Paragraphs>41</Paragraphs>
  <ScaleCrop>false</ScaleCrop>
  <Company> </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4709: Cut, Cap, and Balance Act - South Carolina Legislature Online</dc:title>
  <dc:subject/>
  <dc:creator>BrendaMelton</dc:creator>
  <cp:keywords/>
  <dc:description/>
  <cp:lastModifiedBy>N Cumfer</cp:lastModifiedBy>
  <cp:revision>2</cp:revision>
  <cp:lastPrinted>2012-01-18T22:15:00Z</cp:lastPrinted>
  <dcterms:created xsi:type="dcterms:W3CDTF">2014-11-24T14:42:00Z</dcterms:created>
  <dcterms:modified xsi:type="dcterms:W3CDTF">2014-11-24T14:42:00Z</dcterms:modified>
</cp:coreProperties>
</file>