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55F" w:rsidRDefault="0092155F" w:rsidP="0092155F">
      <w:pPr>
        <w:widowControl w:val="0"/>
        <w:jc w:val="center"/>
      </w:pPr>
      <w:bookmarkStart w:id="0" w:name="_GoBack"/>
      <w:bookmarkEnd w:id="0"/>
      <w:r w:rsidRPr="0092155F">
        <w:rPr>
          <w:b/>
        </w:rPr>
        <w:t>South Carolina General Assembly</w:t>
      </w:r>
    </w:p>
    <w:p w:rsidR="0092155F" w:rsidRDefault="0092155F" w:rsidP="0092155F">
      <w:pPr>
        <w:widowControl w:val="0"/>
        <w:jc w:val="center"/>
      </w:pPr>
      <w:r>
        <w:t>119th Session, 2011-2012</w:t>
      </w:r>
    </w:p>
    <w:p w:rsidR="0092155F" w:rsidRDefault="0092155F" w:rsidP="0092155F">
      <w:pPr>
        <w:widowControl w:val="0"/>
        <w:jc w:val="left"/>
      </w:pPr>
    </w:p>
    <w:p w:rsidR="0092155F" w:rsidRDefault="0092155F" w:rsidP="0092155F">
      <w:pPr>
        <w:widowControl w:val="0"/>
        <w:jc w:val="left"/>
        <w:rPr>
          <w:b/>
        </w:rPr>
      </w:pPr>
      <w:r w:rsidRPr="0092155F">
        <w:rPr>
          <w:b/>
        </w:rPr>
        <w:t>H. 4784</w:t>
      </w:r>
    </w:p>
    <w:p w:rsidR="0092155F" w:rsidRDefault="0092155F" w:rsidP="0092155F">
      <w:pPr>
        <w:widowControl w:val="0"/>
        <w:jc w:val="left"/>
        <w:rPr>
          <w:b/>
        </w:rPr>
      </w:pPr>
    </w:p>
    <w:p w:rsidR="0092155F" w:rsidRDefault="0092155F" w:rsidP="0092155F">
      <w:pPr>
        <w:widowControl w:val="0"/>
        <w:jc w:val="left"/>
      </w:pPr>
      <w:r w:rsidRPr="0092155F">
        <w:rPr>
          <w:b/>
        </w:rPr>
        <w:t>STATUS INFORMATION</w:t>
      </w:r>
    </w:p>
    <w:p w:rsidR="0092155F" w:rsidRDefault="0092155F" w:rsidP="0092155F">
      <w:pPr>
        <w:widowControl w:val="0"/>
        <w:jc w:val="left"/>
      </w:pPr>
    </w:p>
    <w:p w:rsidR="0092155F" w:rsidRDefault="0092155F" w:rsidP="0092155F">
      <w:pPr>
        <w:widowControl w:val="0"/>
        <w:jc w:val="left"/>
      </w:pPr>
      <w:r>
        <w:t>House Resolution</w:t>
      </w:r>
    </w:p>
    <w:p w:rsidR="0092155F" w:rsidRDefault="0092155F" w:rsidP="0092155F">
      <w:pPr>
        <w:widowControl w:val="0"/>
        <w:jc w:val="left"/>
      </w:pPr>
      <w:r>
        <w:t>Sponsors: Reps. Forrester,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92155F" w:rsidRDefault="0092155F" w:rsidP="0092155F">
      <w:pPr>
        <w:widowControl w:val="0"/>
        <w:jc w:val="left"/>
      </w:pPr>
      <w:r>
        <w:t>Document Path: l:\council\bills\gm\24927cm12 .docx</w:t>
      </w:r>
    </w:p>
    <w:p w:rsidR="0092155F" w:rsidRDefault="0092155F" w:rsidP="0092155F">
      <w:pPr>
        <w:widowControl w:val="0"/>
        <w:jc w:val="left"/>
      </w:pPr>
    </w:p>
    <w:p w:rsidR="0092155F" w:rsidRDefault="0092155F" w:rsidP="0092155F">
      <w:pPr>
        <w:widowControl w:val="0"/>
        <w:jc w:val="left"/>
      </w:pPr>
      <w:r>
        <w:t>Introduced in the House on February 21, 2012</w:t>
      </w:r>
    </w:p>
    <w:p w:rsidR="0092155F" w:rsidRDefault="0092155F" w:rsidP="0092155F">
      <w:pPr>
        <w:widowControl w:val="0"/>
        <w:jc w:val="left"/>
      </w:pPr>
      <w:r>
        <w:t>Adopted by the House on February 21, 2012</w:t>
      </w:r>
    </w:p>
    <w:p w:rsidR="0092155F" w:rsidRDefault="0092155F" w:rsidP="0092155F">
      <w:pPr>
        <w:widowControl w:val="0"/>
        <w:jc w:val="left"/>
      </w:pPr>
    </w:p>
    <w:p w:rsidR="0092155F" w:rsidRDefault="0092155F" w:rsidP="0092155F">
      <w:pPr>
        <w:widowControl w:val="0"/>
        <w:jc w:val="left"/>
      </w:pPr>
      <w:r>
        <w:t xml:space="preserve">Summary: </w:t>
      </w:r>
      <w:r w:rsidR="00D710BB">
        <w:t>Dorman High School Varsity Boys Tennis Team</w:t>
      </w:r>
    </w:p>
    <w:p w:rsidR="0092155F" w:rsidRDefault="0092155F" w:rsidP="0092155F">
      <w:pPr>
        <w:widowControl w:val="0"/>
        <w:jc w:val="left"/>
      </w:pPr>
    </w:p>
    <w:p w:rsidR="0092155F" w:rsidRDefault="0092155F" w:rsidP="0092155F">
      <w:pPr>
        <w:widowControl w:val="0"/>
        <w:jc w:val="left"/>
      </w:pPr>
    </w:p>
    <w:p w:rsidR="0092155F" w:rsidRDefault="0092155F" w:rsidP="00921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55F">
        <w:rPr>
          <w:b/>
        </w:rPr>
        <w:t>HISTORY OF LEGISLATIVE ACTIONS</w:t>
      </w:r>
    </w:p>
    <w:p w:rsidR="0092155F" w:rsidRDefault="0092155F" w:rsidP="00921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55F" w:rsidRPr="0092155F" w:rsidRDefault="0092155F" w:rsidP="0092155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55F">
        <w:rPr>
          <w:u w:val="single"/>
        </w:rPr>
        <w:tab/>
        <w:t>Date</w:t>
      </w:r>
      <w:r w:rsidRPr="0092155F">
        <w:rPr>
          <w:u w:val="single"/>
        </w:rPr>
        <w:tab/>
        <w:t>Body</w:t>
      </w:r>
      <w:r w:rsidRPr="0092155F">
        <w:rPr>
          <w:u w:val="single"/>
        </w:rPr>
        <w:tab/>
        <w:t>Action Description with journal page number</w:t>
      </w:r>
      <w:r w:rsidRPr="0092155F">
        <w:rPr>
          <w:u w:val="single"/>
        </w:rPr>
        <w:tab/>
      </w:r>
    </w:p>
    <w:p w:rsidR="00853E24" w:rsidRDefault="00853E24" w:rsidP="00853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2/21/2012</w:t>
      </w:r>
      <w:r>
        <w:tab/>
        <w:t>House</w:t>
      </w:r>
      <w:r>
        <w:tab/>
      </w:r>
      <w:r w:rsidRPr="00B26F18">
        <w:t>Introduced and adopted (</w:t>
      </w:r>
      <w:hyperlink r:id="rId7" w:history="1">
        <w:r w:rsidRPr="00B26F18">
          <w:rPr>
            <w:rStyle w:val="Hyperlink"/>
          </w:rPr>
          <w:t>House Journal</w:t>
        </w:r>
        <w:r w:rsidRPr="00B26F18">
          <w:rPr>
            <w:rStyle w:val="Hyperlink"/>
          </w:rPr>
          <w:noBreakHyphen/>
          <w:t>page 15</w:t>
        </w:r>
      </w:hyperlink>
      <w:r w:rsidRPr="00B26F18">
        <w:t>)</w:t>
      </w:r>
    </w:p>
    <w:p w:rsidR="00853E24" w:rsidRDefault="00853E24" w:rsidP="00853E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55F" w:rsidRPr="0092155F" w:rsidRDefault="0092155F" w:rsidP="009215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55F" w:rsidRDefault="0092155F" w:rsidP="0092155F">
      <w:r w:rsidRPr="0092155F">
        <w:rPr>
          <w:b/>
        </w:rPr>
        <w:t>VERSIONS OF THIS BILL</w:t>
      </w:r>
    </w:p>
    <w:p w:rsidR="0092155F" w:rsidRDefault="0092155F" w:rsidP="0092155F"/>
    <w:p w:rsidR="0092155F" w:rsidRDefault="00BD1CF1" w:rsidP="0092155F">
      <w:hyperlink r:id="rId8" w:history="1">
        <w:r w:rsidR="0092155F">
          <w:rPr>
            <w:rStyle w:val="Hyperlink"/>
          </w:rPr>
          <w:t>2/21/2012</w:t>
        </w:r>
      </w:hyperlink>
    </w:p>
    <w:p w:rsidR="0092155F" w:rsidRDefault="0092155F" w:rsidP="0092155F"/>
    <w:p w:rsidR="0092155F" w:rsidRDefault="0092155F" w:rsidP="0092155F">
      <w:pPr>
        <w:sectPr w:rsidR="0092155F" w:rsidSect="009215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65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53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DORMAN HIGH SCHOOL VARSITY </w:t>
      </w:r>
      <w:r w:rsidR="000C071C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</w:t>
      </w:r>
      <w:r w:rsidR="00AA02A0">
        <w:rPr>
          <w:color w:val="000000" w:themeColor="text1"/>
          <w:u w:color="000000" w:themeColor="text1"/>
        </w:rPr>
        <w:t xml:space="preserve">OF SPARTANBURG COUNTY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RECORD-BREAKING SEASON,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5327" w:rsidRDefault="006465A8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A5327">
        <w:t xml:space="preserve">the members of the South Carolina House of Representatives are pleased to learn that the Dorman </w:t>
      </w:r>
      <w:r w:rsidR="00AA02A0">
        <w:t>H</w:t>
      </w:r>
      <w:r w:rsidR="004A5327">
        <w:t xml:space="preserve">igh School boys varsity tennis team </w:t>
      </w:r>
      <w:r w:rsidR="004A5327">
        <w:rPr>
          <w:color w:val="000000" w:themeColor="text1"/>
          <w:u w:color="000000" w:themeColor="text1"/>
        </w:rPr>
        <w:t>grabbed the</w:t>
      </w:r>
      <w:r w:rsidR="004A5327">
        <w:t xml:space="preserve"> top honors at the 2011 state competition; and</w:t>
      </w: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C04FB">
        <w:t>to the delight of their fans and the disappointment of their foes, the Dorman Cavaliers</w:t>
      </w:r>
      <w:r w:rsidR="006A4828">
        <w:t xml:space="preserve"> took </w:t>
      </w:r>
      <w:r w:rsidR="005A160E">
        <w:t xml:space="preserve">the 2011 state tennis trophy, </w:t>
      </w:r>
      <w:r w:rsidR="006A4828">
        <w:t>the</w:t>
      </w:r>
      <w:r w:rsidR="00AA02A0">
        <w:t xml:space="preserve"> team’s</w:t>
      </w:r>
      <w:r w:rsidR="006A4828">
        <w:t xml:space="preserve"> first </w:t>
      </w:r>
      <w:r w:rsidR="005A160E">
        <w:t>state victory</w:t>
      </w:r>
      <w:r w:rsidR="006A4828">
        <w:t xml:space="preserve"> in the school’s history; and</w:t>
      </w:r>
    </w:p>
    <w:p w:rsidR="00DA7E60" w:rsidRDefault="00DA7E6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7E60" w:rsidRDefault="00DA7E6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setting a new record for </w:t>
      </w:r>
      <w:r w:rsidR="000C071C">
        <w:t xml:space="preserve">the Dorman High School boys tennis team, the Cavaliers finished with an outstanding twenty-three wins and only one loss in season play and with a 12-0 region record; and </w:t>
      </w:r>
    </w:p>
    <w:p w:rsidR="00AA02A0" w:rsidRDefault="00AA02A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2A0" w:rsidRDefault="00AA02A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Cavalier seniors Jackson Keith and Andrew Harvey were named to the North/South All State team and were named All State</w:t>
      </w:r>
      <w:r w:rsidR="00DA7E60">
        <w:t xml:space="preserve"> players</w:t>
      </w:r>
      <w:r>
        <w:t xml:space="preserve">, and the </w:t>
      </w:r>
      <w:r w:rsidRPr="0051273C">
        <w:rPr>
          <w:i/>
        </w:rPr>
        <w:t>Spartanburg Herald Journal</w:t>
      </w:r>
      <w:r>
        <w:t xml:space="preserve"> named </w:t>
      </w:r>
      <w:r w:rsidR="0051273C">
        <w:t>Jackson Keith Player of the Year</w:t>
      </w:r>
      <w:r w:rsidR="00DA7E60">
        <w:t>; and</w:t>
      </w:r>
    </w:p>
    <w:p w:rsidR="00AA02A0" w:rsidRDefault="00AA02A0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2A0" w:rsidRDefault="0051273C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among numerous kudos for </w:t>
      </w:r>
      <w:r w:rsidR="00AA02A0">
        <w:t>Head Coach Sam Napier</w:t>
      </w:r>
      <w:r>
        <w:t xml:space="preserve"> this year, </w:t>
      </w:r>
      <w:r w:rsidR="00DA7E60">
        <w:t>he was named Boys Tennis Coach of the Year by the National Federation of State High School Coache</w:t>
      </w:r>
      <w:r w:rsidR="000C071C">
        <w:t>s Association for the State of S</w:t>
      </w:r>
      <w:r w:rsidR="00DA7E60">
        <w:t xml:space="preserve">outh Carolina, </w:t>
      </w:r>
      <w:r w:rsidR="000C071C">
        <w:t xml:space="preserve">by </w:t>
      </w:r>
      <w:r w:rsidR="00DA7E60">
        <w:t xml:space="preserve">the </w:t>
      </w:r>
      <w:r>
        <w:t>South Carolina Athletic Coaches Association</w:t>
      </w:r>
      <w:r w:rsidR="00DA7E60">
        <w:t>,</w:t>
      </w:r>
      <w:r>
        <w:t xml:space="preserve"> and </w:t>
      </w:r>
      <w:r w:rsidR="000C071C">
        <w:t xml:space="preserve">by </w:t>
      </w:r>
      <w:r>
        <w:t xml:space="preserve">the </w:t>
      </w:r>
      <w:r w:rsidRPr="0051273C">
        <w:rPr>
          <w:i/>
        </w:rPr>
        <w:t>Spartanburg Herald Journal</w:t>
      </w:r>
      <w:r w:rsidR="00AA02A0">
        <w:t>; and</w:t>
      </w: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sport that require</w:t>
      </w:r>
      <w:r w:rsidRPr="00E542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>
        <w:t>rigorous training, strength, speed,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agility, Coach Napier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Assistant Coach Eddie Whitt used their own athletic </w:t>
      </w:r>
      <w:r w:rsidR="006A4828">
        <w:rPr>
          <w:color w:val="000000" w:themeColor="text1"/>
          <w:u w:color="000000" w:themeColor="text1"/>
        </w:rPr>
        <w:t>skill</w:t>
      </w:r>
      <w:r>
        <w:rPr>
          <w:color w:val="000000" w:themeColor="text1"/>
          <w:u w:color="000000" w:themeColor="text1"/>
        </w:rPr>
        <w:t xml:space="preserve"> and </w:t>
      </w:r>
      <w:r w:rsidR="006A4828">
        <w:rPr>
          <w:color w:val="000000" w:themeColor="text1"/>
          <w:u w:color="000000" w:themeColor="text1"/>
        </w:rPr>
        <w:t>knowledge</w:t>
      </w:r>
      <w:r>
        <w:rPr>
          <w:color w:val="000000" w:themeColor="text1"/>
          <w:u w:color="000000" w:themeColor="text1"/>
        </w:rPr>
        <w:t xml:space="preserve"> to produce a winning team and instill lessons that will prove invaluable to these fine athletes throughout life both on and off the court; and</w:t>
      </w:r>
    </w:p>
    <w:p w:rsidR="004A5327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5A8" w:rsidRDefault="004A5327" w:rsidP="009D3D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7C04FB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and </w:t>
      </w:r>
      <w:r w:rsidR="007C04FB">
        <w:rPr>
          <w:color w:val="000000" w:themeColor="text1"/>
          <w:u w:color="000000" w:themeColor="text1"/>
        </w:rPr>
        <w:t>credit that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7C04FB">
        <w:rPr>
          <w:color w:val="000000" w:themeColor="text1"/>
          <w:u w:color="000000" w:themeColor="text1"/>
        </w:rPr>
        <w:t>Dorman High School varsity</w:t>
      </w:r>
      <w:r w:rsidR="000C071C">
        <w:rPr>
          <w:color w:val="000000" w:themeColor="text1"/>
          <w:u w:color="000000" w:themeColor="text1"/>
        </w:rPr>
        <w:t xml:space="preserve"> boys</w:t>
      </w:r>
      <w:r w:rsidR="007C04FB">
        <w:rPr>
          <w:color w:val="000000" w:themeColor="text1"/>
          <w:u w:color="000000" w:themeColor="text1"/>
        </w:rPr>
        <w:t xml:space="preserve"> tennis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C04FB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hear of their continued </w:t>
      </w:r>
      <w:r w:rsidR="007C04FB">
        <w:rPr>
          <w:color w:val="000000" w:themeColor="text1"/>
          <w:u w:color="000000" w:themeColor="text1"/>
        </w:rPr>
        <w:t>success</w:t>
      </w:r>
      <w:r w:rsidR="006465A8">
        <w:t>.  Now, therefore,</w:t>
      </w: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65A8" w:rsidRDefault="006465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04FB" w:rsidRDefault="006465A8" w:rsidP="007C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04FB">
        <w:t xml:space="preserve"> the members of the South Carolina House of Representatives, by this resolution, r</w:t>
      </w:r>
      <w:r w:rsidR="007C04FB">
        <w:rPr>
          <w:color w:val="000000" w:themeColor="text1"/>
          <w:u w:color="000000" w:themeColor="text1"/>
        </w:rPr>
        <w:t xml:space="preserve">ecognize and </w:t>
      </w:r>
      <w:r w:rsidR="006A4828">
        <w:rPr>
          <w:color w:val="000000" w:themeColor="text1"/>
          <w:u w:color="000000" w:themeColor="text1"/>
        </w:rPr>
        <w:t>commend</w:t>
      </w:r>
      <w:r w:rsidR="007C04FB">
        <w:rPr>
          <w:color w:val="000000" w:themeColor="text1"/>
          <w:u w:color="000000" w:themeColor="text1"/>
        </w:rPr>
        <w:t xml:space="preserve"> the </w:t>
      </w:r>
      <w:r w:rsidR="006A4828">
        <w:rPr>
          <w:color w:val="000000" w:themeColor="text1"/>
          <w:u w:color="000000" w:themeColor="text1"/>
        </w:rPr>
        <w:t>Dorman</w:t>
      </w:r>
      <w:r w:rsidR="007C04FB">
        <w:rPr>
          <w:color w:val="000000" w:themeColor="text1"/>
          <w:u w:color="000000" w:themeColor="text1"/>
        </w:rPr>
        <w:t xml:space="preserve"> High School</w:t>
      </w:r>
      <w:r w:rsidR="007C04FB" w:rsidRPr="00E542AE">
        <w:rPr>
          <w:color w:val="000000" w:themeColor="text1"/>
          <w:u w:color="000000" w:themeColor="text1"/>
        </w:rPr>
        <w:t xml:space="preserve"> </w:t>
      </w:r>
      <w:r w:rsidR="006A4828">
        <w:rPr>
          <w:color w:val="000000" w:themeColor="text1"/>
          <w:u w:color="000000" w:themeColor="text1"/>
        </w:rPr>
        <w:t>varsity boys tennis</w:t>
      </w:r>
      <w:r w:rsidR="007C04FB">
        <w:rPr>
          <w:color w:val="000000" w:themeColor="text1"/>
          <w:u w:color="000000" w:themeColor="text1"/>
        </w:rPr>
        <w:t xml:space="preserve"> </w:t>
      </w:r>
      <w:r w:rsidR="007C04FB" w:rsidRPr="00E542AE">
        <w:rPr>
          <w:color w:val="000000" w:themeColor="text1"/>
          <w:u w:color="000000" w:themeColor="text1"/>
        </w:rPr>
        <w:t>team</w:t>
      </w:r>
      <w:r w:rsidR="007C04FB">
        <w:rPr>
          <w:color w:val="000000" w:themeColor="text1"/>
          <w:u w:color="000000" w:themeColor="text1"/>
        </w:rPr>
        <w:t>, coaches, and school officials</w:t>
      </w:r>
      <w:r w:rsidR="007C04FB" w:rsidRPr="00E542AE">
        <w:rPr>
          <w:color w:val="000000" w:themeColor="text1"/>
          <w:u w:color="000000" w:themeColor="text1"/>
        </w:rPr>
        <w:t xml:space="preserve"> for </w:t>
      </w:r>
      <w:r w:rsidR="007C04FB">
        <w:rPr>
          <w:color w:val="000000" w:themeColor="text1"/>
          <w:u w:color="000000" w:themeColor="text1"/>
        </w:rPr>
        <w:t>a</w:t>
      </w:r>
      <w:r w:rsidR="006A4828">
        <w:rPr>
          <w:color w:val="000000" w:themeColor="text1"/>
          <w:u w:color="000000" w:themeColor="text1"/>
        </w:rPr>
        <w:t xml:space="preserve"> record-breaking</w:t>
      </w:r>
      <w:r w:rsidR="007C04FB" w:rsidRPr="00E542AE">
        <w:rPr>
          <w:color w:val="000000" w:themeColor="text1"/>
          <w:u w:color="000000" w:themeColor="text1"/>
        </w:rPr>
        <w:t xml:space="preserve"> season</w:t>
      </w:r>
      <w:r w:rsidR="007C04FB">
        <w:rPr>
          <w:color w:val="000000" w:themeColor="text1"/>
          <w:u w:color="000000" w:themeColor="text1"/>
        </w:rPr>
        <w:t>,</w:t>
      </w:r>
      <w:r w:rsidR="007C04FB" w:rsidRPr="00E542AE">
        <w:rPr>
          <w:color w:val="000000" w:themeColor="text1"/>
          <w:u w:color="000000" w:themeColor="text1"/>
        </w:rPr>
        <w:t xml:space="preserve"> and </w:t>
      </w:r>
      <w:r w:rsidR="007C04FB">
        <w:rPr>
          <w:color w:val="000000" w:themeColor="text1"/>
          <w:u w:color="000000" w:themeColor="text1"/>
        </w:rPr>
        <w:t xml:space="preserve">congratulate them for </w:t>
      </w:r>
      <w:r w:rsidR="006A4828">
        <w:rPr>
          <w:color w:val="000000" w:themeColor="text1"/>
          <w:u w:color="000000" w:themeColor="text1"/>
        </w:rPr>
        <w:t>garner</w:t>
      </w:r>
      <w:r w:rsidR="007C04FB">
        <w:rPr>
          <w:color w:val="000000" w:themeColor="text1"/>
          <w:u w:color="000000" w:themeColor="text1"/>
        </w:rPr>
        <w:t>in</w:t>
      </w:r>
      <w:r w:rsidR="007C04FB" w:rsidRPr="00E542AE">
        <w:rPr>
          <w:color w:val="000000" w:themeColor="text1"/>
          <w:u w:color="000000" w:themeColor="text1"/>
        </w:rPr>
        <w:t xml:space="preserve">g the </w:t>
      </w:r>
      <w:r w:rsidR="006A4828">
        <w:rPr>
          <w:color w:val="000000" w:themeColor="text1"/>
          <w:u w:color="000000" w:themeColor="text1"/>
        </w:rPr>
        <w:t>2011</w:t>
      </w:r>
      <w:r w:rsidR="007C04FB" w:rsidRPr="00E542AE">
        <w:rPr>
          <w:color w:val="000000" w:themeColor="text1"/>
          <w:u w:color="000000" w:themeColor="text1"/>
        </w:rPr>
        <w:t xml:space="preserve"> Class</w:t>
      </w:r>
      <w:r w:rsidR="007C04FB">
        <w:rPr>
          <w:color w:val="000000" w:themeColor="text1"/>
          <w:u w:color="000000" w:themeColor="text1"/>
        </w:rPr>
        <w:t xml:space="preserve"> </w:t>
      </w:r>
      <w:r w:rsidR="006A4828">
        <w:rPr>
          <w:color w:val="000000" w:themeColor="text1"/>
          <w:u w:color="000000" w:themeColor="text1"/>
        </w:rPr>
        <w:t>AAA</w:t>
      </w:r>
      <w:r w:rsidR="007C04FB" w:rsidRPr="00E542AE">
        <w:rPr>
          <w:color w:val="000000" w:themeColor="text1"/>
          <w:u w:color="000000" w:themeColor="text1"/>
        </w:rPr>
        <w:t xml:space="preserve">A State Championship </w:t>
      </w:r>
      <w:r w:rsidR="007C04FB">
        <w:rPr>
          <w:color w:val="000000" w:themeColor="text1"/>
          <w:u w:color="000000" w:themeColor="text1"/>
        </w:rPr>
        <w:t>t</w:t>
      </w:r>
      <w:r w:rsidR="007C04FB" w:rsidRPr="00E542AE">
        <w:rPr>
          <w:color w:val="000000" w:themeColor="text1"/>
          <w:u w:color="000000" w:themeColor="text1"/>
        </w:rPr>
        <w:t>itle.</w:t>
      </w:r>
    </w:p>
    <w:p w:rsidR="007C04FB" w:rsidRDefault="007C04FB" w:rsidP="007C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04FB" w:rsidP="007C04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Ken Kiser and Coach Sam Napier.</w:t>
      </w:r>
    </w:p>
    <w:p w:rsidR="009D3D0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3D01" w:rsidRDefault="009D3D01" w:rsidP="0092155F">
      <w:pPr>
        <w:suppressAutoHyphens/>
      </w:pPr>
    </w:p>
    <w:sectPr w:rsidR="009D3D01" w:rsidSect="0092155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71C" w:rsidRDefault="000C071C" w:rsidP="009F0C77">
      <w:r>
        <w:separator/>
      </w:r>
    </w:p>
  </w:endnote>
  <w:endnote w:type="continuationSeparator" w:id="0">
    <w:p w:rsidR="000C071C" w:rsidRDefault="000C07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A781A0-3F0F-47E5-9EFE-893485E04312}"/>
    <w:embedBold r:id="rId2" w:fontKey="{94685B3C-D627-4309-BFE0-57664B38C9A8}"/>
    <w:embedItalic r:id="rId3" w:fontKey="{6EFBC80C-A4F6-4DE3-BAE1-92789920E4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DA2E6E8-BB8A-4069-85C5-AA7579F592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607CDEF-B617-4C9F-B2CC-A8E17254C2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08F2DE-D835-4DB8-83DE-5B6F62D49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55F" w:rsidRPr="009D3D01" w:rsidRDefault="0092155F" w:rsidP="009D3D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[4784]</w:t>
    </w:r>
    <w:r>
      <w:tab/>
    </w:r>
    <w:r w:rsidR="00BD1CF1">
      <w:fldChar w:fldCharType="begin"/>
    </w:r>
    <w:r w:rsidR="00BD1CF1">
      <w:instrText xml:space="preserve"> PAGE  \* MERGEFORMAT </w:instrText>
    </w:r>
    <w:r w:rsidR="00BD1CF1">
      <w:fldChar w:fldCharType="separate"/>
    </w:r>
    <w:r w:rsidR="00BD1CF1">
      <w:rPr>
        <w:noProof/>
      </w:rPr>
      <w:t>1</w:t>
    </w:r>
    <w:r w:rsidR="00BD1C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71C" w:rsidRDefault="000C071C" w:rsidP="009F0C77">
      <w:r>
        <w:separator/>
      </w:r>
    </w:p>
  </w:footnote>
  <w:footnote w:type="continuationSeparator" w:id="0">
    <w:p w:rsidR="000C071C" w:rsidRDefault="000C07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27CM12 "/>
    <w:docVar w:name="CoverBillType" w:val="r"/>
    <w:docVar w:name="docpath" w:val="L:\Council\bills\GM\24927CM12 .DOCX"/>
    <w:docVar w:name="dvBillNumber" w:val="47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544A"/>
    <w:rsid w:val="00011869"/>
    <w:rsid w:val="00073B7F"/>
    <w:rsid w:val="000B5D6C"/>
    <w:rsid w:val="000C071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27CF"/>
    <w:rsid w:val="00284AAE"/>
    <w:rsid w:val="00292DB9"/>
    <w:rsid w:val="002E5912"/>
    <w:rsid w:val="00325348"/>
    <w:rsid w:val="0032732C"/>
    <w:rsid w:val="00336AD0"/>
    <w:rsid w:val="003474C6"/>
    <w:rsid w:val="0037079A"/>
    <w:rsid w:val="003D01E8"/>
    <w:rsid w:val="003E5288"/>
    <w:rsid w:val="003F6D79"/>
    <w:rsid w:val="0041760A"/>
    <w:rsid w:val="00417C01"/>
    <w:rsid w:val="004809EE"/>
    <w:rsid w:val="004A5327"/>
    <w:rsid w:val="004E7D54"/>
    <w:rsid w:val="004F0631"/>
    <w:rsid w:val="0051273C"/>
    <w:rsid w:val="005273C6"/>
    <w:rsid w:val="00530A69"/>
    <w:rsid w:val="00545593"/>
    <w:rsid w:val="00577C6C"/>
    <w:rsid w:val="005978F6"/>
    <w:rsid w:val="005A160E"/>
    <w:rsid w:val="005C2FE2"/>
    <w:rsid w:val="005E2BC9"/>
    <w:rsid w:val="00605102"/>
    <w:rsid w:val="006215AA"/>
    <w:rsid w:val="006465A8"/>
    <w:rsid w:val="006913C9"/>
    <w:rsid w:val="0069470D"/>
    <w:rsid w:val="006A4828"/>
    <w:rsid w:val="00734F00"/>
    <w:rsid w:val="007A70AE"/>
    <w:rsid w:val="007C04FB"/>
    <w:rsid w:val="008362E8"/>
    <w:rsid w:val="00853E24"/>
    <w:rsid w:val="008A1768"/>
    <w:rsid w:val="008F4429"/>
    <w:rsid w:val="0092155F"/>
    <w:rsid w:val="0094021A"/>
    <w:rsid w:val="0099497A"/>
    <w:rsid w:val="00997F93"/>
    <w:rsid w:val="009C6A0B"/>
    <w:rsid w:val="009D3D01"/>
    <w:rsid w:val="009F0C77"/>
    <w:rsid w:val="009F4DD1"/>
    <w:rsid w:val="00A41684"/>
    <w:rsid w:val="00A64E80"/>
    <w:rsid w:val="00A72BCD"/>
    <w:rsid w:val="00A741D9"/>
    <w:rsid w:val="00A833AB"/>
    <w:rsid w:val="00A9741D"/>
    <w:rsid w:val="00AA02A0"/>
    <w:rsid w:val="00AB4C7F"/>
    <w:rsid w:val="00AC12A1"/>
    <w:rsid w:val="00AD4B17"/>
    <w:rsid w:val="00B412D4"/>
    <w:rsid w:val="00BD1CF1"/>
    <w:rsid w:val="00BE3C22"/>
    <w:rsid w:val="00C0345E"/>
    <w:rsid w:val="00C05B88"/>
    <w:rsid w:val="00C3483A"/>
    <w:rsid w:val="00C43D35"/>
    <w:rsid w:val="00C74E9D"/>
    <w:rsid w:val="00C82FD3"/>
    <w:rsid w:val="00C92819"/>
    <w:rsid w:val="00CC6B7B"/>
    <w:rsid w:val="00CD2089"/>
    <w:rsid w:val="00CD544A"/>
    <w:rsid w:val="00D710BB"/>
    <w:rsid w:val="00D73A67"/>
    <w:rsid w:val="00D970A9"/>
    <w:rsid w:val="00DA7E60"/>
    <w:rsid w:val="00DF3845"/>
    <w:rsid w:val="00E41911"/>
    <w:rsid w:val="00E92EEF"/>
    <w:rsid w:val="00EE568F"/>
    <w:rsid w:val="00F24442"/>
    <w:rsid w:val="00F50AE3"/>
    <w:rsid w:val="00F5750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FF4745-D703-4C6C-B4A5-7BAE6D0D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7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71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215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784_201202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1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83503-B485-4EC4-80EA-532FB4BC5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597</Words>
  <Characters>3424</Characters>
  <Application>Microsoft Office Word</Application>
  <DocSecurity>4</DocSecurity>
  <Lines>104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4784: Dorman High School Varsity Boys Tennis Team - South Carolina Legislature Online</dc:title>
  <dc:subject/>
  <dc:creator>gailmoore</dc:creator>
  <cp:keywords/>
  <dc:description/>
  <cp:lastModifiedBy>N Cumfer</cp:lastModifiedBy>
  <cp:revision>2</cp:revision>
  <cp:lastPrinted>2012-02-10T18:56:00Z</cp:lastPrinted>
  <dcterms:created xsi:type="dcterms:W3CDTF">2014-11-24T14:46:00Z</dcterms:created>
  <dcterms:modified xsi:type="dcterms:W3CDTF">2014-11-24T14:46:00Z</dcterms:modified>
</cp:coreProperties>
</file>